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62403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  <w:r w:rsidRPr="00ED1D4E">
        <w:rPr>
          <w:rFonts w:ascii="Calibri" w:hAnsi="Calibri"/>
          <w:sz w:val="24"/>
          <w:szCs w:val="24"/>
        </w:rPr>
        <w:t xml:space="preserve">Mrs Giulia Jones MLA </w:t>
      </w:r>
    </w:p>
    <w:p w14:paraId="09E06115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 xml:space="preserve">Chair </w:t>
      </w:r>
    </w:p>
    <w:p w14:paraId="7FF91BDF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Pr="00ED1D4E">
        <w:rPr>
          <w:rFonts w:ascii="Calibri" w:hAnsi="Calibri"/>
          <w:sz w:val="24"/>
          <w:szCs w:val="24"/>
        </w:rPr>
        <w:br/>
        <w:t xml:space="preserve">ACT Legislative Assembly </w:t>
      </w:r>
    </w:p>
    <w:p w14:paraId="12AF3187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GPO Box 1020</w:t>
      </w:r>
    </w:p>
    <w:p w14:paraId="660BB0BA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 w:rsidRPr="00ED1D4E">
        <w:rPr>
          <w:rFonts w:ascii="Calibri" w:hAnsi="Calibri"/>
          <w:sz w:val="24"/>
          <w:szCs w:val="24"/>
        </w:rPr>
        <w:t>CANBERRA  ACT</w:t>
      </w:r>
      <w:proofErr w:type="gramEnd"/>
      <w:r w:rsidRPr="00ED1D4E">
        <w:rPr>
          <w:rFonts w:ascii="Calibri" w:hAnsi="Calibri"/>
          <w:sz w:val="24"/>
          <w:szCs w:val="24"/>
        </w:rPr>
        <w:t xml:space="preserve">  2601</w:t>
      </w:r>
    </w:p>
    <w:p w14:paraId="6987C19C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81B690C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E99AFFF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901C426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Pr="00ED1D4E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Pr="00ED1D4E">
        <w:rPr>
          <w:rFonts w:ascii="Calibri" w:hAnsi="Calibri"/>
          <w:sz w:val="24"/>
          <w:szCs w:val="24"/>
          <w:lang w:val="en-US"/>
        </w:rPr>
        <w:t xml:space="preserve"> Jones </w:t>
      </w:r>
    </w:p>
    <w:p w14:paraId="57C431DD" w14:textId="77777777" w:rsidR="00613186" w:rsidRPr="00ED1D4E" w:rsidRDefault="00613186" w:rsidP="00613186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5ED91707" w14:textId="4DC762E7" w:rsidR="00D751E8" w:rsidRPr="00ED1D4E" w:rsidRDefault="00D751E8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 xml:space="preserve">I am writing to respond to Scrutiny Report </w:t>
      </w:r>
      <w:r w:rsidR="004A7337" w:rsidRPr="00ED1D4E">
        <w:rPr>
          <w:rFonts w:ascii="Calibri" w:hAnsi="Calibri"/>
          <w:sz w:val="24"/>
          <w:szCs w:val="24"/>
        </w:rPr>
        <w:t>42</w:t>
      </w:r>
      <w:r w:rsidRPr="00ED1D4E">
        <w:rPr>
          <w:rFonts w:ascii="Calibri" w:hAnsi="Calibri"/>
          <w:sz w:val="24"/>
          <w:szCs w:val="24"/>
        </w:rPr>
        <w:t xml:space="preserve"> of the Standing Committee on Justice and Community Safety in its Legislative Scrutiny Role (the Committee), which examined a number of disallowable instruments related to service standards for public passenger services.</w:t>
      </w:r>
    </w:p>
    <w:p w14:paraId="6832C455" w14:textId="77777777" w:rsidR="00D751E8" w:rsidRPr="00ED1D4E" w:rsidRDefault="00D751E8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2B165B4" w14:textId="7F573EEA" w:rsidR="004A7337" w:rsidRPr="00ED1D4E" w:rsidRDefault="00D751E8" w:rsidP="00613186">
      <w:pPr>
        <w:spacing w:after="0" w:line="240" w:lineRule="auto"/>
        <w:rPr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I thank the Committee for its comments</w:t>
      </w:r>
      <w:r w:rsidR="004A7337" w:rsidRPr="00ED1D4E">
        <w:rPr>
          <w:rFonts w:ascii="Calibri" w:hAnsi="Calibri"/>
          <w:sz w:val="24"/>
          <w:szCs w:val="24"/>
        </w:rPr>
        <w:t xml:space="preserve"> </w:t>
      </w:r>
      <w:r w:rsidRPr="00ED1D4E">
        <w:rPr>
          <w:rFonts w:ascii="Calibri" w:hAnsi="Calibri"/>
          <w:sz w:val="24"/>
          <w:szCs w:val="24"/>
        </w:rPr>
        <w:t xml:space="preserve">on the </w:t>
      </w:r>
      <w:r w:rsidR="00613186" w:rsidRPr="00ED1D4E">
        <w:rPr>
          <w:i/>
          <w:iCs/>
          <w:sz w:val="24"/>
          <w:szCs w:val="24"/>
        </w:rPr>
        <w:t>Road Transport (Public Passenger Services) Independent Taxi Service Operator—Service Standards 2020 (No 1)</w:t>
      </w:r>
      <w:r w:rsidRPr="00ED1D4E">
        <w:rPr>
          <w:i/>
          <w:iCs/>
          <w:sz w:val="24"/>
          <w:szCs w:val="24"/>
        </w:rPr>
        <w:t xml:space="preserve"> </w:t>
      </w:r>
      <w:r w:rsidRPr="00ED1D4E">
        <w:rPr>
          <w:sz w:val="24"/>
          <w:szCs w:val="24"/>
        </w:rPr>
        <w:t xml:space="preserve">- </w:t>
      </w:r>
      <w:r w:rsidRPr="00ED1D4E">
        <w:rPr>
          <w:rFonts w:ascii="Calibri" w:hAnsi="Calibri"/>
          <w:sz w:val="24"/>
          <w:szCs w:val="24"/>
        </w:rPr>
        <w:t>D</w:t>
      </w:r>
      <w:r w:rsidRPr="00ED1D4E">
        <w:rPr>
          <w:sz w:val="24"/>
          <w:szCs w:val="24"/>
        </w:rPr>
        <w:t xml:space="preserve">isallowable Instrument </w:t>
      </w:r>
      <w:hyperlink r:id="rId9" w:history="1">
        <w:r w:rsidRPr="00ED1D4E">
          <w:rPr>
            <w:rStyle w:val="Hyperlink"/>
            <w:sz w:val="24"/>
            <w:szCs w:val="24"/>
          </w:rPr>
          <w:t>DI2020-28</w:t>
        </w:r>
      </w:hyperlink>
      <w:r w:rsidR="00613186" w:rsidRPr="00ED1D4E">
        <w:rPr>
          <w:i/>
          <w:iCs/>
          <w:sz w:val="24"/>
          <w:szCs w:val="24"/>
        </w:rPr>
        <w:t>.</w:t>
      </w:r>
      <w:r w:rsidR="00613186" w:rsidRPr="00ED1D4E">
        <w:rPr>
          <w:sz w:val="24"/>
          <w:szCs w:val="24"/>
        </w:rPr>
        <w:t xml:space="preserve"> </w:t>
      </w:r>
    </w:p>
    <w:p w14:paraId="02AA123F" w14:textId="77777777" w:rsidR="004A7337" w:rsidRPr="00ED1D4E" w:rsidRDefault="004A7337" w:rsidP="00613186">
      <w:pPr>
        <w:spacing w:after="0" w:line="240" w:lineRule="auto"/>
        <w:rPr>
          <w:sz w:val="24"/>
          <w:szCs w:val="24"/>
        </w:rPr>
      </w:pPr>
    </w:p>
    <w:p w14:paraId="1CB9BF6F" w14:textId="5A978A86" w:rsidR="00613186" w:rsidRPr="00ED1D4E" w:rsidRDefault="00D751E8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sz w:val="24"/>
          <w:szCs w:val="24"/>
        </w:rPr>
        <w:t xml:space="preserve">The Committee has sought clarification on </w:t>
      </w:r>
      <w:r w:rsidR="00613186" w:rsidRPr="00ED1D4E">
        <w:rPr>
          <w:rFonts w:ascii="Calibri" w:hAnsi="Calibri"/>
          <w:sz w:val="24"/>
          <w:szCs w:val="24"/>
        </w:rPr>
        <w:t>what is intended by subclauses 1.1</w:t>
      </w:r>
      <w:r w:rsidRPr="00ED1D4E">
        <w:rPr>
          <w:rFonts w:ascii="Calibri" w:hAnsi="Calibri"/>
          <w:sz w:val="24"/>
          <w:szCs w:val="24"/>
        </w:rPr>
        <w:t xml:space="preserve"> </w:t>
      </w:r>
      <w:r w:rsidR="00613186" w:rsidRPr="00ED1D4E">
        <w:rPr>
          <w:rFonts w:ascii="Calibri" w:hAnsi="Calibri"/>
          <w:sz w:val="24"/>
          <w:szCs w:val="24"/>
        </w:rPr>
        <w:t xml:space="preserve">(2) and (3) of this instrument. </w:t>
      </w:r>
    </w:p>
    <w:p w14:paraId="21355767" w14:textId="586D2446" w:rsidR="00A10223" w:rsidRPr="00ED1D4E" w:rsidRDefault="00613186" w:rsidP="00D751E8">
      <w:pPr>
        <w:spacing w:before="240" w:after="0" w:line="240" w:lineRule="auto"/>
        <w:rPr>
          <w:rFonts w:ascii="Calibri" w:hAnsi="Calibri"/>
          <w:i/>
          <w:iCs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Clause 1.1 of the instrument requires the operator</w:t>
      </w:r>
      <w:r w:rsidR="00D751E8" w:rsidRPr="00ED1D4E">
        <w:rPr>
          <w:rFonts w:ascii="Calibri" w:hAnsi="Calibri"/>
          <w:sz w:val="24"/>
          <w:szCs w:val="24"/>
        </w:rPr>
        <w:t xml:space="preserve"> and any drivers</w:t>
      </w:r>
      <w:r w:rsidRPr="00ED1D4E">
        <w:rPr>
          <w:rFonts w:ascii="Calibri" w:hAnsi="Calibri"/>
          <w:sz w:val="24"/>
          <w:szCs w:val="24"/>
        </w:rPr>
        <w:t xml:space="preserve"> of an independent taxi service to also comply with the current service standards for taxi services</w:t>
      </w:r>
      <w:r w:rsidR="00D751E8" w:rsidRPr="00ED1D4E">
        <w:rPr>
          <w:rFonts w:ascii="Calibri" w:hAnsi="Calibri"/>
          <w:sz w:val="24"/>
          <w:szCs w:val="24"/>
        </w:rPr>
        <w:t xml:space="preserve"> (</w:t>
      </w:r>
      <w:r w:rsidRPr="00ED1D4E">
        <w:rPr>
          <w:rFonts w:ascii="Calibri" w:hAnsi="Calibri"/>
          <w:sz w:val="24"/>
          <w:szCs w:val="24"/>
        </w:rPr>
        <w:t xml:space="preserve">Disallowable Instrument </w:t>
      </w:r>
      <w:hyperlink r:id="rId10" w:history="1">
        <w:r w:rsidRPr="00ED1D4E">
          <w:rPr>
            <w:rStyle w:val="Hyperlink"/>
            <w:rFonts w:ascii="Calibri" w:hAnsi="Calibri"/>
            <w:sz w:val="24"/>
            <w:szCs w:val="24"/>
          </w:rPr>
          <w:t>DI2020-30</w:t>
        </w:r>
      </w:hyperlink>
      <w:r w:rsidRPr="00ED1D4E">
        <w:rPr>
          <w:rFonts w:ascii="Calibri" w:hAnsi="Calibri"/>
          <w:sz w:val="24"/>
          <w:szCs w:val="24"/>
        </w:rPr>
        <w:t xml:space="preserve">, the </w:t>
      </w:r>
      <w:r w:rsidRPr="00ED1D4E">
        <w:rPr>
          <w:rFonts w:ascii="Calibri" w:hAnsi="Calibri"/>
          <w:i/>
          <w:iCs/>
          <w:sz w:val="24"/>
          <w:szCs w:val="24"/>
        </w:rPr>
        <w:t>Road Transport (Public Passenger Services) Taxi Service</w:t>
      </w:r>
      <w:r w:rsidR="00D751E8" w:rsidRPr="00ED1D4E">
        <w:rPr>
          <w:rFonts w:ascii="Calibri" w:hAnsi="Calibri"/>
          <w:i/>
          <w:iCs/>
          <w:sz w:val="24"/>
          <w:szCs w:val="24"/>
        </w:rPr>
        <w:noBreakHyphen/>
      </w:r>
      <w:r w:rsidRPr="00ED1D4E">
        <w:rPr>
          <w:rFonts w:ascii="Calibri" w:hAnsi="Calibri"/>
          <w:i/>
          <w:iCs/>
          <w:sz w:val="24"/>
          <w:szCs w:val="24"/>
        </w:rPr>
        <w:t xml:space="preserve">Service Standards 2020 (No 1). </w:t>
      </w:r>
    </w:p>
    <w:p w14:paraId="01448CB3" w14:textId="77777777" w:rsidR="00A10223" w:rsidRPr="00ED1D4E" w:rsidRDefault="00A10223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EC4269D" w14:textId="70733EB2" w:rsidR="001E68B1" w:rsidRPr="00ED1D4E" w:rsidRDefault="00D751E8" w:rsidP="00613186">
      <w:pPr>
        <w:spacing w:after="0" w:line="240" w:lineRule="auto"/>
        <w:rPr>
          <w:rFonts w:ascii="Calibri" w:hAnsi="Calibri"/>
          <w:i/>
          <w:iCs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C</w:t>
      </w:r>
      <w:r w:rsidR="00A10223" w:rsidRPr="00ED1D4E">
        <w:rPr>
          <w:rFonts w:ascii="Calibri" w:hAnsi="Calibri"/>
          <w:sz w:val="24"/>
          <w:szCs w:val="24"/>
        </w:rPr>
        <w:t>lauses</w:t>
      </w:r>
      <w:r w:rsidR="00883239" w:rsidRPr="00ED1D4E">
        <w:rPr>
          <w:rFonts w:ascii="Calibri" w:hAnsi="Calibri"/>
          <w:sz w:val="24"/>
          <w:szCs w:val="24"/>
        </w:rPr>
        <w:t xml:space="preserve"> 3.1, 3.2 and 4.2 of </w:t>
      </w:r>
      <w:r w:rsidR="000E6E81" w:rsidRPr="00ED1D4E">
        <w:rPr>
          <w:rFonts w:ascii="Calibri" w:hAnsi="Calibri"/>
          <w:sz w:val="24"/>
          <w:szCs w:val="24"/>
        </w:rPr>
        <w:t>the cu</w:t>
      </w:r>
      <w:r w:rsidR="00493502" w:rsidRPr="00ED1D4E">
        <w:rPr>
          <w:rFonts w:ascii="Calibri" w:hAnsi="Calibri"/>
          <w:sz w:val="24"/>
          <w:szCs w:val="24"/>
        </w:rPr>
        <w:t>rrent service standards for taxi services</w:t>
      </w:r>
      <w:r w:rsidRPr="00ED1D4E">
        <w:rPr>
          <w:rFonts w:ascii="Calibri" w:hAnsi="Calibri"/>
          <w:sz w:val="24"/>
          <w:szCs w:val="24"/>
        </w:rPr>
        <w:t xml:space="preserve"> (DI2020-30)</w:t>
      </w:r>
      <w:r w:rsidR="006D1FD7" w:rsidRPr="00ED1D4E">
        <w:rPr>
          <w:rFonts w:ascii="Calibri" w:hAnsi="Calibri"/>
          <w:sz w:val="24"/>
          <w:szCs w:val="24"/>
        </w:rPr>
        <w:t xml:space="preserve"> </w:t>
      </w:r>
      <w:r w:rsidR="00883239" w:rsidRPr="00ED1D4E">
        <w:rPr>
          <w:rFonts w:ascii="Calibri" w:hAnsi="Calibri"/>
          <w:sz w:val="24"/>
          <w:szCs w:val="24"/>
        </w:rPr>
        <w:t xml:space="preserve">are not </w:t>
      </w:r>
      <w:r w:rsidR="00613186" w:rsidRPr="00ED1D4E">
        <w:rPr>
          <w:rFonts w:ascii="Calibri" w:hAnsi="Calibri"/>
          <w:sz w:val="24"/>
          <w:szCs w:val="24"/>
        </w:rPr>
        <w:t>applicable to an operator or driver of an independent taxi service</w:t>
      </w:r>
      <w:r w:rsidR="00661FE4" w:rsidRPr="00ED1D4E">
        <w:rPr>
          <w:rFonts w:ascii="Calibri" w:hAnsi="Calibri"/>
          <w:sz w:val="24"/>
          <w:szCs w:val="24"/>
        </w:rPr>
        <w:t>. This is</w:t>
      </w:r>
      <w:r w:rsidR="00613186" w:rsidRPr="00ED1D4E">
        <w:rPr>
          <w:rFonts w:ascii="Calibri" w:hAnsi="Calibri"/>
          <w:sz w:val="24"/>
          <w:szCs w:val="24"/>
        </w:rPr>
        <w:t xml:space="preserve"> because </w:t>
      </w:r>
      <w:r w:rsidR="00905C9C" w:rsidRPr="00ED1D4E">
        <w:rPr>
          <w:rFonts w:ascii="Calibri" w:hAnsi="Calibri"/>
          <w:sz w:val="24"/>
          <w:szCs w:val="24"/>
        </w:rPr>
        <w:t xml:space="preserve">independent taxi </w:t>
      </w:r>
      <w:r w:rsidRPr="00ED1D4E">
        <w:rPr>
          <w:rFonts w:ascii="Calibri" w:hAnsi="Calibri"/>
          <w:sz w:val="24"/>
          <w:szCs w:val="24"/>
        </w:rPr>
        <w:t>service</w:t>
      </w:r>
      <w:r w:rsidR="00B1771F" w:rsidRPr="00ED1D4E">
        <w:rPr>
          <w:rFonts w:ascii="Calibri" w:hAnsi="Calibri"/>
          <w:sz w:val="24"/>
          <w:szCs w:val="24"/>
        </w:rPr>
        <w:t xml:space="preserve"> </w:t>
      </w:r>
      <w:r w:rsidR="003C43DA" w:rsidRPr="00ED1D4E">
        <w:rPr>
          <w:rFonts w:ascii="Calibri" w:hAnsi="Calibri"/>
          <w:sz w:val="24"/>
          <w:szCs w:val="24"/>
        </w:rPr>
        <w:t xml:space="preserve">operators </w:t>
      </w:r>
      <w:r w:rsidR="00613186" w:rsidRPr="00ED1D4E">
        <w:rPr>
          <w:rFonts w:ascii="Calibri" w:hAnsi="Calibri"/>
          <w:sz w:val="24"/>
          <w:szCs w:val="24"/>
        </w:rPr>
        <w:t>are not required to be affiliated with a transport booking service</w:t>
      </w:r>
      <w:r w:rsidR="00613186" w:rsidRPr="00ED1D4E">
        <w:rPr>
          <w:rFonts w:ascii="Calibri" w:hAnsi="Calibri"/>
          <w:i/>
          <w:iCs/>
          <w:sz w:val="24"/>
          <w:szCs w:val="24"/>
        </w:rPr>
        <w:t>.</w:t>
      </w:r>
    </w:p>
    <w:p w14:paraId="068745D2" w14:textId="77777777" w:rsidR="00613186" w:rsidRPr="00ED1D4E" w:rsidRDefault="00613186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E8E2DC9" w14:textId="20D72011" w:rsidR="00613186" w:rsidRPr="00ED1D4E" w:rsidRDefault="0034065B" w:rsidP="00613186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 xml:space="preserve">I </w:t>
      </w:r>
      <w:r w:rsidR="00F62A5F" w:rsidRPr="00ED1D4E">
        <w:rPr>
          <w:rFonts w:ascii="Calibri" w:hAnsi="Calibri"/>
          <w:sz w:val="24"/>
          <w:szCs w:val="24"/>
        </w:rPr>
        <w:t>trust the above</w:t>
      </w:r>
      <w:r w:rsidRPr="00ED1D4E">
        <w:rPr>
          <w:rFonts w:ascii="Calibri" w:hAnsi="Calibri"/>
          <w:sz w:val="24"/>
          <w:szCs w:val="24"/>
        </w:rPr>
        <w:t xml:space="preserve"> information is of assistance</w:t>
      </w:r>
      <w:r w:rsidR="00D751E8" w:rsidRPr="00ED1D4E">
        <w:rPr>
          <w:rFonts w:ascii="Calibri" w:hAnsi="Calibri"/>
          <w:sz w:val="24"/>
          <w:szCs w:val="24"/>
        </w:rPr>
        <w:t xml:space="preserve"> and thank the Committee for its report and careful consideration of th</w:t>
      </w:r>
      <w:r w:rsidR="004A7337" w:rsidRPr="00ED1D4E">
        <w:rPr>
          <w:rFonts w:ascii="Calibri" w:hAnsi="Calibri"/>
          <w:sz w:val="24"/>
          <w:szCs w:val="24"/>
        </w:rPr>
        <w:t>e</w:t>
      </w:r>
      <w:r w:rsidR="00D751E8" w:rsidRPr="00ED1D4E">
        <w:rPr>
          <w:rFonts w:ascii="Calibri" w:hAnsi="Calibri"/>
          <w:sz w:val="24"/>
          <w:szCs w:val="24"/>
        </w:rPr>
        <w:t>s</w:t>
      </w:r>
      <w:r w:rsidR="004A7337" w:rsidRPr="00ED1D4E">
        <w:rPr>
          <w:rFonts w:ascii="Calibri" w:hAnsi="Calibri"/>
          <w:sz w:val="24"/>
          <w:szCs w:val="24"/>
        </w:rPr>
        <w:t>e</w:t>
      </w:r>
      <w:r w:rsidR="00D751E8" w:rsidRPr="00ED1D4E">
        <w:rPr>
          <w:rFonts w:ascii="Calibri" w:hAnsi="Calibri"/>
          <w:sz w:val="24"/>
          <w:szCs w:val="24"/>
        </w:rPr>
        <w:t xml:space="preserve"> instruments.</w:t>
      </w:r>
    </w:p>
    <w:p w14:paraId="26976AD2" w14:textId="77777777" w:rsidR="00D751E8" w:rsidRPr="00ED1D4E" w:rsidRDefault="00D751E8" w:rsidP="0061318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725DEDA" w14:textId="77777777" w:rsidR="00AD7D31" w:rsidRPr="00ED1D4E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Yours sincerely</w:t>
      </w:r>
    </w:p>
    <w:p w14:paraId="230F34A1" w14:textId="1962CDFF" w:rsidR="00613186" w:rsidRPr="00ED1D4E" w:rsidRDefault="0061318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E858161" w14:textId="77777777" w:rsidR="00613186" w:rsidRPr="00ED1D4E" w:rsidRDefault="0061318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EBA93D4" w14:textId="77777777" w:rsidR="00D751E8" w:rsidRPr="00ED1D4E" w:rsidRDefault="00D751E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1BDD8F7" w14:textId="77777777" w:rsidR="000F07C7" w:rsidRPr="00ED1D4E" w:rsidRDefault="00DE7115" w:rsidP="00CD4AF0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Shane Rattenbury</w:t>
      </w:r>
      <w:r w:rsidR="00AD7D31" w:rsidRPr="00ED1D4E">
        <w:rPr>
          <w:rFonts w:ascii="Calibri" w:hAnsi="Calibri"/>
          <w:sz w:val="24"/>
          <w:szCs w:val="24"/>
        </w:rPr>
        <w:t xml:space="preserve"> MLA</w:t>
      </w:r>
    </w:p>
    <w:p w14:paraId="5FBC8C20" w14:textId="473D9F12" w:rsidR="0055749D" w:rsidRPr="00ED1D4E" w:rsidRDefault="0056750F" w:rsidP="00CD4AF0">
      <w:pPr>
        <w:spacing w:after="0" w:line="240" w:lineRule="auto"/>
        <w:rPr>
          <w:rFonts w:ascii="Calibri" w:hAnsi="Calibri"/>
          <w:sz w:val="24"/>
          <w:szCs w:val="24"/>
        </w:rPr>
      </w:pPr>
      <w:r w:rsidRPr="00ED1D4E">
        <w:rPr>
          <w:rFonts w:ascii="Calibri" w:hAnsi="Calibri"/>
          <w:sz w:val="24"/>
          <w:szCs w:val="24"/>
        </w:rPr>
        <w:t>Minister for Justice, Consumer Affairs and Road Safety</w:t>
      </w:r>
      <w:r w:rsidRPr="00ED1D4E">
        <w:rPr>
          <w:rFonts w:ascii="Calibri" w:hAnsi="Calibri"/>
          <w:sz w:val="24"/>
          <w:szCs w:val="24"/>
        </w:rPr>
        <w:br/>
      </w:r>
    </w:p>
    <w:sectPr w:rsidR="0055749D" w:rsidRPr="00ED1D4E" w:rsidSect="000F07C7">
      <w:headerReference w:type="default" r:id="rId11"/>
      <w:headerReference w:type="first" r:id="rId12"/>
      <w:footerReference w:type="first" r:id="rId13"/>
      <w:pgSz w:w="11906" w:h="16838" w:code="9"/>
      <w:pgMar w:top="426" w:right="1021" w:bottom="284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3CC18" w14:textId="77777777" w:rsidR="0096375B" w:rsidRDefault="0096375B" w:rsidP="00AD7D31">
      <w:pPr>
        <w:spacing w:after="0" w:line="240" w:lineRule="auto"/>
      </w:pPr>
      <w:r>
        <w:separator/>
      </w:r>
    </w:p>
  </w:endnote>
  <w:endnote w:type="continuationSeparator" w:id="0">
    <w:p w14:paraId="34D02B8D" w14:textId="77777777" w:rsidR="0096375B" w:rsidRDefault="0096375B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C1E33" w14:textId="748744E3" w:rsidR="006A1B70" w:rsidRPr="002418F5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  <w:sz w:val="20"/>
        <w:szCs w:val="2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0E5ACCA9" wp14:editId="4C6A2DA9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229" name="Picture 229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1B70">
      <w:rPr>
        <w:rFonts w:asciiTheme="minorHAnsi" w:hAnsiTheme="minorHAnsi"/>
        <w:color w:val="231F20"/>
        <w:spacing w:val="-1"/>
      </w:rPr>
      <w:br/>
    </w:r>
    <w:r w:rsidR="006A1B70" w:rsidRPr="002418F5">
      <w:rPr>
        <w:rFonts w:asciiTheme="minorHAnsi" w:hAnsiTheme="minorHAnsi"/>
        <w:color w:val="231F20"/>
        <w:spacing w:val="-1"/>
        <w:sz w:val="20"/>
        <w:szCs w:val="20"/>
      </w:rPr>
      <w:t xml:space="preserve">ACT </w:t>
    </w:r>
    <w:r w:rsidR="006A1B70" w:rsidRPr="002418F5">
      <w:rPr>
        <w:rFonts w:asciiTheme="minorHAnsi" w:hAnsiTheme="minorHAnsi"/>
        <w:color w:val="231F20"/>
        <w:spacing w:val="-2"/>
        <w:sz w:val="20"/>
        <w:szCs w:val="20"/>
      </w:rPr>
      <w:t>Legislative</w:t>
    </w:r>
    <w:r w:rsidR="006A1B70" w:rsidRPr="002418F5">
      <w:rPr>
        <w:rFonts w:asciiTheme="minorHAnsi" w:hAnsiTheme="minorHAnsi"/>
        <w:color w:val="231F20"/>
        <w:spacing w:val="-15"/>
        <w:sz w:val="20"/>
        <w:szCs w:val="20"/>
      </w:rPr>
      <w:t xml:space="preserve"> </w:t>
    </w:r>
    <w:r w:rsidR="00BA3153" w:rsidRPr="002418F5">
      <w:rPr>
        <w:rFonts w:asciiTheme="minorHAnsi" w:hAnsiTheme="minorHAnsi"/>
        <w:color w:val="231F20"/>
        <w:spacing w:val="-4"/>
        <w:sz w:val="20"/>
        <w:szCs w:val="20"/>
      </w:rPr>
      <w:t>A</w:t>
    </w:r>
    <w:r w:rsidR="006A1B70" w:rsidRPr="002418F5">
      <w:rPr>
        <w:rFonts w:asciiTheme="minorHAnsi" w:hAnsiTheme="minorHAnsi"/>
        <w:color w:val="231F20"/>
        <w:spacing w:val="-4"/>
        <w:sz w:val="20"/>
        <w:szCs w:val="20"/>
      </w:rPr>
      <w:t>ssembl</w:t>
    </w:r>
    <w:r w:rsidR="006A1B70" w:rsidRPr="002418F5">
      <w:rPr>
        <w:rFonts w:asciiTheme="minorHAnsi" w:hAnsiTheme="minorHAnsi"/>
        <w:color w:val="231F20"/>
        <w:spacing w:val="-5"/>
        <w:sz w:val="20"/>
        <w:szCs w:val="20"/>
      </w:rPr>
      <w:t>y</w:t>
    </w:r>
  </w:p>
  <w:p w14:paraId="7C0F481D" w14:textId="77777777" w:rsidR="0064748B" w:rsidRPr="002418F5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  <w:rPr>
        <w:sz w:val="20"/>
        <w:szCs w:val="20"/>
      </w:rPr>
    </w:pPr>
    <w:r w:rsidRPr="002418F5">
      <w:rPr>
        <w:noProof/>
        <w:sz w:val="18"/>
        <w:szCs w:val="18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0668410" wp14:editId="17E52139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0F50300" id="Group 22" o:spid="_x0000_s1026" alt="Title: Social media icon - Description: Social media icon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2418F5">
      <w:rPr>
        <w:rFonts w:asciiTheme="minorHAnsi" w:hAnsiTheme="minorHAnsi"/>
        <w:color w:val="231F20"/>
        <w:sz w:val="18"/>
        <w:szCs w:val="18"/>
      </w:rPr>
      <w:t>London Circuit, Canberra ACT 2601, Australia        GPO Box 1020, Canberra ACT 2601, Australia</w:t>
    </w:r>
    <w:r w:rsidR="006A1B70" w:rsidRPr="002418F5">
      <w:rPr>
        <w:rFonts w:asciiTheme="minorHAnsi" w:hAnsiTheme="minorHAnsi"/>
        <w:color w:val="231F20"/>
        <w:sz w:val="18"/>
        <w:szCs w:val="18"/>
      </w:rPr>
      <w:tab/>
    </w:r>
    <w:r w:rsidR="006A1B70" w:rsidRPr="002418F5">
      <w:rPr>
        <w:rFonts w:asciiTheme="minorHAnsi" w:hAnsiTheme="minorHAnsi"/>
        <w:color w:val="231F20"/>
        <w:sz w:val="18"/>
        <w:szCs w:val="18"/>
      </w:rPr>
      <w:br/>
    </w:r>
    <w:r w:rsidR="006A1B70" w:rsidRPr="002418F5">
      <w:rPr>
        <w:rFonts w:asciiTheme="minorHAnsi" w:hAnsiTheme="minorHAnsi"/>
        <w:b/>
        <w:color w:val="231F20"/>
        <w:sz w:val="18"/>
        <w:szCs w:val="18"/>
      </w:rPr>
      <w:t>Phone</w:t>
    </w:r>
    <w:r w:rsidR="006A1B70" w:rsidRPr="002418F5">
      <w:rPr>
        <w:rFonts w:asciiTheme="minorHAnsi" w:hAnsiTheme="minorHAnsi"/>
        <w:color w:val="231F20"/>
        <w:sz w:val="18"/>
        <w:szCs w:val="18"/>
      </w:rPr>
      <w:t xml:space="preserve"> +61 2 6205 00</w:t>
    </w:r>
    <w:r w:rsidRPr="002418F5">
      <w:rPr>
        <w:rFonts w:asciiTheme="minorHAnsi" w:hAnsiTheme="minorHAnsi"/>
        <w:color w:val="231F20"/>
        <w:sz w:val="18"/>
        <w:szCs w:val="18"/>
      </w:rPr>
      <w:t>05</w:t>
    </w:r>
    <w:r w:rsidR="006A1B70" w:rsidRPr="002418F5">
      <w:rPr>
        <w:rFonts w:asciiTheme="minorHAnsi" w:hAnsiTheme="minorHAnsi"/>
        <w:sz w:val="18"/>
        <w:szCs w:val="18"/>
      </w:rPr>
      <w:t>    </w:t>
    </w:r>
    <w:r w:rsidRPr="002418F5">
      <w:rPr>
        <w:rStyle w:val="Hyperlink"/>
        <w:rFonts w:asciiTheme="minorHAnsi" w:hAnsiTheme="minorHAnsi"/>
        <w:b/>
        <w:color w:val="auto"/>
        <w:sz w:val="18"/>
        <w:szCs w:val="18"/>
        <w:u w:val="none"/>
      </w:rPr>
      <w:t xml:space="preserve"> </w:t>
    </w:r>
    <w:hyperlink r:id="rId2" w:history="1">
      <w:r w:rsidRPr="002418F5">
        <w:rPr>
          <w:rStyle w:val="Hyperlink"/>
          <w:rFonts w:asciiTheme="minorHAnsi" w:hAnsiTheme="minorHAnsi"/>
          <w:b/>
          <w:color w:val="auto"/>
          <w:sz w:val="18"/>
          <w:szCs w:val="18"/>
          <w:u w:val="none"/>
        </w:rPr>
        <w:t>Email</w:t>
      </w:r>
      <w:r w:rsidRPr="002418F5">
        <w:rPr>
          <w:rStyle w:val="Hyperlink"/>
          <w:rFonts w:asciiTheme="minorHAnsi" w:hAnsiTheme="minorHAnsi"/>
          <w:color w:val="auto"/>
          <w:sz w:val="18"/>
          <w:szCs w:val="18"/>
          <w:u w:val="none"/>
        </w:rPr>
        <w:t xml:space="preserve"> </w:t>
      </w:r>
      <w:r w:rsidRPr="002418F5">
        <w:rPr>
          <w:rStyle w:val="Hyperlink"/>
          <w:rFonts w:asciiTheme="minorHAnsi" w:hAnsiTheme="minorHAnsi"/>
          <w:color w:val="auto"/>
          <w:spacing w:val="-2"/>
          <w:sz w:val="18"/>
          <w:szCs w:val="18"/>
          <w:u w:val="none"/>
        </w:rPr>
        <w:t>rattenbury@act.gov.au</w:t>
      </w:r>
    </w:hyperlink>
    <w:r w:rsidR="0061634E" w:rsidRPr="002418F5">
      <w:rPr>
        <w:rFonts w:asciiTheme="minorHAnsi" w:hAnsiTheme="minorHAnsi"/>
        <w:sz w:val="18"/>
        <w:szCs w:val="18"/>
      </w:rPr>
      <w:t xml:space="preserve"> </w:t>
    </w:r>
  </w:p>
  <w:p w14:paraId="714E8C93" w14:textId="77777777" w:rsidR="005351C5" w:rsidRPr="002418F5" w:rsidRDefault="0039229F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  <w:rPr>
        <w:sz w:val="20"/>
        <w:szCs w:val="20"/>
      </w:rPr>
    </w:pPr>
    <w:r w:rsidRPr="002418F5">
      <w:rPr>
        <w:noProof/>
        <w:sz w:val="18"/>
        <w:szCs w:val="18"/>
        <w:lang w:val="en-AU" w:eastAsia="en-AU"/>
      </w:rPr>
      <w:drawing>
        <wp:anchor distT="0" distB="0" distL="114300" distR="114300" simplePos="0" relativeHeight="251670528" behindDoc="0" locked="0" layoutInCell="1" allowOverlap="1" wp14:anchorId="4C383F27" wp14:editId="24DBA4E5">
          <wp:simplePos x="0" y="0"/>
          <wp:positionH relativeFrom="column">
            <wp:posOffset>3590290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230" name="Pictur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75EB" w:rsidRPr="002418F5">
      <w:rPr>
        <w:noProof/>
        <w:sz w:val="18"/>
        <w:szCs w:val="18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51A3FC" wp14:editId="6C0CB643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E70AE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51A3F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mt5Q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" filled="f" stroked="f">
              <v:textbox inset="0,0,0,0">
                <w:txbxContent>
                  <w:p w14:paraId="6E6E70AE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2418F5">
      <w:rPr>
        <w:noProof/>
        <w:sz w:val="18"/>
        <w:szCs w:val="18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EB91FA0" wp14:editId="5EFF1D8E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8F2AF2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B91FA0" id="Text Box 88" o:spid="_x0000_s1027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" filled="f" stroked="f">
              <v:textbox inset="0,0,0,0">
                <w:txbxContent>
                  <w:p w14:paraId="128F2AF2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2418F5">
      <w:rPr>
        <w:noProof/>
        <w:sz w:val="18"/>
        <w:szCs w:val="18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C1DC805" wp14:editId="1D8F5630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ACD222" id="Group 25" o:spid="_x0000_s1026" alt="Title: Social media icon - Description: Social media icon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F575EB" w:rsidRPr="002418F5">
      <w:rPr>
        <w:noProof/>
        <w:sz w:val="18"/>
        <w:szCs w:val="18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EEA3858" wp14:editId="1A8057B2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4A10F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EEA3858" id="Text Box 11" o:spid="_x0000_s1028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" filled="f" stroked="f">
              <v:textbox inset="0,0,0,0">
                <w:txbxContent>
                  <w:p w14:paraId="5B24A10F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2418F5">
      <w:rPr>
        <w:noProof/>
        <w:sz w:val="18"/>
        <w:szCs w:val="18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8B10554" wp14:editId="4A265429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7CE11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D748A" w14:textId="77777777" w:rsidR="0096375B" w:rsidRDefault="0096375B" w:rsidP="00AD7D31">
      <w:pPr>
        <w:spacing w:after="0" w:line="240" w:lineRule="auto"/>
      </w:pPr>
      <w:r>
        <w:separator/>
      </w:r>
    </w:p>
  </w:footnote>
  <w:footnote w:type="continuationSeparator" w:id="0">
    <w:p w14:paraId="6A49BA75" w14:textId="77777777" w:rsidR="0096375B" w:rsidRDefault="0096375B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51BCB" w14:textId="2EB00822" w:rsidR="00AD7D31" w:rsidRDefault="00AD7D31">
    <w:pPr>
      <w:pStyle w:val="Header"/>
    </w:pPr>
  </w:p>
  <w:p w14:paraId="3234DCE4" w14:textId="34CA0DDC" w:rsidR="00CD4AF0" w:rsidRDefault="00CD4AF0">
    <w:pPr>
      <w:pStyle w:val="Header"/>
    </w:pPr>
  </w:p>
  <w:p w14:paraId="468270FC" w14:textId="77777777" w:rsidR="00CD4AF0" w:rsidRDefault="00CD4AF0">
    <w:pPr>
      <w:pStyle w:val="Header"/>
    </w:pPr>
  </w:p>
  <w:p w14:paraId="39F80A78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C3673" w14:textId="77777777" w:rsidR="00DD766A" w:rsidRPr="00DD766A" w:rsidRDefault="00313E4A" w:rsidP="002F5A1C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5073312A" wp14:editId="6E31FA43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228" name="Picture 228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2F5A1C">
      <w:t>Minister for Climate Change and Sustainability</w:t>
    </w:r>
    <w:r w:rsidR="002F5A1C">
      <w:br/>
      <w:t>Minister for Corrections and Justice Health</w:t>
    </w:r>
    <w:r w:rsidR="002F5A1C">
      <w:br/>
    </w:r>
    <w:bookmarkStart w:id="1" w:name="_Hlk41042518"/>
    <w:r w:rsidR="002F5A1C">
      <w:t>Minister for Justice, Consumer Affairs and Road Safety</w:t>
    </w:r>
    <w:r w:rsidR="002F5A1C">
      <w:br/>
    </w:r>
    <w:bookmarkEnd w:id="1"/>
    <w:r w:rsidR="002F5A1C"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72A1A5D4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86"/>
    <w:rsid w:val="0001308C"/>
    <w:rsid w:val="00015FCA"/>
    <w:rsid w:val="00041AFE"/>
    <w:rsid w:val="00054595"/>
    <w:rsid w:val="000E6E81"/>
    <w:rsid w:val="000F07C7"/>
    <w:rsid w:val="001450DC"/>
    <w:rsid w:val="0016021E"/>
    <w:rsid w:val="00166FBF"/>
    <w:rsid w:val="001804F3"/>
    <w:rsid w:val="001851B2"/>
    <w:rsid w:val="001B1529"/>
    <w:rsid w:val="001C3BC1"/>
    <w:rsid w:val="001D7389"/>
    <w:rsid w:val="001E68B1"/>
    <w:rsid w:val="00204263"/>
    <w:rsid w:val="0021414C"/>
    <w:rsid w:val="002418F5"/>
    <w:rsid w:val="002F5A1C"/>
    <w:rsid w:val="00313E4A"/>
    <w:rsid w:val="003276EC"/>
    <w:rsid w:val="0034065B"/>
    <w:rsid w:val="003450F4"/>
    <w:rsid w:val="00361ABB"/>
    <w:rsid w:val="00371C6A"/>
    <w:rsid w:val="00372855"/>
    <w:rsid w:val="00390870"/>
    <w:rsid w:val="0039229F"/>
    <w:rsid w:val="003C43DA"/>
    <w:rsid w:val="0041104E"/>
    <w:rsid w:val="00465EDE"/>
    <w:rsid w:val="00493502"/>
    <w:rsid w:val="004A7337"/>
    <w:rsid w:val="004B6CC5"/>
    <w:rsid w:val="004F007B"/>
    <w:rsid w:val="005351C5"/>
    <w:rsid w:val="0055749D"/>
    <w:rsid w:val="0056750F"/>
    <w:rsid w:val="005C4787"/>
    <w:rsid w:val="005E7DE1"/>
    <w:rsid w:val="00613186"/>
    <w:rsid w:val="0061634E"/>
    <w:rsid w:val="00630131"/>
    <w:rsid w:val="0064748B"/>
    <w:rsid w:val="00655CD8"/>
    <w:rsid w:val="00661FE4"/>
    <w:rsid w:val="006A0AEE"/>
    <w:rsid w:val="006A1B70"/>
    <w:rsid w:val="006C1495"/>
    <w:rsid w:val="006D1FD7"/>
    <w:rsid w:val="00712BA7"/>
    <w:rsid w:val="007B57CC"/>
    <w:rsid w:val="007D7FAC"/>
    <w:rsid w:val="00806ACB"/>
    <w:rsid w:val="00834846"/>
    <w:rsid w:val="00855531"/>
    <w:rsid w:val="00870FD0"/>
    <w:rsid w:val="00883239"/>
    <w:rsid w:val="008D0193"/>
    <w:rsid w:val="008D15E5"/>
    <w:rsid w:val="00905C9C"/>
    <w:rsid w:val="00927325"/>
    <w:rsid w:val="0096375B"/>
    <w:rsid w:val="00994728"/>
    <w:rsid w:val="009A3E7A"/>
    <w:rsid w:val="009C2877"/>
    <w:rsid w:val="009F4EB5"/>
    <w:rsid w:val="00A031A0"/>
    <w:rsid w:val="00A10223"/>
    <w:rsid w:val="00A51863"/>
    <w:rsid w:val="00AD7D31"/>
    <w:rsid w:val="00B1771F"/>
    <w:rsid w:val="00B417A3"/>
    <w:rsid w:val="00B85096"/>
    <w:rsid w:val="00BA3153"/>
    <w:rsid w:val="00BE64F0"/>
    <w:rsid w:val="00BF6F29"/>
    <w:rsid w:val="00C610D0"/>
    <w:rsid w:val="00C85F64"/>
    <w:rsid w:val="00CC7442"/>
    <w:rsid w:val="00CD4AF0"/>
    <w:rsid w:val="00D751E8"/>
    <w:rsid w:val="00DD766A"/>
    <w:rsid w:val="00DE7115"/>
    <w:rsid w:val="00DF01F2"/>
    <w:rsid w:val="00E127D5"/>
    <w:rsid w:val="00E34B53"/>
    <w:rsid w:val="00E73427"/>
    <w:rsid w:val="00EA277D"/>
    <w:rsid w:val="00ED1D4E"/>
    <w:rsid w:val="00ED5634"/>
    <w:rsid w:val="00EF0947"/>
    <w:rsid w:val="00F050EC"/>
    <w:rsid w:val="00F16117"/>
    <w:rsid w:val="00F473D9"/>
    <w:rsid w:val="00F50739"/>
    <w:rsid w:val="00F575EB"/>
    <w:rsid w:val="00F62A5F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6F722E"/>
  <w15:chartTrackingRefBased/>
  <w15:docId w15:val="{40F15962-13E3-471A-A9D7-64413C2B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1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7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7A3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act.gov.au/di/2020-30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slation.act.gov.au/di/2020-28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ia%20nicolls\Downloads\ShaneRattenbury-Letterhead%20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8E2EDBBEFF34E8EA366DE798445E0" ma:contentTypeVersion="12" ma:contentTypeDescription="Create a new document." ma:contentTypeScope="" ma:versionID="6cf4ea24c23e0a089639ef255dbabefd">
  <xsd:schema xmlns:xsd="http://www.w3.org/2001/XMLSchema" xmlns:xs="http://www.w3.org/2001/XMLSchema" xmlns:p="http://schemas.microsoft.com/office/2006/metadata/properties" xmlns:ns3="b9d07115-c27e-4ae6-b915-eb0978d05dfa" xmlns:ns4="90f7d616-b8e9-4bba-be67-d08cda51b1c8" targetNamespace="http://schemas.microsoft.com/office/2006/metadata/properties" ma:root="true" ma:fieldsID="9fec310ad11eb5b612bf22f2ba8af614" ns3:_="" ns4:_="">
    <xsd:import namespace="b9d07115-c27e-4ae6-b915-eb0978d05dfa"/>
    <xsd:import namespace="90f7d616-b8e9-4bba-be67-d08cda51b1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07115-c27e-4ae6-b915-eb0978d05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7d616-b8e9-4bba-be67-d08cda51b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3AE6A-8491-47B3-B85C-07C5C337C2B1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90f7d616-b8e9-4bba-be67-d08cda51b1c8"/>
    <ds:schemaRef ds:uri="b9d07115-c27e-4ae6-b915-eb0978d05df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3A56075-06F4-405C-AC67-E5FDDEBD7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07115-c27e-4ae6-b915-eb0978d05dfa"/>
    <ds:schemaRef ds:uri="90f7d616-b8e9-4bba-be67-d08cda51b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D94E3-BB43-4C33-9D8C-2E072171F9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ShaneRattenbury-Letterhead (6).dotx</Template>
  <TotalTime>84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DI2020-28</vt:lpstr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DI2020-28</dc:title>
  <dc:subject/>
  <dc:creator/>
  <cp:keywords/>
  <dc:description/>
  <cp:lastModifiedBy>Shannon, Anne</cp:lastModifiedBy>
  <cp:revision>55</cp:revision>
  <cp:lastPrinted>2018-08-24T07:17:00Z</cp:lastPrinted>
  <dcterms:created xsi:type="dcterms:W3CDTF">2020-05-22T02:19:00Z</dcterms:created>
  <dcterms:modified xsi:type="dcterms:W3CDTF">2020-06-16T22:10:00Z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0x010100D1E8E2EDBBEFF34E8EA366DE798445E0</vt:lpwstr>
  </property>
</Properties>
</file>