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F0974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14:paraId="572A8314" w14:textId="77777777"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ab/>
      </w:r>
    </w:p>
    <w:p w14:paraId="14F36B3D" w14:textId="77777777" w:rsidR="00AD7D31" w:rsidRDefault="005B011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Mrs Giulia Jones MLA </w:t>
      </w:r>
    </w:p>
    <w:p w14:paraId="5965B5E3" w14:textId="77777777" w:rsidR="005B0110" w:rsidRPr="00A031A0" w:rsidRDefault="005B011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Chair </w:t>
      </w:r>
    </w:p>
    <w:p w14:paraId="2DFF9E2E" w14:textId="77777777" w:rsidR="00AD7D31" w:rsidRPr="00A031A0" w:rsidRDefault="005B0110" w:rsidP="00AD7D31">
      <w:pPr>
        <w:tabs>
          <w:tab w:val="left" w:pos="3420"/>
        </w:tabs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Standing Committee on Justice and Community Safety (Legislative Scrutiny Role) </w:t>
      </w:r>
      <w:r w:rsidR="00AD7D31" w:rsidRPr="00A031A0">
        <w:rPr>
          <w:rFonts w:ascii="Calibri" w:hAnsi="Calibri"/>
          <w:sz w:val="24"/>
          <w:szCs w:val="24"/>
        </w:rPr>
        <w:tab/>
      </w:r>
    </w:p>
    <w:p w14:paraId="426426F3" w14:textId="77777777" w:rsidR="00AD7D31" w:rsidRDefault="005B011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ACT Legislative Assembly </w:t>
      </w:r>
    </w:p>
    <w:p w14:paraId="173702C2" w14:textId="77777777" w:rsidR="005B0110" w:rsidRPr="00A031A0" w:rsidRDefault="005B0110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</w:rPr>
        <w:t>GPO Box 1020</w:t>
      </w:r>
    </w:p>
    <w:p w14:paraId="34719515" w14:textId="77777777" w:rsidR="00AD7D31" w:rsidRPr="00A031A0" w:rsidRDefault="005B0110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 </w:t>
      </w:r>
    </w:p>
    <w:p w14:paraId="0305CC9F" w14:textId="77777777" w:rsidR="0002322B" w:rsidRPr="00A031A0" w:rsidRDefault="0002322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087B48D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5B0110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5B0110">
        <w:rPr>
          <w:rFonts w:ascii="Calibri" w:hAnsi="Calibri"/>
          <w:sz w:val="24"/>
          <w:szCs w:val="24"/>
          <w:lang w:val="en-US"/>
        </w:rPr>
        <w:t xml:space="preserve"> Jones </w:t>
      </w:r>
    </w:p>
    <w:p w14:paraId="41262EF6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70E46483" w14:textId="02190399" w:rsidR="00DB356E" w:rsidRDefault="005B0110" w:rsidP="0002322B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write in relation to comments made by the Standing Committee on Justice and Community Safety (Legislative Scrutiny Role) (the Comm</w:t>
      </w:r>
      <w:r w:rsidR="00E930ED">
        <w:rPr>
          <w:rFonts w:ascii="Calibri" w:hAnsi="Calibri"/>
          <w:sz w:val="24"/>
          <w:szCs w:val="24"/>
        </w:rPr>
        <w:t>ittee) in its Scrutiny Report 39</w:t>
      </w:r>
      <w:r w:rsidR="002323ED">
        <w:rPr>
          <w:rFonts w:ascii="Calibri" w:hAnsi="Calibri"/>
          <w:sz w:val="24"/>
          <w:szCs w:val="24"/>
        </w:rPr>
        <w:t xml:space="preserve"> in relation to the </w:t>
      </w:r>
      <w:r w:rsidR="00554D23">
        <w:rPr>
          <w:rFonts w:ascii="Calibri" w:hAnsi="Calibri"/>
          <w:sz w:val="24"/>
          <w:szCs w:val="24"/>
        </w:rPr>
        <w:t>D</w:t>
      </w:r>
      <w:r w:rsidR="008E22CD">
        <w:rPr>
          <w:rFonts w:ascii="Calibri" w:hAnsi="Calibri"/>
          <w:sz w:val="24"/>
          <w:szCs w:val="24"/>
        </w:rPr>
        <w:t>isallowable Instrument DI2019-28</w:t>
      </w:r>
      <w:r w:rsidR="00554D23">
        <w:rPr>
          <w:rFonts w:ascii="Calibri" w:hAnsi="Calibri"/>
          <w:sz w:val="24"/>
          <w:szCs w:val="24"/>
        </w:rPr>
        <w:t>6 being the Animal Welfare (Advisory Committe</w:t>
      </w:r>
      <w:r w:rsidR="008E22CD">
        <w:rPr>
          <w:rFonts w:ascii="Calibri" w:hAnsi="Calibri"/>
          <w:sz w:val="24"/>
          <w:szCs w:val="24"/>
        </w:rPr>
        <w:t>e Member) Appointment 2019 (No 2</w:t>
      </w:r>
      <w:r w:rsidR="00554D23">
        <w:rPr>
          <w:rFonts w:ascii="Calibri" w:hAnsi="Calibri"/>
          <w:sz w:val="24"/>
          <w:szCs w:val="24"/>
        </w:rPr>
        <w:t>)</w:t>
      </w:r>
      <w:r w:rsidR="000E378C">
        <w:rPr>
          <w:rFonts w:ascii="Calibri" w:hAnsi="Calibri"/>
          <w:sz w:val="24"/>
          <w:szCs w:val="24"/>
        </w:rPr>
        <w:t xml:space="preserve"> (the </w:t>
      </w:r>
      <w:r w:rsidR="00AC6042">
        <w:rPr>
          <w:rFonts w:ascii="Calibri" w:hAnsi="Calibri"/>
          <w:sz w:val="24"/>
          <w:szCs w:val="24"/>
        </w:rPr>
        <w:t>i</w:t>
      </w:r>
      <w:r w:rsidR="000E378C">
        <w:rPr>
          <w:rFonts w:ascii="Calibri" w:hAnsi="Calibri"/>
          <w:sz w:val="24"/>
          <w:szCs w:val="24"/>
        </w:rPr>
        <w:t>nstrument)</w:t>
      </w:r>
      <w:r w:rsidR="00554D23">
        <w:rPr>
          <w:rFonts w:ascii="Calibri" w:hAnsi="Calibri"/>
          <w:sz w:val="24"/>
          <w:szCs w:val="24"/>
        </w:rPr>
        <w:t xml:space="preserve">. </w:t>
      </w:r>
    </w:p>
    <w:p w14:paraId="04F0EAEE" w14:textId="77777777" w:rsidR="00554D23" w:rsidRDefault="00554D23" w:rsidP="0002322B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0152DDC" w14:textId="395AA29F" w:rsidR="00CF71A8" w:rsidRDefault="00554D23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thank the Committee for its comments relating to whether the in</w:t>
      </w:r>
      <w:r w:rsidR="00560C7F">
        <w:rPr>
          <w:rFonts w:ascii="Calibri" w:hAnsi="Calibri"/>
          <w:sz w:val="24"/>
          <w:szCs w:val="24"/>
        </w:rPr>
        <w:t xml:space="preserve">strument has been validly made and whether persons appointed by the instrument are not public servants.  </w:t>
      </w:r>
      <w:r>
        <w:rPr>
          <w:rFonts w:ascii="Calibri" w:hAnsi="Calibri"/>
          <w:sz w:val="24"/>
          <w:szCs w:val="24"/>
        </w:rPr>
        <w:t>Responses to the Committee’</w:t>
      </w:r>
      <w:r w:rsidR="0087449A">
        <w:rPr>
          <w:rFonts w:ascii="Calibri" w:hAnsi="Calibri"/>
          <w:sz w:val="24"/>
          <w:szCs w:val="24"/>
        </w:rPr>
        <w:t xml:space="preserve">s comments are provided below. </w:t>
      </w:r>
    </w:p>
    <w:p w14:paraId="651D7338" w14:textId="77777777" w:rsidR="00AC6042" w:rsidRDefault="00AC6042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78D06F2" w14:textId="7D0BF0A7" w:rsidR="00083ED8" w:rsidRDefault="00CF71A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As indicated in my response to Scrutiny Report 37, the </w:t>
      </w:r>
      <w:r w:rsidRPr="00E930ED">
        <w:rPr>
          <w:rFonts w:ascii="Calibri" w:hAnsi="Calibri"/>
          <w:i/>
          <w:sz w:val="24"/>
          <w:szCs w:val="24"/>
        </w:rPr>
        <w:t>Animal Welfare Act 1992</w:t>
      </w:r>
      <w:r>
        <w:rPr>
          <w:rFonts w:ascii="Calibri" w:hAnsi="Calibri"/>
          <w:sz w:val="24"/>
          <w:szCs w:val="24"/>
        </w:rPr>
        <w:t xml:space="preserve"> was amended in October 2019 to </w:t>
      </w:r>
      <w:r w:rsidR="00B52655">
        <w:rPr>
          <w:rFonts w:ascii="Calibri" w:hAnsi="Calibri"/>
          <w:sz w:val="24"/>
          <w:szCs w:val="24"/>
        </w:rPr>
        <w:t>change the instrument of establishment of</w:t>
      </w:r>
      <w:r>
        <w:rPr>
          <w:rFonts w:ascii="Calibri" w:hAnsi="Calibri"/>
          <w:sz w:val="24"/>
          <w:szCs w:val="24"/>
        </w:rPr>
        <w:t xml:space="preserve"> the Animal Wel</w:t>
      </w:r>
      <w:r w:rsidR="00B52655">
        <w:rPr>
          <w:rFonts w:ascii="Calibri" w:hAnsi="Calibri"/>
          <w:sz w:val="24"/>
          <w:szCs w:val="24"/>
        </w:rPr>
        <w:t xml:space="preserve">fare Advisory Committee from a </w:t>
      </w:r>
      <w:r w:rsidR="00AC6042">
        <w:rPr>
          <w:rFonts w:ascii="Calibri" w:hAnsi="Calibri"/>
          <w:sz w:val="24"/>
          <w:szCs w:val="24"/>
        </w:rPr>
        <w:t>N</w:t>
      </w:r>
      <w:r w:rsidR="00B52655">
        <w:rPr>
          <w:rFonts w:ascii="Calibri" w:hAnsi="Calibri"/>
          <w:sz w:val="24"/>
          <w:szCs w:val="24"/>
        </w:rPr>
        <w:t xml:space="preserve">otifiable </w:t>
      </w:r>
      <w:r w:rsidR="00AC6042">
        <w:rPr>
          <w:rFonts w:ascii="Calibri" w:hAnsi="Calibri"/>
          <w:sz w:val="24"/>
          <w:szCs w:val="24"/>
        </w:rPr>
        <w:t>I</w:t>
      </w:r>
      <w:r w:rsidR="00B52655">
        <w:rPr>
          <w:rFonts w:ascii="Calibri" w:hAnsi="Calibri"/>
          <w:sz w:val="24"/>
          <w:szCs w:val="24"/>
        </w:rPr>
        <w:t xml:space="preserve">nstrument to a </w:t>
      </w:r>
      <w:r w:rsidR="00AC6042">
        <w:rPr>
          <w:rFonts w:ascii="Calibri" w:hAnsi="Calibri"/>
          <w:sz w:val="24"/>
          <w:szCs w:val="24"/>
        </w:rPr>
        <w:t>D</w:t>
      </w:r>
      <w:r w:rsidR="00B52655">
        <w:rPr>
          <w:rFonts w:ascii="Calibri" w:hAnsi="Calibri"/>
          <w:sz w:val="24"/>
          <w:szCs w:val="24"/>
        </w:rPr>
        <w:t xml:space="preserve">isallowable </w:t>
      </w:r>
      <w:r w:rsidR="00AC6042">
        <w:rPr>
          <w:rFonts w:ascii="Calibri" w:hAnsi="Calibri"/>
          <w:sz w:val="24"/>
          <w:szCs w:val="24"/>
        </w:rPr>
        <w:t>I</w:t>
      </w:r>
      <w:r>
        <w:rPr>
          <w:rFonts w:ascii="Calibri" w:hAnsi="Calibri"/>
          <w:sz w:val="24"/>
          <w:szCs w:val="24"/>
        </w:rPr>
        <w:t xml:space="preserve">nstrument. </w:t>
      </w:r>
      <w:r w:rsidR="00E930ED">
        <w:rPr>
          <w:rFonts w:ascii="Calibri" w:hAnsi="Calibri"/>
          <w:sz w:val="24"/>
          <w:szCs w:val="24"/>
        </w:rPr>
        <w:t xml:space="preserve">I confirm that NI2015-219 being the </w:t>
      </w:r>
      <w:r w:rsidR="004378D9">
        <w:rPr>
          <w:rFonts w:ascii="Calibri" w:hAnsi="Calibri"/>
          <w:sz w:val="24"/>
          <w:szCs w:val="24"/>
        </w:rPr>
        <w:t>Animal Welfare (Advisory Committee) Est</w:t>
      </w:r>
      <w:r w:rsidR="000E378C">
        <w:rPr>
          <w:rFonts w:ascii="Calibri" w:hAnsi="Calibri"/>
          <w:sz w:val="24"/>
          <w:szCs w:val="24"/>
        </w:rPr>
        <w:t xml:space="preserve">ablishment 2015 will be remade </w:t>
      </w:r>
      <w:r w:rsidR="00E930ED">
        <w:rPr>
          <w:rFonts w:ascii="Calibri" w:hAnsi="Calibri"/>
          <w:sz w:val="24"/>
          <w:szCs w:val="24"/>
        </w:rPr>
        <w:t xml:space="preserve">as a disallowable instrument </w:t>
      </w:r>
      <w:r w:rsidR="004378D9">
        <w:rPr>
          <w:rFonts w:ascii="Calibri" w:hAnsi="Calibri"/>
          <w:sz w:val="24"/>
          <w:szCs w:val="24"/>
        </w:rPr>
        <w:t>and will include a tr</w:t>
      </w:r>
      <w:r w:rsidR="009E0798">
        <w:rPr>
          <w:rFonts w:ascii="Calibri" w:hAnsi="Calibri"/>
          <w:sz w:val="24"/>
          <w:szCs w:val="24"/>
        </w:rPr>
        <w:t>ansitionary clause to ensure that</w:t>
      </w:r>
      <w:r w:rsidR="004378D9">
        <w:rPr>
          <w:rFonts w:ascii="Calibri" w:hAnsi="Calibri"/>
          <w:sz w:val="24"/>
          <w:szCs w:val="24"/>
        </w:rPr>
        <w:t xml:space="preserve"> appointments </w:t>
      </w:r>
      <w:r w:rsidR="00B52655">
        <w:rPr>
          <w:rFonts w:ascii="Calibri" w:hAnsi="Calibri"/>
          <w:sz w:val="24"/>
          <w:szCs w:val="24"/>
        </w:rPr>
        <w:t xml:space="preserve">including those made </w:t>
      </w:r>
      <w:r w:rsidR="00AC6042">
        <w:rPr>
          <w:rFonts w:ascii="Calibri" w:hAnsi="Calibri"/>
          <w:sz w:val="24"/>
          <w:szCs w:val="24"/>
        </w:rPr>
        <w:t xml:space="preserve">in </w:t>
      </w:r>
      <w:r w:rsidR="00B52655">
        <w:rPr>
          <w:rFonts w:ascii="Calibri" w:hAnsi="Calibri"/>
          <w:sz w:val="24"/>
          <w:szCs w:val="24"/>
        </w:rPr>
        <w:t xml:space="preserve">the instrument </w:t>
      </w:r>
      <w:r w:rsidR="009E0798">
        <w:rPr>
          <w:rFonts w:ascii="Calibri" w:hAnsi="Calibri"/>
          <w:sz w:val="24"/>
          <w:szCs w:val="24"/>
        </w:rPr>
        <w:t xml:space="preserve">continue to apply. </w:t>
      </w:r>
    </w:p>
    <w:p w14:paraId="08504A56" w14:textId="77777777" w:rsidR="00333A1C" w:rsidRDefault="00333A1C" w:rsidP="00560C7F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B406CE2" w14:textId="33B114A1" w:rsidR="00333A1C" w:rsidRDefault="00333A1C" w:rsidP="00560C7F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In relation to your comments</w:t>
      </w:r>
      <w:r w:rsidR="008E22CD">
        <w:rPr>
          <w:rFonts w:ascii="Calibri" w:hAnsi="Calibri"/>
          <w:sz w:val="24"/>
          <w:szCs w:val="24"/>
        </w:rPr>
        <w:t xml:space="preserve"> regarding stylistic standards expected by the Committee, I can confirm that none of the appointees listed on the </w:t>
      </w:r>
      <w:r w:rsidR="00AC6042">
        <w:rPr>
          <w:rFonts w:ascii="Calibri" w:hAnsi="Calibri"/>
          <w:sz w:val="24"/>
          <w:szCs w:val="24"/>
        </w:rPr>
        <w:t>I</w:t>
      </w:r>
      <w:r w:rsidR="008E22CD">
        <w:rPr>
          <w:rFonts w:ascii="Calibri" w:hAnsi="Calibri"/>
          <w:sz w:val="24"/>
          <w:szCs w:val="24"/>
        </w:rPr>
        <w:t xml:space="preserve">nstrument are public servants and that any new </w:t>
      </w:r>
      <w:proofErr w:type="gramStart"/>
      <w:r w:rsidR="008E22CD">
        <w:rPr>
          <w:rFonts w:ascii="Calibri" w:hAnsi="Calibri"/>
          <w:sz w:val="24"/>
          <w:szCs w:val="24"/>
        </w:rPr>
        <w:t>appointments</w:t>
      </w:r>
      <w:proofErr w:type="gramEnd"/>
      <w:r w:rsidR="008E22CD">
        <w:rPr>
          <w:rFonts w:ascii="Calibri" w:hAnsi="Calibri"/>
          <w:sz w:val="24"/>
          <w:szCs w:val="24"/>
        </w:rPr>
        <w:t xml:space="preserve"> will reflect this in the Explanatory Statement. </w:t>
      </w:r>
    </w:p>
    <w:p w14:paraId="419DD0F3" w14:textId="77777777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E65D29E" w14:textId="51C2A848" w:rsidR="0087449A" w:rsidRDefault="0087449A" w:rsidP="0002322B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trust the above responses provide the Committee with clarification and addre</w:t>
      </w:r>
      <w:r w:rsidR="000E378C">
        <w:rPr>
          <w:rFonts w:ascii="Calibri" w:hAnsi="Calibri"/>
          <w:sz w:val="24"/>
          <w:szCs w:val="24"/>
        </w:rPr>
        <w:t>ss</w:t>
      </w:r>
      <w:r w:rsidR="00AC6042">
        <w:rPr>
          <w:rFonts w:ascii="Calibri" w:hAnsi="Calibri"/>
          <w:sz w:val="24"/>
          <w:szCs w:val="24"/>
        </w:rPr>
        <w:t>es</w:t>
      </w:r>
      <w:r>
        <w:rPr>
          <w:rFonts w:ascii="Calibri" w:hAnsi="Calibri"/>
          <w:sz w:val="24"/>
          <w:szCs w:val="24"/>
        </w:rPr>
        <w:t xml:space="preserve"> their concerns. </w:t>
      </w:r>
    </w:p>
    <w:p w14:paraId="034DD729" w14:textId="77777777" w:rsidR="0002322B" w:rsidRPr="00A031A0" w:rsidRDefault="0002322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5C43F89D" w14:textId="77777777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07FDD0D1" w14:textId="77777777" w:rsidR="00AD7D31" w:rsidRPr="00A031A0" w:rsidRDefault="00834846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br/>
      </w:r>
    </w:p>
    <w:p w14:paraId="2F409AF3" w14:textId="77777777" w:rsidR="00AD7D31" w:rsidRPr="00A031A0" w:rsidRDefault="00C850A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Chris Steel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sdt>
      <w:sdtPr>
        <w:rPr>
          <w:rStyle w:val="Style1"/>
        </w:rPr>
        <w:alias w:val="Minister"/>
        <w:tag w:val="Minister"/>
        <w:id w:val="1022981497"/>
        <w:placeholder>
          <w:docPart w:val="E83F8F5992594FED969E19EAAF2AEBEE"/>
        </w:placeholder>
        <w:comboBox>
          <w:listItem w:value="Choose an item."/>
          <w:listItem w:displayText="Minister for City Services" w:value="Minister for City Services"/>
          <w:listItem w:displayText="Minister for Recycling and Waste Reduction" w:value="Minister for Recycling and Waste Reduction"/>
          <w:listItem w:displayText="Minister for Roads and Active Travel" w:value="Minister for Roads and Active Travel"/>
          <w:listItem w:displayText="Minister for Transport" w:value="Minister for Transport"/>
        </w:comboBox>
      </w:sdtPr>
      <w:sdtEndPr>
        <w:rPr>
          <w:rStyle w:val="DefaultParagraphFont"/>
          <w:rFonts w:ascii="Times New Roman" w:hAnsi="Times New Roman"/>
          <w:sz w:val="22"/>
          <w:szCs w:val="24"/>
        </w:rPr>
      </w:sdtEndPr>
      <w:sdtContent>
        <w:p w14:paraId="790A81A7" w14:textId="0A363488" w:rsidR="00AD7D31" w:rsidRPr="00AC6042" w:rsidRDefault="00AC6042" w:rsidP="00AC6042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Style w:val="Style1"/>
            </w:rPr>
            <w:t>Minister for City Services</w:t>
          </w:r>
        </w:p>
      </w:sdtContent>
    </w:sdt>
    <w:p w14:paraId="2308FA3F" w14:textId="4DE22889" w:rsidR="0055749D" w:rsidRPr="00A031A0" w:rsidRDefault="0061634E" w:rsidP="003F6081">
      <w:pPr>
        <w:spacing w:after="0" w:line="240" w:lineRule="auto"/>
        <w:rPr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75002E" wp14:editId="6594AE83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346424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A75002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" filled="f" stroked="f">
                <v:textbox inset="0,0,0,0">
                  <w:txbxContent>
                    <w:p w14:paraId="2B346424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A031A0" w:rsidSect="00F50739">
      <w:headerReference w:type="first" r:id="rId9"/>
      <w:footerReference w:type="first" r:id="rId10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FFD05" w14:textId="77777777" w:rsidR="006B52A1" w:rsidRDefault="006B52A1" w:rsidP="00AD7D31">
      <w:pPr>
        <w:spacing w:after="0" w:line="240" w:lineRule="auto"/>
      </w:pPr>
      <w:r>
        <w:separator/>
      </w:r>
    </w:p>
  </w:endnote>
  <w:endnote w:type="continuationSeparator" w:id="0">
    <w:p w14:paraId="101BA6CF" w14:textId="77777777" w:rsidR="006B52A1" w:rsidRDefault="006B52A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85C59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5E163D70" wp14:editId="163FEB00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6901D2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6F2BBEDC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D271566" wp14:editId="4F6CBEF3">
              <wp:simplePos x="0" y="0"/>
              <wp:positionH relativeFrom="page">
                <wp:posOffset>2374900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5A2E0343" id="Group 22" o:spid="_x0000_s1026" alt="Title: Social Media logo - Description: Social Media logo" style="position:absolute;margin-left:187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C850A8">
      <w:rPr>
        <w:rFonts w:asciiTheme="minorHAnsi" w:hAnsiTheme="minorHAnsi"/>
        <w:color w:val="231F20"/>
        <w:sz w:val="20"/>
        <w:szCs w:val="20"/>
      </w:rPr>
      <w:t>1470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C850A8" w:rsidRPr="00C850A8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C850A8" w:rsidRPr="00C850A8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C850A8" w:rsidRPr="00C850A8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steel@act.gov.au</w:t>
      </w:r>
    </w:hyperlink>
    <w:r w:rsidR="0061634E" w:rsidRPr="00C850A8">
      <w:rPr>
        <w:rFonts w:asciiTheme="minorHAnsi" w:hAnsiTheme="minorHAnsi"/>
        <w:sz w:val="20"/>
        <w:szCs w:val="20"/>
      </w:rPr>
      <w:t xml:space="preserve"> </w:t>
    </w:r>
  </w:p>
  <w:p w14:paraId="7C45F9ED" w14:textId="77777777" w:rsidR="005351C5" w:rsidRPr="0064748B" w:rsidRDefault="006B56F5" w:rsidP="00C850A8">
    <w:pPr>
      <w:pStyle w:val="BodyText"/>
      <w:tabs>
        <w:tab w:val="left" w:pos="6045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19E64267" wp14:editId="318E1FE4">
          <wp:simplePos x="0" y="0"/>
          <wp:positionH relativeFrom="column">
            <wp:posOffset>3199765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0A8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46A49B1" wp14:editId="6C99D94C">
              <wp:simplePos x="0" y="0"/>
              <wp:positionH relativeFrom="page">
                <wp:posOffset>4200525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A04B0" w14:textId="77777777"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346A49B1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30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" filled="f" stroked="f">
              <v:textbox inset="0,0,0,0">
                <w:txbxContent>
                  <w:p w14:paraId="69FA04B0" w14:textId="77777777"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C850A8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5323C2E" wp14:editId="533BAF6A">
              <wp:simplePos x="0" y="0"/>
              <wp:positionH relativeFrom="page">
                <wp:posOffset>3846195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411B03EA" id="Group 25" o:spid="_x0000_s1026" alt="Title: Social Media logo - Description: Social Media logo" style="position:absolute;margin-left:302.85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bn+d7Ysf1X+owAH78/KF0+6lIYH7Rhd/ZCVO9UwOfyYex4fD4jmJ/n7PgoXT7qUhgfM58NqlfY&#10;v8xcPowdi2/mMyLim7l81DNhfMx8NlSZzoX9wczlw9jx+HxGirTg9/Qzl496JoyPmc/GED6XjwF8&#10;c5+RIsWrxc3Pc5ePei6Mj7nPBuqdCfuXucuHsWP7b+4zUqRz3vGYu3zUcAHY+W/us4F6QQd2n9a9&#10;fXa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D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3C55544" wp14:editId="3464F0CA">
              <wp:simplePos x="0" y="0"/>
              <wp:positionH relativeFrom="page">
                <wp:posOffset>2702560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F2E48" w14:textId="77777777" w:rsidR="0061634E" w:rsidRPr="0039472D" w:rsidRDefault="00C850A8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christeellabor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3C55544" id="Text Box 10" o:spid="_x0000_s1028" type="#_x0000_t202" style="position:absolute;margin-left:212.8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" filled="f" stroked="f">
              <v:textbox inset="0,0,0,0">
                <w:txbxContent>
                  <w:p w14:paraId="152F2E48" w14:textId="77777777" w:rsidR="0061634E" w:rsidRPr="0039472D" w:rsidRDefault="00C850A8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christeellabor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DE7115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F763C1E" wp14:editId="15ED105C">
              <wp:simplePos x="0" y="0"/>
              <wp:positionH relativeFrom="page">
                <wp:posOffset>1038224</wp:posOffset>
              </wp:positionH>
              <wp:positionV relativeFrom="page">
                <wp:posOffset>10172700</wp:posOffset>
              </wp:positionV>
              <wp:extent cx="1285875" cy="209550"/>
              <wp:effectExtent l="0" t="0" r="9525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031B0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C850A8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ChrisSteelMLA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1F763C1E" id="Text Box 11" o:spid="_x0000_s1029" type="#_x0000_t202" style="position:absolute;margin-left:81.75pt;margin-top:801pt;width:101.25pt;height:16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" filled="f" stroked="f">
              <v:textbox inset="0,0,0,0">
                <w:txbxContent>
                  <w:p w14:paraId="397031B0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C850A8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ChrisSteelMLA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2995B82" wp14:editId="10586C03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4C80318D" id="Group 14" o:spid="_x0000_s1026" alt="Title: Social Media logo - Description: Social Media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JL1t+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 w:rsidR="00C850A8">
      <w:tab/>
    </w:r>
    <w:r w:rsidR="00C850A8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CC0467" w14:textId="77777777" w:rsidR="006B52A1" w:rsidRDefault="006B52A1" w:rsidP="00AD7D31">
      <w:pPr>
        <w:spacing w:after="0" w:line="240" w:lineRule="auto"/>
      </w:pPr>
      <w:r>
        <w:separator/>
      </w:r>
    </w:p>
  </w:footnote>
  <w:footnote w:type="continuationSeparator" w:id="0">
    <w:p w14:paraId="23A19DD1" w14:textId="77777777" w:rsidR="006B52A1" w:rsidRDefault="006B52A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814AE" w14:textId="77777777" w:rsidR="00DD766A" w:rsidRPr="00DD766A" w:rsidRDefault="00313E4A" w:rsidP="00C850A8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1C0BF0A2" wp14:editId="111B444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C850A8">
      <w:rPr>
        <w:rFonts w:ascii="Montserrat" w:hAnsi="Montserrat"/>
        <w:b/>
        <w:color w:val="FFFFFF" w:themeColor="background1"/>
        <w:sz w:val="36"/>
      </w:rPr>
      <w:t xml:space="preserve">Chris Steel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352D2F">
      <w:t xml:space="preserve">Minister for </w:t>
    </w:r>
    <w:r w:rsidR="00001227">
      <w:t>City Services</w:t>
    </w:r>
    <w:r w:rsidR="00352D2F">
      <w:br/>
      <w:t>Minister for Multicultural Affairs</w:t>
    </w:r>
    <w:r w:rsidR="00001227" w:rsidRPr="00001227">
      <w:t xml:space="preserve"> </w:t>
    </w:r>
    <w:r w:rsidR="00001227">
      <w:br/>
      <w:t>Minister for Recycling and Waste Reduction</w:t>
    </w:r>
    <w:r w:rsidR="00001227" w:rsidRPr="00001227">
      <w:t xml:space="preserve"> </w:t>
    </w:r>
    <w:r w:rsidR="00001227">
      <w:br/>
      <w:t>Minister for Roads and Active Travel</w:t>
    </w:r>
    <w:r w:rsidR="00001227" w:rsidRPr="00001227">
      <w:t xml:space="preserve"> </w:t>
    </w:r>
    <w:r w:rsidR="00001227">
      <w:br/>
      <w:t>Minister for Transport</w:t>
    </w:r>
    <w:r w:rsidR="00352D2F">
      <w:rPr>
        <w:rFonts w:eastAsia="Arial" w:cs="Arial"/>
        <w:sz w:val="24"/>
        <w:szCs w:val="24"/>
      </w:rPr>
      <w:t xml:space="preserve"> 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3B3E1B9F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AF7BB6">
      <w:rPr>
        <w:rFonts w:asciiTheme="minorHAnsi" w:hAnsiTheme="minorHAnsi"/>
        <w:sz w:val="20"/>
        <w:szCs w:val="20"/>
      </w:rPr>
      <w:t>Murrumbidgee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9E"/>
    <w:rsid w:val="00001227"/>
    <w:rsid w:val="0002322B"/>
    <w:rsid w:val="000649D0"/>
    <w:rsid w:val="00083ED8"/>
    <w:rsid w:val="000E378C"/>
    <w:rsid w:val="001450DC"/>
    <w:rsid w:val="001804F3"/>
    <w:rsid w:val="001851B2"/>
    <w:rsid w:val="001D70FA"/>
    <w:rsid w:val="001D7389"/>
    <w:rsid w:val="002323ED"/>
    <w:rsid w:val="00313E4A"/>
    <w:rsid w:val="00333A1C"/>
    <w:rsid w:val="0034363C"/>
    <w:rsid w:val="00352D2F"/>
    <w:rsid w:val="003F6081"/>
    <w:rsid w:val="0041104E"/>
    <w:rsid w:val="004378D9"/>
    <w:rsid w:val="005351C5"/>
    <w:rsid w:val="00554D23"/>
    <w:rsid w:val="0055749D"/>
    <w:rsid w:val="00560C7F"/>
    <w:rsid w:val="005B0110"/>
    <w:rsid w:val="005C4787"/>
    <w:rsid w:val="005E7DE1"/>
    <w:rsid w:val="0061634E"/>
    <w:rsid w:val="0062433B"/>
    <w:rsid w:val="0064748B"/>
    <w:rsid w:val="00655CD8"/>
    <w:rsid w:val="006901D2"/>
    <w:rsid w:val="006A1B70"/>
    <w:rsid w:val="006B52A1"/>
    <w:rsid w:val="006B56F5"/>
    <w:rsid w:val="006D36B7"/>
    <w:rsid w:val="00712BA7"/>
    <w:rsid w:val="007D7FAC"/>
    <w:rsid w:val="00806ACB"/>
    <w:rsid w:val="00834846"/>
    <w:rsid w:val="00855531"/>
    <w:rsid w:val="0087449A"/>
    <w:rsid w:val="0089329E"/>
    <w:rsid w:val="008C57DC"/>
    <w:rsid w:val="008D15E5"/>
    <w:rsid w:val="008E22CD"/>
    <w:rsid w:val="008F6F50"/>
    <w:rsid w:val="009C2877"/>
    <w:rsid w:val="009E0798"/>
    <w:rsid w:val="00A031A0"/>
    <w:rsid w:val="00A64D48"/>
    <w:rsid w:val="00AC6042"/>
    <w:rsid w:val="00AD7D31"/>
    <w:rsid w:val="00AF7BB6"/>
    <w:rsid w:val="00B52655"/>
    <w:rsid w:val="00B85096"/>
    <w:rsid w:val="00C850A8"/>
    <w:rsid w:val="00CF71A8"/>
    <w:rsid w:val="00DB356E"/>
    <w:rsid w:val="00DD766A"/>
    <w:rsid w:val="00DE7115"/>
    <w:rsid w:val="00E930ED"/>
    <w:rsid w:val="00ED5634"/>
    <w:rsid w:val="00F50739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33B0F8"/>
  <w15:chartTrackingRefBased/>
  <w15:docId w15:val="{92330175-8961-4F7C-91F4-05AC95C35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2322B"/>
    <w:rPr>
      <w:color w:val="808080"/>
    </w:rPr>
  </w:style>
  <w:style w:type="character" w:customStyle="1" w:styleId="Style1">
    <w:name w:val="Style1"/>
    <w:basedOn w:val="DefaultParagraphFont"/>
    <w:uiPriority w:val="1"/>
    <w:rsid w:val="0002322B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steel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aghan%20evans\Downloads\ChrisSteel-Letterhead%20(1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F8F5992594FED969E19EAAF2AE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BFDA9-D572-4688-8B1E-6CA96FBB4119}"/>
      </w:docPartPr>
      <w:docPartBody>
        <w:p w:rsidR="00821166" w:rsidRDefault="001835BC" w:rsidP="001835BC">
          <w:pPr>
            <w:pStyle w:val="E83F8F5992594FED969E19EAAF2AEBEE1"/>
          </w:pPr>
          <w:r w:rsidRPr="0002322B">
            <w:rPr>
              <w:rStyle w:val="PlaceholderText"/>
              <w:rFonts w:ascii="Calibri" w:hAnsi="Calibri" w:cs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5BC"/>
    <w:rsid w:val="001835BC"/>
    <w:rsid w:val="00535DF9"/>
    <w:rsid w:val="00821166"/>
    <w:rsid w:val="00F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35BC"/>
    <w:rPr>
      <w:color w:val="808080"/>
    </w:rPr>
  </w:style>
  <w:style w:type="paragraph" w:customStyle="1" w:styleId="DB7CCFB97F4546D5A5F3CBEAC85FD1AB">
    <w:name w:val="DB7CCFB97F4546D5A5F3CBEAC85FD1AB"/>
    <w:rsid w:val="001835BC"/>
  </w:style>
  <w:style w:type="paragraph" w:customStyle="1" w:styleId="C261FB0A62DA455388E2393CB303CC12">
    <w:name w:val="C261FB0A62DA455388E2393CB303CC12"/>
    <w:rsid w:val="001835BC"/>
  </w:style>
  <w:style w:type="paragraph" w:customStyle="1" w:styleId="DB7CCFB97F4546D5A5F3CBEAC85FD1AB1">
    <w:name w:val="DB7CCFB97F4546D5A5F3CBEAC85FD1AB1"/>
    <w:rsid w:val="001835BC"/>
    <w:rPr>
      <w:rFonts w:eastAsiaTheme="minorHAnsi"/>
      <w:lang w:eastAsia="en-US"/>
    </w:rPr>
  </w:style>
  <w:style w:type="paragraph" w:customStyle="1" w:styleId="C261FB0A62DA455388E2393CB303CC121">
    <w:name w:val="C261FB0A62DA455388E2393CB303CC121"/>
    <w:rsid w:val="001835BC"/>
    <w:rPr>
      <w:rFonts w:eastAsiaTheme="minorHAnsi"/>
      <w:lang w:eastAsia="en-US"/>
    </w:rPr>
  </w:style>
  <w:style w:type="paragraph" w:customStyle="1" w:styleId="E83F8F5992594FED969E19EAAF2AEBEE">
    <w:name w:val="E83F8F5992594FED969E19EAAF2AEBEE"/>
    <w:rsid w:val="001835BC"/>
    <w:rPr>
      <w:rFonts w:eastAsiaTheme="minorHAnsi"/>
      <w:lang w:eastAsia="en-US"/>
    </w:rPr>
  </w:style>
  <w:style w:type="paragraph" w:customStyle="1" w:styleId="DB7CCFB97F4546D5A5F3CBEAC85FD1AB2">
    <w:name w:val="DB7CCFB97F4546D5A5F3CBEAC85FD1AB2"/>
    <w:rsid w:val="001835BC"/>
    <w:rPr>
      <w:rFonts w:eastAsiaTheme="minorHAnsi"/>
      <w:lang w:eastAsia="en-US"/>
    </w:rPr>
  </w:style>
  <w:style w:type="paragraph" w:customStyle="1" w:styleId="C261FB0A62DA455388E2393CB303CC122">
    <w:name w:val="C261FB0A62DA455388E2393CB303CC122"/>
    <w:rsid w:val="001835BC"/>
    <w:rPr>
      <w:rFonts w:eastAsiaTheme="minorHAnsi"/>
      <w:lang w:eastAsia="en-US"/>
    </w:rPr>
  </w:style>
  <w:style w:type="paragraph" w:customStyle="1" w:styleId="E83F8F5992594FED969E19EAAF2AEBEE1">
    <w:name w:val="E83F8F5992594FED969E19EAAF2AEBEE1"/>
    <w:rsid w:val="001835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EFD3232EFDD48A2A1F9266F9D6776" ma:contentTypeVersion="7" ma:contentTypeDescription="Create a new document." ma:contentTypeScope="" ma:versionID="f353040296c4979380dbffa6b5ea591b">
  <xsd:schema xmlns:xsd="http://www.w3.org/2001/XMLSchema" xmlns:xs="http://www.w3.org/2001/XMLSchema" xmlns:p="http://schemas.microsoft.com/office/2006/metadata/properties" xmlns:ns2="bc40837f-027c-44fc-9226-6ef19ce87c4f" xmlns:ns3="70116e1a-a648-449b-8e21-eb232d81838f" targetNamespace="http://schemas.microsoft.com/office/2006/metadata/properties" ma:root="true" ma:fieldsID="337e4b555049102f1e230e3adcc5a503" ns2:_="" ns3:_="">
    <xsd:import namespace="bc40837f-027c-44fc-9226-6ef19ce87c4f"/>
    <xsd:import namespace="70116e1a-a648-449b-8e21-eb232d818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0837f-027c-44fc-9226-6ef19ce87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16e1a-a648-449b-8e21-eb232d818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3AD1E-9879-4E1B-B781-A8E2B76A0A4D}">
  <ds:schemaRefs>
    <ds:schemaRef ds:uri="bc40837f-027c-44fc-9226-6ef19ce87c4f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70116e1a-a648-449b-8e21-eb232d81838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5DDDF37-F023-4074-875B-4FEA2C966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1D8F1-D8D6-4B9C-8947-F359859F7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0837f-027c-44fc-9226-6ef19ce87c4f"/>
    <ds:schemaRef ds:uri="70116e1a-a648-449b-8e21-eb232d818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ChrisSteel-Letterhead (12).dotx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DI2019-286</vt:lpstr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DI2019-286</dc:title>
  <dc:subject/>
  <dc:creator/>
  <cp:keywords/>
  <dc:description/>
  <cp:lastModifiedBy>Shannon, Anne</cp:lastModifiedBy>
  <cp:revision>3</cp:revision>
  <cp:lastPrinted>2018-08-24T07:17:00Z</cp:lastPrinted>
  <dcterms:created xsi:type="dcterms:W3CDTF">2020-06-16T22:09:00Z</dcterms:created>
  <dcterms:modified xsi:type="dcterms:W3CDTF">2020-06-16T22:13:00Z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0x01010064BEFD3232EFDD48A2A1F9266F9D6776</vt:lpwstr>
  </property>
  <property fmtid="{D5CDD505-2E9C-101B-9397-08002B2CF9AE}" pid="3" name="Objective-Places [system]">
    <vt:lpwstr/>
  </property>
  <property fmtid="{D5CDD505-2E9C-101B-9397-08002B2CF9AE}" pid="4" name="Objective-VersionNumber">
    <vt:r8>2</vt:r8>
  </property>
  <property fmtid="{D5CDD505-2E9C-101B-9397-08002B2CF9AE}" pid="5" name="Objective-Path">
    <vt:lpwstr>Whole of ACT Government:TCCS STRUCTURE - Content Restriction Hierarchy:01. Assembly, Cabinet, Ministerial:03. Ministerials:02. Active:Minister Brief:COO - MIN S2020/4529 - Response to Scrutiny Report 39 - DI2019-286 - AWAC Appointments - Minister Brief:</vt:lpwstr>
  </property>
  <property fmtid="{D5CDD505-2E9C-101B-9397-08002B2CF9AE}" pid="6" name="Objective-Caveats">
    <vt:lpwstr/>
  </property>
  <property fmtid="{D5CDD505-2E9C-101B-9397-08002B2CF9AE}" pid="7" name="Objective-State">
    <vt:lpwstr>Being Edited</vt:lpwstr>
  </property>
  <property fmtid="{D5CDD505-2E9C-101B-9397-08002B2CF9AE}" pid="8" name="Objective-Covers Period From [system]">
    <vt:lpwstr/>
  </property>
  <property fmtid="{D5CDD505-2E9C-101B-9397-08002B2CF9AE}" pid="9" name="Objective-Parent">
    <vt:lpwstr>COO - MIN S2020/4529 - Response to Scrutiny Report 39 - DI2019-286 - AWAC Appointments - Minister Brief</vt:lpwstr>
  </property>
  <property fmtid="{D5CDD505-2E9C-101B-9397-08002B2CF9AE}" pid="10" name="Objective-Document Type [system]">
    <vt:lpwstr>0-Document</vt:lpwstr>
  </property>
  <property fmtid="{D5CDD505-2E9C-101B-9397-08002B2CF9AE}" pid="11" name="Objective-DatePublished">
    <vt:lpwstr/>
  </property>
  <property fmtid="{D5CDD505-2E9C-101B-9397-08002B2CF9AE}" pid="12" name="Objective-Version">
    <vt:lpwstr>1.1</vt:lpwstr>
  </property>
  <property fmtid="{D5CDD505-2E9C-101B-9397-08002B2CF9AE}" pid="13" name="Objective-FileNumber">
    <vt:lpwstr>qA734792</vt:lpwstr>
  </property>
  <property fmtid="{D5CDD505-2E9C-101B-9397-08002B2CF9AE}" pid="14" name="bjDocumentLabelFieldCodeHeaderFooter">
    <vt:lpwstr>UNCLASSIFIED - NO MARKING</vt:lpwstr>
  </property>
  <property fmtid="{D5CDD505-2E9C-101B-9397-08002B2CF9AE}" pid="15" name="Objective-ModificationStamp">
    <vt:filetime>2020-06-03T00:09:35Z</vt:filetime>
  </property>
  <property fmtid="{D5CDD505-2E9C-101B-9397-08002B2CF9AE}" pid="16" name="Objective-VersionComment">
    <vt:lpwstr/>
  </property>
  <property fmtid="{D5CDD505-2E9C-101B-9397-08002B2CF9AE}" pid="17" name="Objective-Jurisdiction [system]">
    <vt:lpwstr>ACT</vt:lpwstr>
  </property>
  <property fmtid="{D5CDD505-2E9C-101B-9397-08002B2CF9AE}" pid="18" name="docIndexRef">
    <vt:lpwstr>b406066a-51ce-4199-82dd-92166781c517</vt:lpwstr>
  </property>
  <property fmtid="{D5CDD505-2E9C-101B-9397-08002B2CF9AE}" pid="19" name="bjSaver">
    <vt:lpwstr>VBatDFFH48CnJuXQGOztHxnLmZ1FvHJV</vt:lpwstr>
  </property>
  <property fmtid="{D5CDD505-2E9C-101B-9397-08002B2CF9AE}" pid="20" name="Objective-Id">
    <vt:lpwstr>A25691271</vt:lpwstr>
  </property>
  <property fmtid="{D5CDD505-2E9C-101B-9397-08002B2CF9AE}" pid="21" name="Objective-Document Created On [system]">
    <vt:lpwstr/>
  </property>
  <property fmtid="{D5CDD505-2E9C-101B-9397-08002B2CF9AE}" pid="22" name="bjDocumentLabelXML-0">
    <vt:lpwstr>nternal/label"&gt;&lt;element uid="a68a5297-83bb-4ba8-a7cd-4b62d6981a77" value="" /&gt;&lt;/sisl&gt;</vt:lpwstr>
  </property>
  <property fmtid="{D5CDD505-2E9C-101B-9397-08002B2CF9AE}" pid="23" name="Objective-Comment">
    <vt:lpwstr/>
  </property>
  <property fmtid="{D5CDD505-2E9C-101B-9397-08002B2CF9AE}" pid="24" name="Objective-Title">
    <vt:lpwstr>Attachment B - Letter to Scrutiny - AWAC</vt:lpwstr>
  </property>
  <property fmtid="{D5CDD505-2E9C-101B-9397-08002B2CF9AE}" pid="25" name="Objective-Customers [system]">
    <vt:lpwstr/>
  </property>
  <property fmtid="{D5CDD505-2E9C-101B-9397-08002B2CF9AE}" pid="26" name="Objective-Document Created By [system]">
    <vt:lpwstr/>
  </property>
  <property fmtid="{D5CDD505-2E9C-101B-9397-08002B2CF9AE}" pid="27" name="Checked by">
    <vt:lpwstr>32123</vt:lpwstr>
  </property>
  <property fmtid="{D5CDD505-2E9C-101B-9397-08002B2CF9AE}" pid="28" name="Objective-IsApproved">
    <vt:bool>false</vt:bool>
  </property>
  <property fmtid="{D5CDD505-2E9C-101B-9397-08002B2CF9AE}" pid="29" name="Objective-IsPublished">
    <vt:bool>false</vt:bool>
  </property>
  <property fmtid="{D5CDD505-2E9C-101B-9397-08002B2CF9AE}" pid="30" name="Objective-Owner Agency [system]">
    <vt:lpwstr>TCCS</vt:lpwstr>
  </property>
  <property fmtid="{D5CDD505-2E9C-101B-9397-08002B2CF9AE}" pid="31" name="bjDocumentLabelFieldCode">
    <vt:lpwstr>UNCLASSIFIED - NO MARKING</vt:lpwstr>
  </property>
  <property fmtid="{D5CDD505-2E9C-101B-9397-08002B2CF9AE}" pid="32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3" name="bjDocumentSecurityLabel">
    <vt:lpwstr>UNCLASSIFIED - NO MARKING</vt:lpwstr>
  </property>
  <property fmtid="{D5CDD505-2E9C-101B-9397-08002B2CF9AE}" pid="34" name="Objective-Classification">
    <vt:lpwstr>[Inherited - none]</vt:lpwstr>
  </property>
  <property fmtid="{D5CDD505-2E9C-101B-9397-08002B2CF9AE}" pid="35" name="Objective-CreationStamp">
    <vt:filetime>2020-06-02T23:18:22Z</vt:filetime>
  </property>
  <property fmtid="{D5CDD505-2E9C-101B-9397-08002B2CF9AE}" pid="36" name="Objective-Owner">
    <vt:lpwstr>Sarah Bourne</vt:lpwstr>
  </property>
  <property fmtid="{D5CDD505-2E9C-101B-9397-08002B2CF9AE}" pid="37" name="Objective-Language [system]">
    <vt:lpwstr>English (en)</vt:lpwstr>
  </property>
  <property fmtid="{D5CDD505-2E9C-101B-9397-08002B2CF9AE}" pid="38" name="Objective-Transaction Reference [system]">
    <vt:lpwstr/>
  </property>
  <property fmtid="{D5CDD505-2E9C-101B-9397-08002B2CF9AE}" pid="39" name="Objective-Covers Period To [system]">
    <vt:lpwstr/>
  </property>
  <property fmtid="{D5CDD505-2E9C-101B-9397-08002B2CF9AE}" pid="40" name="Objective-OM Author [system]">
    <vt:lpwstr/>
  </property>
  <property fmtid="{D5CDD505-2E9C-101B-9397-08002B2CF9AE}" pid="41" name="Objective-OM Author Organisation [system]">
    <vt:lpwstr/>
  </property>
  <property fmtid="{D5CDD505-2E9C-101B-9397-08002B2CF9AE}" pid="42" name="Objective-OM Author Type [system]">
    <vt:lpwstr/>
  </property>
  <property fmtid="{D5CDD505-2E9C-101B-9397-08002B2CF9AE}" pid="43" name="Objective-OM Date Received [system]">
    <vt:lpwstr/>
  </property>
  <property fmtid="{D5CDD505-2E9C-101B-9397-08002B2CF9AE}" pid="44" name="Objective-OM Date of Document [system]">
    <vt:lpwstr/>
  </property>
  <property fmtid="{D5CDD505-2E9C-101B-9397-08002B2CF9AE}" pid="45" name="Objective-OM External Reference [system]">
    <vt:lpwstr/>
  </property>
  <property fmtid="{D5CDD505-2E9C-101B-9397-08002B2CF9AE}" pid="46" name="Objective-OM Reference [system]">
    <vt:lpwstr/>
  </property>
  <property fmtid="{D5CDD505-2E9C-101B-9397-08002B2CF9AE}" pid="47" name="Objective-OM Topic [system]">
    <vt:lpwstr/>
  </property>
  <property fmtid="{D5CDD505-2E9C-101B-9397-08002B2CF9AE}" pid="48" name="Objective-Suburb [system]">
    <vt:lpwstr/>
  </property>
</Properties>
</file>