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C44CA" w14:textId="295AB3DE" w:rsidR="00285D18" w:rsidRPr="00285D18" w:rsidRDefault="00A5546D" w:rsidP="00285D18">
      <w:pPr>
        <w:spacing w:after="0"/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rFonts w:ascii="Calibri" w:hAnsi="Calibri"/>
          <w:sz w:val="24"/>
          <w:szCs w:val="24"/>
        </w:rPr>
        <w:t>Mrs</w:t>
      </w:r>
      <w:r w:rsidR="00285D18" w:rsidRPr="00285D18">
        <w:rPr>
          <w:rFonts w:ascii="Calibri" w:hAnsi="Calibri"/>
          <w:sz w:val="24"/>
          <w:szCs w:val="24"/>
        </w:rPr>
        <w:t xml:space="preserve"> Giulia Jones MLA</w:t>
      </w:r>
    </w:p>
    <w:p w14:paraId="3C27FCCF" w14:textId="77777777" w:rsidR="00285D18" w:rsidRPr="00285D18" w:rsidRDefault="00285D18" w:rsidP="00285D18">
      <w:pPr>
        <w:spacing w:after="0"/>
        <w:rPr>
          <w:rFonts w:ascii="Calibri" w:hAnsi="Calibri"/>
          <w:sz w:val="24"/>
          <w:szCs w:val="24"/>
        </w:rPr>
      </w:pPr>
      <w:r w:rsidRPr="00285D18">
        <w:rPr>
          <w:rFonts w:ascii="Calibri" w:hAnsi="Calibri"/>
          <w:sz w:val="24"/>
          <w:szCs w:val="24"/>
        </w:rPr>
        <w:t>Chair</w:t>
      </w:r>
    </w:p>
    <w:p w14:paraId="651A5BC0" w14:textId="77777777" w:rsidR="00285D18" w:rsidRPr="00285D18" w:rsidRDefault="00285D18" w:rsidP="00285D18">
      <w:pPr>
        <w:tabs>
          <w:tab w:val="left" w:pos="3420"/>
        </w:tabs>
        <w:spacing w:after="0"/>
        <w:rPr>
          <w:rFonts w:ascii="Calibri" w:hAnsi="Calibri"/>
          <w:sz w:val="24"/>
          <w:szCs w:val="24"/>
        </w:rPr>
      </w:pPr>
      <w:r w:rsidRPr="00285D18">
        <w:rPr>
          <w:rFonts w:ascii="Calibri" w:hAnsi="Calibri"/>
          <w:sz w:val="24"/>
          <w:szCs w:val="24"/>
        </w:rPr>
        <w:t>Standing Committee on Justice and Community Safety</w:t>
      </w:r>
    </w:p>
    <w:p w14:paraId="5A0B1896" w14:textId="36920466" w:rsidR="00AD7D31" w:rsidRPr="006769D0" w:rsidRDefault="00285D18" w:rsidP="006769D0">
      <w:pPr>
        <w:spacing w:after="0"/>
        <w:rPr>
          <w:rFonts w:ascii="Calibri" w:hAnsi="Calibri"/>
          <w:sz w:val="24"/>
          <w:szCs w:val="24"/>
          <w:lang w:val="en-US"/>
        </w:rPr>
      </w:pPr>
      <w:r w:rsidRPr="00285D18">
        <w:rPr>
          <w:rFonts w:ascii="Calibri" w:hAnsi="Calibri"/>
          <w:sz w:val="24"/>
          <w:szCs w:val="24"/>
        </w:rPr>
        <w:t>ACT Legislative Assembly</w:t>
      </w:r>
    </w:p>
    <w:p w14:paraId="2D4A12D7" w14:textId="767A024B" w:rsidR="00FB7BCC" w:rsidRPr="00FB7BCC" w:rsidRDefault="00FB7BCC" w:rsidP="00AD7D31">
      <w:pPr>
        <w:spacing w:after="0" w:line="240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4"/>
          <w:szCs w:val="24"/>
        </w:rPr>
        <w:t xml:space="preserve">Via email: </w:t>
      </w:r>
      <w:hyperlink r:id="rId10" w:history="1">
        <w:r w:rsidRPr="00FB7BCC">
          <w:rPr>
            <w:rStyle w:val="Hyperlink"/>
            <w:sz w:val="24"/>
            <w:szCs w:val="24"/>
          </w:rPr>
          <w:t>Scrutiny@parliament.act.gov.au</w:t>
        </w:r>
      </w:hyperlink>
      <w:r w:rsidR="00E43AA3" w:rsidRPr="00E43AA3">
        <w:rPr>
          <w:rFonts w:ascii="Calibri" w:hAnsi="Calibri"/>
          <w:sz w:val="24"/>
          <w:szCs w:val="24"/>
          <w:lang w:val="en-US"/>
        </w:rPr>
        <w:t xml:space="preserve"> </w:t>
      </w:r>
      <w:r w:rsidR="00E43AA3">
        <w:rPr>
          <w:rFonts w:ascii="Calibri" w:hAnsi="Calibri"/>
          <w:sz w:val="24"/>
          <w:szCs w:val="24"/>
          <w:lang w:val="en-US"/>
        </w:rPr>
        <w:tab/>
      </w:r>
      <w:r w:rsidR="00E43AA3">
        <w:rPr>
          <w:rFonts w:ascii="Calibri" w:hAnsi="Calibri"/>
          <w:sz w:val="24"/>
          <w:szCs w:val="24"/>
          <w:lang w:val="en-US"/>
        </w:rPr>
        <w:tab/>
      </w:r>
      <w:r w:rsidR="00E43AA3">
        <w:rPr>
          <w:rFonts w:ascii="Calibri" w:hAnsi="Calibri"/>
          <w:sz w:val="24"/>
          <w:szCs w:val="24"/>
          <w:lang w:val="en-US"/>
        </w:rPr>
        <w:tab/>
      </w:r>
      <w:r w:rsidR="00E43AA3">
        <w:rPr>
          <w:rFonts w:ascii="Calibri" w:hAnsi="Calibri"/>
          <w:sz w:val="24"/>
          <w:szCs w:val="24"/>
          <w:lang w:val="en-US"/>
        </w:rPr>
        <w:tab/>
      </w:r>
      <w:r w:rsidR="00E43AA3">
        <w:rPr>
          <w:rFonts w:ascii="Calibri" w:hAnsi="Calibri"/>
          <w:sz w:val="24"/>
          <w:szCs w:val="24"/>
          <w:lang w:val="en-US"/>
        </w:rPr>
        <w:tab/>
      </w:r>
      <w:r w:rsidR="00E43AA3">
        <w:rPr>
          <w:rFonts w:ascii="Calibri" w:hAnsi="Calibri"/>
          <w:sz w:val="24"/>
          <w:szCs w:val="24"/>
          <w:lang w:val="en-US"/>
        </w:rPr>
        <w:tab/>
      </w:r>
      <w:r w:rsidR="00E43AA3" w:rsidRPr="00E43AA3">
        <w:rPr>
          <w:rFonts w:ascii="Calibri" w:hAnsi="Calibri"/>
          <w:sz w:val="18"/>
          <w:szCs w:val="18"/>
          <w:lang w:val="en-US"/>
        </w:rPr>
        <w:t>CMTEDD2020/2644</w:t>
      </w:r>
    </w:p>
    <w:p w14:paraId="76BB1458" w14:textId="58878109"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16E1414" w14:textId="77777777" w:rsidR="00FB7BCC" w:rsidRPr="00A031A0" w:rsidRDefault="00FB7BCC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2087CB8" w14:textId="0011B90B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proofErr w:type="spellStart"/>
      <w:r w:rsidR="00285D18">
        <w:rPr>
          <w:rFonts w:ascii="Calibri" w:hAnsi="Calibri"/>
          <w:sz w:val="24"/>
          <w:szCs w:val="24"/>
          <w:lang w:val="en-US"/>
        </w:rPr>
        <w:t>M</w:t>
      </w:r>
      <w:r w:rsidR="00A5546D">
        <w:rPr>
          <w:rFonts w:ascii="Calibri" w:hAnsi="Calibri"/>
          <w:sz w:val="24"/>
          <w:szCs w:val="24"/>
          <w:lang w:val="en-US"/>
        </w:rPr>
        <w:t>rs</w:t>
      </w:r>
      <w:proofErr w:type="spellEnd"/>
      <w:r w:rsidR="00A5546D">
        <w:rPr>
          <w:rFonts w:ascii="Calibri" w:hAnsi="Calibri"/>
          <w:sz w:val="24"/>
          <w:szCs w:val="24"/>
          <w:lang w:val="en-US"/>
        </w:rPr>
        <w:t xml:space="preserve"> </w:t>
      </w:r>
      <w:r w:rsidR="00285D18">
        <w:rPr>
          <w:rFonts w:ascii="Calibri" w:hAnsi="Calibri"/>
          <w:sz w:val="24"/>
          <w:szCs w:val="24"/>
          <w:lang w:val="en-US"/>
        </w:rPr>
        <w:t>Jones</w:t>
      </w:r>
    </w:p>
    <w:p w14:paraId="1AA53EFE" w14:textId="77777777"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14:paraId="506E46D4" w14:textId="40DEE23A" w:rsidR="00285D18" w:rsidRDefault="00285D18" w:rsidP="007649E4">
      <w:pPr>
        <w:spacing w:after="0"/>
        <w:rPr>
          <w:rFonts w:ascii="Calibri" w:eastAsia="Calibri" w:hAnsi="Calibri" w:cs="Calibri"/>
          <w:i/>
          <w:color w:val="000000"/>
          <w:sz w:val="24"/>
          <w:szCs w:val="24"/>
          <w:lang w:eastAsia="en-AU"/>
        </w:rPr>
      </w:pPr>
      <w:r w:rsidRPr="00285D18">
        <w:rPr>
          <w:rFonts w:ascii="Calibri" w:hAnsi="Calibri"/>
          <w:sz w:val="24"/>
          <w:szCs w:val="24"/>
        </w:rPr>
        <w:t xml:space="preserve">I refer to </w:t>
      </w:r>
      <w:r w:rsidRPr="00285D18">
        <w:rPr>
          <w:rFonts w:ascii="Calibri" w:hAnsi="Calibri"/>
          <w:i/>
          <w:sz w:val="24"/>
          <w:szCs w:val="24"/>
        </w:rPr>
        <w:t xml:space="preserve">Scrutiny Report </w:t>
      </w:r>
      <w:r w:rsidR="00A5546D">
        <w:rPr>
          <w:rFonts w:ascii="Calibri" w:hAnsi="Calibri"/>
          <w:i/>
          <w:sz w:val="24"/>
          <w:szCs w:val="24"/>
        </w:rPr>
        <w:t>4</w:t>
      </w:r>
      <w:r w:rsidR="00B05455">
        <w:rPr>
          <w:rFonts w:ascii="Calibri" w:hAnsi="Calibri"/>
          <w:i/>
          <w:sz w:val="24"/>
          <w:szCs w:val="24"/>
        </w:rPr>
        <w:t>3</w:t>
      </w:r>
      <w:r w:rsidRPr="00285D18">
        <w:rPr>
          <w:rFonts w:ascii="Calibri" w:hAnsi="Calibri"/>
          <w:sz w:val="24"/>
          <w:szCs w:val="24"/>
        </w:rPr>
        <w:t xml:space="preserve"> of the </w:t>
      </w:r>
      <w:r w:rsidRPr="00285D18">
        <w:rPr>
          <w:rFonts w:ascii="Calibri" w:hAnsi="Calibri" w:cs="Arial"/>
          <w:sz w:val="24"/>
          <w:szCs w:val="24"/>
        </w:rPr>
        <w:t xml:space="preserve">Standing Committee on Justice and Community Safety (the Committee) </w:t>
      </w:r>
      <w:r w:rsidR="00B05455">
        <w:rPr>
          <w:rFonts w:ascii="Calibri" w:hAnsi="Calibri" w:cs="Arial"/>
          <w:sz w:val="24"/>
          <w:szCs w:val="24"/>
        </w:rPr>
        <w:t xml:space="preserve">and the comments made by the Committee in relation to the </w:t>
      </w:r>
      <w:r w:rsidR="00B05455" w:rsidRPr="00B05455">
        <w:rPr>
          <w:rFonts w:ascii="Calibri" w:hAnsi="Calibri" w:cs="Arial"/>
          <w:i/>
          <w:iCs/>
          <w:sz w:val="24"/>
          <w:szCs w:val="24"/>
        </w:rPr>
        <w:t>Long Service Leave (Portable Schemes) COVID-19 Emergency Leave Determination 2020</w:t>
      </w:r>
      <w:r w:rsidR="00B05455" w:rsidRPr="00B05455">
        <w:rPr>
          <w:rFonts w:ascii="Calibri" w:hAnsi="Calibri" w:cs="Arial"/>
          <w:sz w:val="24"/>
          <w:szCs w:val="24"/>
        </w:rPr>
        <w:t xml:space="preserve"> </w:t>
      </w:r>
      <w:r w:rsidR="00B05455" w:rsidRPr="00B05455">
        <w:rPr>
          <w:rFonts w:ascii="Calibri" w:hAnsi="Calibri" w:cs="Arial"/>
          <w:i/>
          <w:iCs/>
          <w:sz w:val="24"/>
          <w:szCs w:val="24"/>
        </w:rPr>
        <w:t>(No 1)</w:t>
      </w:r>
      <w:r w:rsidR="00C30BD3">
        <w:rPr>
          <w:rFonts w:ascii="Calibri" w:hAnsi="Calibri" w:cs="Arial"/>
          <w:i/>
          <w:iCs/>
          <w:sz w:val="24"/>
          <w:szCs w:val="24"/>
        </w:rPr>
        <w:t xml:space="preserve"> </w:t>
      </w:r>
      <w:r w:rsidR="00C30BD3">
        <w:rPr>
          <w:rFonts w:ascii="Calibri" w:hAnsi="Calibri" w:cs="Arial"/>
          <w:sz w:val="24"/>
          <w:szCs w:val="24"/>
        </w:rPr>
        <w:t>(eligibility instrument)</w:t>
      </w:r>
      <w:r w:rsidRPr="00C30BD3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>.</w:t>
      </w:r>
    </w:p>
    <w:p w14:paraId="45AF7830" w14:textId="77777777" w:rsidR="0031164B" w:rsidRDefault="0031164B" w:rsidP="007649E4">
      <w:pPr>
        <w:spacing w:after="0"/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</w:pPr>
    </w:p>
    <w:p w14:paraId="3AEB068D" w14:textId="5BBEF633" w:rsidR="00B05455" w:rsidRPr="002A1819" w:rsidRDefault="00B05455" w:rsidP="007649E4">
      <w:pPr>
        <w:spacing w:after="0"/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>This</w:t>
      </w:r>
      <w:r w:rsidR="0097042F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 eligibility</w:t>
      </w:r>
      <w:r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 instrument sets out the eligibility criteria for temporary amendments made to the </w:t>
      </w:r>
      <w:r>
        <w:rPr>
          <w:rFonts w:ascii="Calibri" w:eastAsia="Calibri" w:hAnsi="Calibri" w:cs="Calibri"/>
          <w:i/>
          <w:color w:val="000000"/>
          <w:sz w:val="24"/>
          <w:szCs w:val="24"/>
          <w:lang w:eastAsia="en-AU"/>
        </w:rPr>
        <w:t>Portable Long Service Leave (Portable Schemes) Act 2009</w:t>
      </w:r>
      <w:r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 </w:t>
      </w:r>
      <w:r w:rsidRPr="00526E34">
        <w:rPr>
          <w:sz w:val="24"/>
          <w:szCs w:val="24"/>
        </w:rPr>
        <w:t>(</w:t>
      </w:r>
      <w:r w:rsidR="00C30BD3">
        <w:rPr>
          <w:sz w:val="24"/>
          <w:szCs w:val="24"/>
        </w:rPr>
        <w:t xml:space="preserve">the </w:t>
      </w:r>
      <w:r w:rsidRPr="00526E34">
        <w:rPr>
          <w:sz w:val="24"/>
          <w:szCs w:val="24"/>
        </w:rPr>
        <w:t xml:space="preserve">Act). </w:t>
      </w:r>
      <w:r w:rsidRPr="00526E34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The </w:t>
      </w:r>
      <w:r w:rsidRPr="002A1819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amendments </w:t>
      </w:r>
      <w:r w:rsidR="000816BC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and eligibility instrument </w:t>
      </w:r>
      <w:r w:rsidRPr="002A1819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were </w:t>
      </w:r>
      <w:r w:rsidR="000816BC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designed </w:t>
      </w:r>
      <w:r w:rsidRPr="002A1819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>to allow special early access to leave entitlements for eligible workers whose employment has been affected by the COVID-19 emergency.</w:t>
      </w:r>
    </w:p>
    <w:p w14:paraId="64507858" w14:textId="1C20CDB6" w:rsidR="007649E4" w:rsidRDefault="007649E4" w:rsidP="007649E4">
      <w:pPr>
        <w:spacing w:after="0"/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</w:pPr>
    </w:p>
    <w:p w14:paraId="3180810E" w14:textId="6123D43D" w:rsidR="00E04787" w:rsidRDefault="000816BC" w:rsidP="007649E4">
      <w:pPr>
        <w:spacing w:after="0"/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The amendments and </w:t>
      </w:r>
      <w:r w:rsidR="00CE54F9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>eligibility</w:t>
      </w:r>
      <w:r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 instrument are clear and will operate for the period of the COVID-19 emergency such that eligible</w:t>
      </w:r>
      <w:r w:rsidR="00E04787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 workers are able to get early access to </w:t>
      </w:r>
      <w:r w:rsidR="00E04787" w:rsidRPr="00E04787">
        <w:rPr>
          <w:rFonts w:ascii="Calibri" w:eastAsia="Calibri" w:hAnsi="Calibri" w:cs="Calibri"/>
          <w:i/>
          <w:color w:val="000000"/>
          <w:sz w:val="24"/>
          <w:szCs w:val="24"/>
          <w:lang w:eastAsia="en-AU"/>
        </w:rPr>
        <w:t>up to two weeks</w:t>
      </w:r>
      <w:r w:rsidR="00E04787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 of their leave entitlements</w:t>
      </w:r>
      <w:r w:rsidR="00AD47C5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 </w:t>
      </w:r>
      <w:r w:rsidR="00E04787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that would </w:t>
      </w:r>
      <w:r w:rsidR="00526E34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not have </w:t>
      </w:r>
      <w:r w:rsidR="00E04787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>otherwise</w:t>
      </w:r>
      <w:r w:rsidR="00526E34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 </w:t>
      </w:r>
      <w:r w:rsidR="00E04787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been allowed under the Act. </w:t>
      </w:r>
      <w:r w:rsidR="00C30BD3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For the avoidance of any doubt, the explanatory statement referred to sections 138 and 139 of the </w:t>
      </w:r>
      <w:r w:rsidR="00C30BD3">
        <w:rPr>
          <w:rFonts w:ascii="Calibri" w:eastAsia="Calibri" w:hAnsi="Calibri" w:cs="Calibri"/>
          <w:i/>
          <w:color w:val="000000"/>
          <w:sz w:val="24"/>
          <w:szCs w:val="24"/>
          <w:lang w:eastAsia="en-AU"/>
        </w:rPr>
        <w:t>Legislation Act 2001</w:t>
      </w:r>
      <w:r w:rsidR="006769D0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>,</w:t>
      </w:r>
      <w:r w:rsidR="00C30BD3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 </w:t>
      </w:r>
      <w:r w:rsidR="006769D0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in relation to the amendments to the Act, </w:t>
      </w:r>
      <w:r w:rsidR="00C30BD3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to make it clear the special early access to leave amendments were separate and distinguishable from </w:t>
      </w:r>
      <w:r w:rsidR="00CE54F9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circumstances where </w:t>
      </w:r>
      <w:r w:rsidR="00C30BD3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>a worker access</w:t>
      </w:r>
      <w:r w:rsidR="00CE54F9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>es</w:t>
      </w:r>
      <w:r w:rsidR="00C30BD3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 their normal leave entitlement under the Act. </w:t>
      </w:r>
      <w:r w:rsidR="00B97579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This was to avoid any </w:t>
      </w:r>
      <w:r w:rsidR="00CE54F9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uncertainty </w:t>
      </w:r>
      <w:r w:rsidR="00B97579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>for the majority of workers accessing their normal portable long service leave entitlement</w:t>
      </w:r>
      <w:r w:rsidR="00730EFC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 who may only access their leave in blocks of two weeks</w:t>
      </w:r>
      <w:r w:rsidR="006769D0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 or more</w:t>
      </w:r>
      <w:r w:rsidR="00730EFC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>.</w:t>
      </w:r>
    </w:p>
    <w:p w14:paraId="660E2F85" w14:textId="4941EAD1" w:rsidR="00CE54F9" w:rsidRDefault="00CE54F9" w:rsidP="007649E4">
      <w:pPr>
        <w:spacing w:after="0"/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</w:pPr>
    </w:p>
    <w:p w14:paraId="00DA242E" w14:textId="348BF469" w:rsidR="00CE54F9" w:rsidRPr="00E04787" w:rsidRDefault="00CE54F9" w:rsidP="007649E4">
      <w:pPr>
        <w:spacing w:after="0"/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>I thank the Committee for their consideration of the eligibility instrument and trust that the above information clarifies the explanation</w:t>
      </w:r>
      <w:r w:rsidR="00F768B7"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 provided</w:t>
      </w:r>
      <w:r>
        <w:rPr>
          <w:rFonts w:ascii="Calibri" w:eastAsia="Calibri" w:hAnsi="Calibri" w:cs="Calibri"/>
          <w:iCs/>
          <w:color w:val="000000"/>
          <w:sz w:val="24"/>
          <w:szCs w:val="24"/>
          <w:lang w:eastAsia="en-AU"/>
        </w:rPr>
        <w:t xml:space="preserve"> in the explanatory statement.</w:t>
      </w:r>
    </w:p>
    <w:p w14:paraId="05BD3241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63D9193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14:paraId="43068374" w14:textId="77777777" w:rsidR="00AD7D31" w:rsidRDefault="00834846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br/>
      </w:r>
    </w:p>
    <w:p w14:paraId="6BEDC4D1" w14:textId="77777777" w:rsidR="00285D18" w:rsidRPr="00A031A0" w:rsidRDefault="00285D18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BA4714D" w14:textId="77777777" w:rsidR="00AD7D31" w:rsidRPr="00A031A0" w:rsidRDefault="00885A0B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Suzanne Orr</w:t>
      </w:r>
      <w:r w:rsidR="00AD7D31" w:rsidRPr="00A031A0">
        <w:rPr>
          <w:rFonts w:ascii="Calibri" w:hAnsi="Calibri"/>
          <w:sz w:val="24"/>
          <w:szCs w:val="24"/>
        </w:rPr>
        <w:t xml:space="preserve"> MLA</w:t>
      </w:r>
    </w:p>
    <w:p w14:paraId="3A316CCE" w14:textId="04C82C04" w:rsidR="0055749D" w:rsidRPr="006769D0" w:rsidRDefault="00A5546D" w:rsidP="006769D0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Minister for Employment and Workplace Safety</w:t>
      </w:r>
      <w:r w:rsidR="0061634E" w:rsidRPr="009C2877">
        <w:rPr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527F354" wp14:editId="38AEA4D9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F91239" w14:textId="77777777" w:rsidR="0061634E" w:rsidRPr="0039472D" w:rsidRDefault="0061634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527F35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" filled="f" stroked="f">
                <v:textbox inset="0,0,0,0">
                  <w:txbxContent>
                    <w:p w14:paraId="3EF91239" w14:textId="77777777" w:rsidR="0061634E" w:rsidRPr="0039472D" w:rsidRDefault="0061634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5749D" w:rsidRPr="006769D0" w:rsidSect="005E59AE">
      <w:headerReference w:type="default" r:id="rId11"/>
      <w:headerReference w:type="first" r:id="rId12"/>
      <w:footerReference w:type="first" r:id="rId13"/>
      <w:pgSz w:w="11906" w:h="16838" w:code="9"/>
      <w:pgMar w:top="568" w:right="1133" w:bottom="1440" w:left="1276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D2851" w14:textId="77777777" w:rsidR="009D46C0" w:rsidRDefault="009D46C0" w:rsidP="00AD7D31">
      <w:pPr>
        <w:spacing w:after="0" w:line="240" w:lineRule="auto"/>
      </w:pPr>
      <w:r>
        <w:separator/>
      </w:r>
    </w:p>
  </w:endnote>
  <w:endnote w:type="continuationSeparator" w:id="0">
    <w:p w14:paraId="29984F27" w14:textId="77777777" w:rsidR="009D46C0" w:rsidRDefault="009D46C0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6BFB9" w14:textId="77777777"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78373F87" wp14:editId="7A8D240D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66" name="Picture 66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</w:r>
    <w:bookmarkStart w:id="2" w:name="_Hlk17473553"/>
    <w:r w:rsidR="006A1B70">
      <w:rPr>
        <w:rFonts w:asciiTheme="minorHAnsi" w:hAnsiTheme="minorHAnsi"/>
        <w:color w:val="231F20"/>
        <w:spacing w:val="-1"/>
      </w:rPr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6901D2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14:paraId="0175E87D" w14:textId="77777777" w:rsidR="0064748B" w:rsidRPr="006A1B70" w:rsidRDefault="00DE7115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3ACEEA7" wp14:editId="6C4C2DBE">
              <wp:simplePos x="0" y="0"/>
              <wp:positionH relativeFrom="page">
                <wp:posOffset>2374900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4AF7AC3" id="Group 22" o:spid="_x0000_s1026" alt="Title: Social Media logo - Description: Social Media logo" style="position:absolute;margin-left:187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 w:rsidR="00C850A8">
      <w:rPr>
        <w:rFonts w:asciiTheme="minorHAnsi" w:hAnsiTheme="minorHAnsi"/>
        <w:color w:val="231F20"/>
        <w:sz w:val="20"/>
        <w:szCs w:val="20"/>
      </w:rPr>
      <w:t>14</w:t>
    </w:r>
    <w:r w:rsidR="006C3A31">
      <w:rPr>
        <w:rFonts w:asciiTheme="minorHAnsi" w:hAnsiTheme="minorHAnsi"/>
        <w:color w:val="231F20"/>
        <w:sz w:val="20"/>
        <w:szCs w:val="20"/>
      </w:rPr>
      <w:t>39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6C3A31" w:rsidRPr="006C3A31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6C3A31" w:rsidRPr="006C3A31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6C3A31" w:rsidRPr="006C3A31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orr@</w:t>
      </w:r>
      <w:r w:rsidR="006C3A31" w:rsidRPr="006A5E73">
        <w:rPr>
          <w:color w:val="231F20"/>
        </w:rPr>
        <w:t>act.g</w:t>
      </w:r>
      <w:r w:rsidR="006C3A31" w:rsidRPr="006C3A31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ov.au</w:t>
      </w:r>
    </w:hyperlink>
    <w:r w:rsidR="0061634E" w:rsidRPr="006C3A31">
      <w:rPr>
        <w:rFonts w:asciiTheme="minorHAnsi" w:hAnsiTheme="minorHAnsi"/>
        <w:sz w:val="20"/>
        <w:szCs w:val="20"/>
      </w:rPr>
      <w:t xml:space="preserve"> </w:t>
    </w:r>
  </w:p>
  <w:bookmarkEnd w:id="2"/>
  <w:p w14:paraId="2364B371" w14:textId="77777777" w:rsidR="005351C5" w:rsidRPr="0064748B" w:rsidRDefault="006B56F5" w:rsidP="00567A30">
    <w:pPr>
      <w:pStyle w:val="BodyText"/>
      <w:tabs>
        <w:tab w:val="left" w:pos="1194"/>
      </w:tabs>
      <w:spacing w:before="44" w:after="80"/>
      <w:ind w:left="0" w:right="83" w:hanging="849"/>
    </w:pPr>
    <w:r>
      <w:rPr>
        <w:noProof/>
        <w:sz w:val="20"/>
        <w:szCs w:val="20"/>
        <w:lang w:val="en-AU" w:eastAsia="en-AU"/>
      </w:rPr>
      <w:drawing>
        <wp:anchor distT="0" distB="0" distL="114300" distR="114300" simplePos="0" relativeHeight="251670528" behindDoc="0" locked="0" layoutInCell="1" allowOverlap="1" wp14:anchorId="4183D140" wp14:editId="78FF6E92">
          <wp:simplePos x="0" y="0"/>
          <wp:positionH relativeFrom="column">
            <wp:posOffset>3199765</wp:posOffset>
          </wp:positionH>
          <wp:positionV relativeFrom="paragraph">
            <wp:posOffset>-2540</wp:posOffset>
          </wp:positionV>
          <wp:extent cx="282011" cy="291207"/>
          <wp:effectExtent l="0" t="0" r="3810" b="0"/>
          <wp:wrapNone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nstagra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11" cy="291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50A8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A41CD93" wp14:editId="49786807">
              <wp:simplePos x="0" y="0"/>
              <wp:positionH relativeFrom="page">
                <wp:posOffset>4200525</wp:posOffset>
              </wp:positionH>
              <wp:positionV relativeFrom="page">
                <wp:posOffset>10203815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A601B4" w14:textId="77777777" w:rsidR="0061634E" w:rsidRPr="0039472D" w:rsidRDefault="006C3A31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SuzanneOrrMLA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A41CD93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7" type="#_x0000_t202" style="position:absolute;margin-left:330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" filled="f" stroked="f">
              <v:textbox inset="0,0,0,0">
                <w:txbxContent>
                  <w:p w14:paraId="1CA601B4" w14:textId="77777777" w:rsidR="0061634E" w:rsidRPr="0039472D" w:rsidRDefault="006C3A31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SuzanneOrrMLA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50A8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2B3BB67A" wp14:editId="2CD4294F">
              <wp:simplePos x="0" y="0"/>
              <wp:positionH relativeFrom="page">
                <wp:posOffset>3846195</wp:posOffset>
              </wp:positionH>
              <wp:positionV relativeFrom="page">
                <wp:posOffset>10146665</wp:posOffset>
              </wp:positionV>
              <wp:extent cx="254000" cy="254000"/>
              <wp:effectExtent l="0" t="0" r="0" b="0"/>
              <wp:wrapNone/>
              <wp:docPr id="25" name="Group 25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52B076A" id="Group 25" o:spid="_x0000_s1026" alt="Title: Social Media logo - Description: Social Media logo" style="position:absolute;margin-left:302.85pt;margin-top:798.95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">
              <v:shape id="Freeform 8" o:spid="_x0000_s1027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="00DE7115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2417E02" wp14:editId="058C096B">
              <wp:simplePos x="0" y="0"/>
              <wp:positionH relativeFrom="page">
                <wp:posOffset>2702560</wp:posOffset>
              </wp:positionH>
              <wp:positionV relativeFrom="page">
                <wp:posOffset>10203180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AE47B9" w14:textId="77777777" w:rsidR="0061634E" w:rsidRPr="0039472D" w:rsidRDefault="006C3A31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SuzanneOrrMLA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2417E02" id="Text Box 10" o:spid="_x0000_s1028" type="#_x0000_t202" style="position:absolute;margin-left:212.8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" filled="f" stroked="f">
              <v:textbox inset="0,0,0,0">
                <w:txbxContent>
                  <w:p w14:paraId="2CAE47B9" w14:textId="77777777" w:rsidR="0061634E" w:rsidRPr="0039472D" w:rsidRDefault="006C3A31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SuzanneOrrMLA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E7115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851F68E" wp14:editId="2B6C97A1">
              <wp:simplePos x="0" y="0"/>
              <wp:positionH relativeFrom="page">
                <wp:posOffset>1038224</wp:posOffset>
              </wp:positionH>
              <wp:positionV relativeFrom="page">
                <wp:posOffset>10172700</wp:posOffset>
              </wp:positionV>
              <wp:extent cx="1285875" cy="209550"/>
              <wp:effectExtent l="0" t="0" r="9525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D9DDD7" w14:textId="77777777"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6C3A31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SuzanneOrrMLA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851F68E" id="Text Box 11" o:spid="_x0000_s1029" type="#_x0000_t202" style="position:absolute;margin-left:81.75pt;margin-top:801pt;width:101.25pt;height:16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" filled="f" stroked="f">
              <v:textbox inset="0,0,0,0">
                <w:txbxContent>
                  <w:p w14:paraId="31D9DDD7" w14:textId="77777777"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r w:rsidR="006C3A31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SuzanneOrrMLA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0001C080" wp14:editId="5E42AD23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95C3501" id="Group 14" o:spid="_x0000_s1026" alt="Title: Social Media logo - Description: Social Media logo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  <w:r w:rsidR="006C3A31">
      <w:tab/>
    </w:r>
    <w:r w:rsidR="00567A30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4EF6F" w14:textId="77777777" w:rsidR="009D46C0" w:rsidRDefault="009D46C0" w:rsidP="00AD7D31">
      <w:pPr>
        <w:spacing w:after="0" w:line="240" w:lineRule="auto"/>
      </w:pPr>
      <w:r>
        <w:separator/>
      </w:r>
    </w:p>
  </w:footnote>
  <w:footnote w:type="continuationSeparator" w:id="0">
    <w:p w14:paraId="1796800B" w14:textId="77777777" w:rsidR="009D46C0" w:rsidRDefault="009D46C0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58E42" w14:textId="607CDBFE" w:rsidR="00AD7D31" w:rsidRDefault="00AD7D31">
    <w:pPr>
      <w:pStyle w:val="Header"/>
    </w:pPr>
  </w:p>
  <w:p w14:paraId="1C3F6580" w14:textId="77777777" w:rsidR="00AD7D31" w:rsidRDefault="00AD7D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86F04" w14:textId="77777777" w:rsidR="00DD766A" w:rsidRPr="00DD766A" w:rsidRDefault="00313E4A" w:rsidP="00C850A8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0121F8E6" wp14:editId="0F562E34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65" name="Picture 65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6C3A31">
      <w:rPr>
        <w:rFonts w:ascii="Montserrat" w:hAnsi="Montserrat"/>
        <w:b/>
        <w:color w:val="FFFFFF" w:themeColor="background1"/>
        <w:sz w:val="36"/>
      </w:rPr>
      <w:t>Suzanne Orr</w:t>
    </w:r>
    <w:r w:rsidR="00C850A8">
      <w:rPr>
        <w:rFonts w:ascii="Montserrat" w:hAnsi="Montserrat"/>
        <w:b/>
        <w:color w:val="FFFFFF" w:themeColor="background1"/>
        <w:sz w:val="36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bookmarkStart w:id="1" w:name="_Hlk17473610"/>
    <w:r w:rsidR="00E05EFA">
      <w:t>Minister for Disability</w:t>
    </w:r>
    <w:r w:rsidR="00E05EFA" w:rsidRPr="00001227">
      <w:t xml:space="preserve"> </w:t>
    </w:r>
    <w:r w:rsidR="00E05EFA">
      <w:br/>
    </w:r>
    <w:r w:rsidR="00352D2F">
      <w:t xml:space="preserve">Minister for </w:t>
    </w:r>
    <w:r w:rsidR="00001227">
      <w:t>C</w:t>
    </w:r>
    <w:r w:rsidR="006C3A31">
      <w:t>ommunity</w:t>
    </w:r>
    <w:r w:rsidR="00001227">
      <w:t xml:space="preserve"> Service</w:t>
    </w:r>
    <w:r w:rsidR="00797980">
      <w:t>s</w:t>
    </w:r>
    <w:r w:rsidR="006C3A31">
      <w:t xml:space="preserve"> and Facilitie</w:t>
    </w:r>
    <w:r w:rsidR="00001227">
      <w:t>s</w:t>
    </w:r>
    <w:r w:rsidR="00352D2F">
      <w:br/>
    </w:r>
    <w:r w:rsidR="00001227">
      <w:t xml:space="preserve">Minister for </w:t>
    </w:r>
    <w:r w:rsidR="006C3A31">
      <w:t>Employment and Workplace Safety</w:t>
    </w:r>
    <w:r w:rsidR="00001227" w:rsidRPr="00001227">
      <w:t xml:space="preserve"> </w:t>
    </w:r>
    <w:r w:rsidR="00001227">
      <w:br/>
      <w:t xml:space="preserve">Minister for </w:t>
    </w:r>
    <w:r w:rsidR="006C3A31">
      <w:t>Government Services and Procurement</w:t>
    </w:r>
    <w:r w:rsidR="00352D2F">
      <w:rPr>
        <w:rFonts w:eastAsia="Arial" w:cs="Arial"/>
        <w:sz w:val="24"/>
        <w:szCs w:val="24"/>
      </w:rPr>
      <w:t xml:space="preserve"> </w:t>
    </w:r>
    <w:r w:rsidR="00DD766A" w:rsidRPr="00DD766A">
      <w:rPr>
        <w:rFonts w:eastAsia="Arial" w:cs="Arial"/>
        <w:sz w:val="24"/>
        <w:szCs w:val="24"/>
      </w:rPr>
      <w:t xml:space="preserve"> </w:t>
    </w:r>
  </w:p>
  <w:p w14:paraId="4507B68F" w14:textId="77777777"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="006C3A31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 w:rsidR="006C3A31">
      <w:rPr>
        <w:rFonts w:asciiTheme="minorHAnsi" w:hAnsiTheme="minorHAnsi"/>
        <w:spacing w:val="-4"/>
        <w:sz w:val="20"/>
        <w:szCs w:val="20"/>
      </w:rPr>
      <w:t>Yerrabi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  <w:bookmarkEnd w:id="1"/>
    <w:r>
      <w:rPr>
        <w:rFonts w:asciiTheme="minorHAnsi" w:hAnsiTheme="minorHAnsi"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87DF4"/>
    <w:multiLevelType w:val="hybridMultilevel"/>
    <w:tmpl w:val="BABC6B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678BF"/>
    <w:multiLevelType w:val="hybridMultilevel"/>
    <w:tmpl w:val="03FE5E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95F7B"/>
    <w:multiLevelType w:val="hybridMultilevel"/>
    <w:tmpl w:val="893C4C86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E7798"/>
    <w:multiLevelType w:val="hybridMultilevel"/>
    <w:tmpl w:val="A1885728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872B8"/>
    <w:multiLevelType w:val="hybridMultilevel"/>
    <w:tmpl w:val="39944286"/>
    <w:lvl w:ilvl="0" w:tplc="6DBAF65E">
      <w:start w:val="1"/>
      <w:numFmt w:val="decimal"/>
      <w:pStyle w:val="CS-Paragraphnumbering"/>
      <w:lvlText w:val="%1."/>
      <w:lvlJc w:val="left"/>
      <w:pPr>
        <w:ind w:left="720" w:hanging="360"/>
      </w:pPr>
      <w:rPr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A7A8A"/>
    <w:multiLevelType w:val="hybridMultilevel"/>
    <w:tmpl w:val="B8B0D938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F16C0"/>
    <w:multiLevelType w:val="hybridMultilevel"/>
    <w:tmpl w:val="F49820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67FBC"/>
    <w:multiLevelType w:val="hybridMultilevel"/>
    <w:tmpl w:val="6A9A1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669EC"/>
    <w:multiLevelType w:val="hybridMultilevel"/>
    <w:tmpl w:val="B0961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D64"/>
    <w:rsid w:val="00001227"/>
    <w:rsid w:val="0005699E"/>
    <w:rsid w:val="00063813"/>
    <w:rsid w:val="000816BC"/>
    <w:rsid w:val="000920FA"/>
    <w:rsid w:val="001450DC"/>
    <w:rsid w:val="001804F3"/>
    <w:rsid w:val="001809A1"/>
    <w:rsid w:val="001851B2"/>
    <w:rsid w:val="001C6899"/>
    <w:rsid w:val="001D5655"/>
    <w:rsid w:val="001D7389"/>
    <w:rsid w:val="001E13CC"/>
    <w:rsid w:val="00251B20"/>
    <w:rsid w:val="00285D18"/>
    <w:rsid w:val="00291321"/>
    <w:rsid w:val="002A1819"/>
    <w:rsid w:val="0031164B"/>
    <w:rsid w:val="00313E4A"/>
    <w:rsid w:val="0033212C"/>
    <w:rsid w:val="0034363C"/>
    <w:rsid w:val="00347029"/>
    <w:rsid w:val="00350081"/>
    <w:rsid w:val="00352D2F"/>
    <w:rsid w:val="00381F0B"/>
    <w:rsid w:val="0038633E"/>
    <w:rsid w:val="00386DC4"/>
    <w:rsid w:val="003B590F"/>
    <w:rsid w:val="0041104E"/>
    <w:rsid w:val="004178DA"/>
    <w:rsid w:val="004237D9"/>
    <w:rsid w:val="00434FEC"/>
    <w:rsid w:val="00490217"/>
    <w:rsid w:val="004B34CA"/>
    <w:rsid w:val="00526E34"/>
    <w:rsid w:val="005351C5"/>
    <w:rsid w:val="0055749D"/>
    <w:rsid w:val="00567A30"/>
    <w:rsid w:val="00587862"/>
    <w:rsid w:val="0059764C"/>
    <w:rsid w:val="005A1DBC"/>
    <w:rsid w:val="005C4787"/>
    <w:rsid w:val="005E59AE"/>
    <w:rsid w:val="005E7DE1"/>
    <w:rsid w:val="00610981"/>
    <w:rsid w:val="0061634E"/>
    <w:rsid w:val="00640316"/>
    <w:rsid w:val="0064748B"/>
    <w:rsid w:val="00655CD8"/>
    <w:rsid w:val="006769D0"/>
    <w:rsid w:val="006901D2"/>
    <w:rsid w:val="00693353"/>
    <w:rsid w:val="006A1B70"/>
    <w:rsid w:val="006A5E73"/>
    <w:rsid w:val="006B56F5"/>
    <w:rsid w:val="006C3A31"/>
    <w:rsid w:val="00705AC0"/>
    <w:rsid w:val="00712BA7"/>
    <w:rsid w:val="00730EFC"/>
    <w:rsid w:val="0074087B"/>
    <w:rsid w:val="00761823"/>
    <w:rsid w:val="007649E4"/>
    <w:rsid w:val="0078497C"/>
    <w:rsid w:val="00797980"/>
    <w:rsid w:val="007B5C29"/>
    <w:rsid w:val="007C3F15"/>
    <w:rsid w:val="007D7FAC"/>
    <w:rsid w:val="00806ACB"/>
    <w:rsid w:val="00834846"/>
    <w:rsid w:val="00855531"/>
    <w:rsid w:val="00885A0B"/>
    <w:rsid w:val="008A48D1"/>
    <w:rsid w:val="008B13ED"/>
    <w:rsid w:val="008D15E5"/>
    <w:rsid w:val="00916367"/>
    <w:rsid w:val="00920A11"/>
    <w:rsid w:val="00941418"/>
    <w:rsid w:val="00951BDF"/>
    <w:rsid w:val="0097042F"/>
    <w:rsid w:val="009978FB"/>
    <w:rsid w:val="009A2994"/>
    <w:rsid w:val="009A4C74"/>
    <w:rsid w:val="009C2877"/>
    <w:rsid w:val="009D46C0"/>
    <w:rsid w:val="009D7E17"/>
    <w:rsid w:val="00A031A0"/>
    <w:rsid w:val="00A27692"/>
    <w:rsid w:val="00A519A1"/>
    <w:rsid w:val="00A5546D"/>
    <w:rsid w:val="00AD47C5"/>
    <w:rsid w:val="00AD7D31"/>
    <w:rsid w:val="00AF7BB6"/>
    <w:rsid w:val="00B01E22"/>
    <w:rsid w:val="00B05455"/>
    <w:rsid w:val="00B3041B"/>
    <w:rsid w:val="00B85096"/>
    <w:rsid w:val="00B93EDD"/>
    <w:rsid w:val="00B97579"/>
    <w:rsid w:val="00BF21E9"/>
    <w:rsid w:val="00C30BD3"/>
    <w:rsid w:val="00C850A8"/>
    <w:rsid w:val="00C873DF"/>
    <w:rsid w:val="00CE54F9"/>
    <w:rsid w:val="00CF26BA"/>
    <w:rsid w:val="00D00715"/>
    <w:rsid w:val="00D01902"/>
    <w:rsid w:val="00D117CF"/>
    <w:rsid w:val="00D71551"/>
    <w:rsid w:val="00D80225"/>
    <w:rsid w:val="00D9230C"/>
    <w:rsid w:val="00DD766A"/>
    <w:rsid w:val="00DD7D69"/>
    <w:rsid w:val="00DE7115"/>
    <w:rsid w:val="00DF4C68"/>
    <w:rsid w:val="00E04787"/>
    <w:rsid w:val="00E05EFA"/>
    <w:rsid w:val="00E43AA3"/>
    <w:rsid w:val="00E43EC4"/>
    <w:rsid w:val="00E555E3"/>
    <w:rsid w:val="00ED5634"/>
    <w:rsid w:val="00F01AC0"/>
    <w:rsid w:val="00F50739"/>
    <w:rsid w:val="00F6504A"/>
    <w:rsid w:val="00F768B7"/>
    <w:rsid w:val="00F83B9F"/>
    <w:rsid w:val="00FB6C11"/>
    <w:rsid w:val="00FB7BCC"/>
    <w:rsid w:val="00FC1711"/>
    <w:rsid w:val="00FE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B3702F0"/>
  <w15:chartTrackingRefBased/>
  <w15:docId w15:val="{6673982F-E71A-49BA-B787-109E9CB9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C3A3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D7D69"/>
    <w:pPr>
      <w:ind w:left="720"/>
      <w:contextualSpacing/>
    </w:pPr>
  </w:style>
  <w:style w:type="paragraph" w:customStyle="1" w:styleId="CS-Paragraphnumbering">
    <w:name w:val="CS - Paragraph numbering"/>
    <w:basedOn w:val="Normal"/>
    <w:rsid w:val="00640316"/>
    <w:pPr>
      <w:numPr>
        <w:numId w:val="3"/>
      </w:numPr>
      <w:spacing w:after="120" w:line="276" w:lineRule="auto"/>
      <w:ind w:left="567" w:right="-45" w:hanging="567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crutiny@parliament.act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Email%20orr@act.gov.au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Clearance_November%202019\Legislation\LSL_Debate\CORR_LET_SCRUTINY_COMMITTEE_DRAF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4" ma:contentTypeDescription="Create a new document." ma:contentTypeScope="" ma:versionID="c050060d99c501b3ab15ce3551ac0a87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301b8bd1dce2fe06e2c642ce679eeb81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DocumentType" ma:index="11" nillable="true" ma:displayName="Document Type" ma:format="Dropdown" ma:internalName="DocumentType">
      <xsd:simpleType>
        <xsd:restriction base="dms:Choice">
          <xsd:enumeration value="Guidelin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6c841be-bb08-4901-87b0-0033aa80d2c6" xsi:nil="true"/>
    <DocumentType xmlns="f6c841be-bb08-4901-87b0-0033aa80d2c6" xsi:nil="true"/>
  </documentManagement>
</p:properties>
</file>

<file path=customXml/itemProps1.xml><?xml version="1.0" encoding="utf-8"?>
<ds:datastoreItem xmlns:ds="http://schemas.openxmlformats.org/officeDocument/2006/customXml" ds:itemID="{B526159B-0C73-4A6A-96C5-A35BAB9787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6691F8-A6AA-41AC-B404-377FF290AE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39538A-5341-4854-8502-4AFFB7B78CF4}">
  <ds:schemaRefs>
    <ds:schemaRef ds:uri="f6c841be-bb08-4901-87b0-0033aa80d2c6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CORR_LET_SCRUTINY_COMMITTEE_DRAFT</Template>
  <TotalTime>0</TotalTime>
  <Pages>1</Pages>
  <Words>290</Words>
  <Characters>1653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>ACT Government</Company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</dc:title>
  <dc:subject>Letterhead template</dc:subject>
  <dc:creator>Lukins, Ellen</dc:creator>
  <cp:keywords/>
  <dc:description/>
  <cp:lastModifiedBy>Milne, Sophie</cp:lastModifiedBy>
  <cp:revision>2</cp:revision>
  <cp:lastPrinted>2018-08-24T07:17:00Z</cp:lastPrinted>
  <dcterms:created xsi:type="dcterms:W3CDTF">2020-06-26T00:49:00Z</dcterms:created>
  <dcterms:modified xsi:type="dcterms:W3CDTF">2020-06-26T00:49:00Z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</Properties>
</file>