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0ED20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FD5BBFE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6599D12B" w14:textId="77777777" w:rsidR="00AD7D31" w:rsidRPr="00A031A0" w:rsidRDefault="007F6DC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58FA4CEA" w14:textId="77777777" w:rsidR="007F6DC7" w:rsidRDefault="007F6DC7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1565953C" w14:textId="77777777" w:rsidR="00AD7D31" w:rsidRPr="00A031A0" w:rsidRDefault="007F6DC7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Standing Committee on Justice and Community Safety (Legislative Scrutiny Role) </w:t>
      </w:r>
      <w:r w:rsidR="00AD7D31" w:rsidRPr="00A031A0">
        <w:rPr>
          <w:rFonts w:ascii="Calibri" w:hAnsi="Calibri"/>
          <w:sz w:val="24"/>
          <w:szCs w:val="24"/>
        </w:rPr>
        <w:tab/>
      </w:r>
    </w:p>
    <w:p w14:paraId="751AEBAC" w14:textId="77777777" w:rsidR="00AD7D31" w:rsidRDefault="007F6DC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24D00D43" w14:textId="77777777" w:rsidR="007F6DC7" w:rsidRDefault="007F6DC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London Circuit</w:t>
      </w:r>
    </w:p>
    <w:p w14:paraId="5C998CD8" w14:textId="77777777" w:rsidR="007F6DC7" w:rsidRDefault="007F6DC7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14:paraId="09BD1B94" w14:textId="77777777" w:rsidR="00E97756" w:rsidRDefault="00E9775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6D7BFD4" w14:textId="77777777" w:rsidR="00777E57" w:rsidRDefault="00777E5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DE6F14D" w14:textId="77777777" w:rsidR="00777E57" w:rsidRPr="00A031A0" w:rsidRDefault="00777E5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C3BCCF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7F6DC7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7F6DC7">
        <w:rPr>
          <w:rFonts w:ascii="Calibri" w:hAnsi="Calibri"/>
          <w:sz w:val="24"/>
          <w:szCs w:val="24"/>
          <w:lang w:val="en-US"/>
        </w:rPr>
        <w:t xml:space="preserve"> Jones </w:t>
      </w:r>
    </w:p>
    <w:p w14:paraId="432F46FD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07C32012" w14:textId="77777777" w:rsidR="00E97756" w:rsidRPr="00A031A0" w:rsidRDefault="007F6DC7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refer to comments contained in Scrutiny Report 37 relating to Disallowable Instrument DI 2019-216 being the Animal Welfare (Advisory Committee Member) Appointment 2019 (No 1). </w:t>
      </w:r>
    </w:p>
    <w:p w14:paraId="3F27BE6D" w14:textId="77777777" w:rsidR="00777E57" w:rsidRDefault="00777E57" w:rsidP="00E97756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</w:p>
    <w:p w14:paraId="0AC7C8F9" w14:textId="2DF4E169" w:rsidR="006A0854" w:rsidRDefault="00134C58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At the time of the appointments the now repealed </w:t>
      </w:r>
      <w:r w:rsidRPr="00F72BF2">
        <w:rPr>
          <w:rFonts w:ascii="Calibri" w:hAnsi="Calibri"/>
          <w:i/>
          <w:iCs/>
          <w:sz w:val="24"/>
          <w:szCs w:val="24"/>
        </w:rPr>
        <w:t xml:space="preserve">Animal Welfare Act </w:t>
      </w:r>
      <w:r w:rsidR="00F72BF2" w:rsidRPr="00F72BF2">
        <w:rPr>
          <w:rFonts w:ascii="Calibri" w:hAnsi="Calibri"/>
          <w:i/>
          <w:iCs/>
          <w:sz w:val="24"/>
          <w:szCs w:val="24"/>
        </w:rPr>
        <w:t>199</w:t>
      </w:r>
      <w:r w:rsidR="00C5016F">
        <w:rPr>
          <w:rFonts w:ascii="Calibri" w:hAnsi="Calibri"/>
          <w:i/>
          <w:iCs/>
          <w:sz w:val="24"/>
          <w:szCs w:val="24"/>
        </w:rPr>
        <w:t>2</w:t>
      </w:r>
      <w:r w:rsidR="00F72BF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under Part 9 section 109 (4) </w:t>
      </w:r>
      <w:r w:rsidR="00CA38DD">
        <w:rPr>
          <w:rFonts w:ascii="Calibri" w:hAnsi="Calibri"/>
          <w:sz w:val="24"/>
          <w:szCs w:val="24"/>
        </w:rPr>
        <w:t>set</w:t>
      </w:r>
      <w:r w:rsidR="00EE5F09">
        <w:rPr>
          <w:rFonts w:ascii="Calibri" w:hAnsi="Calibri"/>
          <w:sz w:val="24"/>
          <w:szCs w:val="24"/>
        </w:rPr>
        <w:t xml:space="preserve">s out that </w:t>
      </w:r>
      <w:r>
        <w:rPr>
          <w:rFonts w:ascii="Calibri" w:hAnsi="Calibri"/>
          <w:sz w:val="24"/>
          <w:szCs w:val="24"/>
        </w:rPr>
        <w:t xml:space="preserve">the establishment of the Committee was under a notifiable instrument. </w:t>
      </w:r>
      <w:r w:rsidR="00777E57">
        <w:rPr>
          <w:rFonts w:ascii="Calibri" w:hAnsi="Calibri"/>
          <w:sz w:val="24"/>
          <w:szCs w:val="24"/>
        </w:rPr>
        <w:t xml:space="preserve">The </w:t>
      </w:r>
      <w:r w:rsidR="00777E57" w:rsidRPr="00EE5F09">
        <w:rPr>
          <w:rFonts w:ascii="Calibri" w:hAnsi="Calibri"/>
          <w:i/>
          <w:iCs/>
          <w:sz w:val="24"/>
          <w:szCs w:val="24"/>
        </w:rPr>
        <w:t xml:space="preserve">Animal Welfare Act </w:t>
      </w:r>
      <w:r w:rsidR="00EE5F09" w:rsidRPr="00EE5F09">
        <w:rPr>
          <w:rFonts w:ascii="Calibri" w:hAnsi="Calibri"/>
          <w:i/>
          <w:iCs/>
          <w:sz w:val="24"/>
          <w:szCs w:val="24"/>
        </w:rPr>
        <w:t>199</w:t>
      </w:r>
      <w:r w:rsidR="00C5016F">
        <w:rPr>
          <w:rFonts w:ascii="Calibri" w:hAnsi="Calibri"/>
          <w:i/>
          <w:iCs/>
          <w:sz w:val="24"/>
          <w:szCs w:val="24"/>
        </w:rPr>
        <w:t>2</w:t>
      </w:r>
      <w:r w:rsidR="00EE5F09">
        <w:rPr>
          <w:rFonts w:ascii="Calibri" w:hAnsi="Calibri"/>
          <w:sz w:val="24"/>
          <w:szCs w:val="24"/>
        </w:rPr>
        <w:t xml:space="preserve"> </w:t>
      </w:r>
      <w:r w:rsidR="00777E57">
        <w:rPr>
          <w:rFonts w:ascii="Calibri" w:hAnsi="Calibri"/>
          <w:sz w:val="24"/>
          <w:szCs w:val="24"/>
        </w:rPr>
        <w:t xml:space="preserve">was </w:t>
      </w:r>
      <w:r w:rsidR="004E1A2E">
        <w:rPr>
          <w:rFonts w:ascii="Calibri" w:hAnsi="Calibri"/>
          <w:sz w:val="24"/>
          <w:szCs w:val="24"/>
        </w:rPr>
        <w:t>a</w:t>
      </w:r>
      <w:r w:rsidR="00777E57">
        <w:rPr>
          <w:rFonts w:ascii="Calibri" w:hAnsi="Calibri"/>
          <w:sz w:val="24"/>
          <w:szCs w:val="24"/>
        </w:rPr>
        <w:t xml:space="preserve">mended in October 2019 which changed the establishment of the Animal Welfare Advisory Committee from a </w:t>
      </w:r>
      <w:r w:rsidR="00EE5F09">
        <w:rPr>
          <w:rFonts w:ascii="Calibri" w:hAnsi="Calibri"/>
          <w:sz w:val="24"/>
          <w:szCs w:val="24"/>
        </w:rPr>
        <w:t>N</w:t>
      </w:r>
      <w:r w:rsidR="00777E57">
        <w:rPr>
          <w:rFonts w:ascii="Calibri" w:hAnsi="Calibri"/>
          <w:sz w:val="24"/>
          <w:szCs w:val="24"/>
        </w:rPr>
        <w:t xml:space="preserve">otifiable </w:t>
      </w:r>
      <w:r w:rsidR="00EE5F09">
        <w:rPr>
          <w:rFonts w:ascii="Calibri" w:hAnsi="Calibri"/>
          <w:sz w:val="24"/>
          <w:szCs w:val="24"/>
        </w:rPr>
        <w:t>I</w:t>
      </w:r>
      <w:r w:rsidR="00777E57">
        <w:rPr>
          <w:rFonts w:ascii="Calibri" w:hAnsi="Calibri"/>
          <w:sz w:val="24"/>
          <w:szCs w:val="24"/>
        </w:rPr>
        <w:t xml:space="preserve">nstrument to a Disallowable </w:t>
      </w:r>
      <w:r w:rsidR="004E1A2E">
        <w:rPr>
          <w:rFonts w:ascii="Calibri" w:hAnsi="Calibri"/>
          <w:sz w:val="24"/>
          <w:szCs w:val="24"/>
        </w:rPr>
        <w:t>Instrument</w:t>
      </w:r>
      <w:r w:rsidR="00EE5F09">
        <w:rPr>
          <w:rFonts w:ascii="Calibri" w:hAnsi="Calibri"/>
          <w:sz w:val="24"/>
          <w:szCs w:val="24"/>
        </w:rPr>
        <w:t xml:space="preserve">. I propose to remake the instrument as a Disallowable Instrument. </w:t>
      </w:r>
    </w:p>
    <w:p w14:paraId="67F09F7D" w14:textId="77777777" w:rsidR="00777E57" w:rsidRDefault="00777E57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5236211" w14:textId="10167B1F" w:rsidR="00777E57" w:rsidRDefault="00491C93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relation to your comments </w:t>
      </w:r>
      <w:r w:rsidR="00134C58">
        <w:rPr>
          <w:rFonts w:ascii="Calibri" w:hAnsi="Calibri"/>
          <w:sz w:val="24"/>
          <w:szCs w:val="24"/>
        </w:rPr>
        <w:t xml:space="preserve">regarding stylistic standards expected by the Committee, </w:t>
      </w:r>
      <w:r>
        <w:rPr>
          <w:rFonts w:ascii="Calibri" w:hAnsi="Calibri"/>
          <w:sz w:val="24"/>
          <w:szCs w:val="24"/>
        </w:rPr>
        <w:t>I can confirm that n</w:t>
      </w:r>
      <w:r w:rsidR="00777E57">
        <w:rPr>
          <w:rFonts w:ascii="Calibri" w:hAnsi="Calibri"/>
          <w:sz w:val="24"/>
          <w:szCs w:val="24"/>
        </w:rPr>
        <w:t xml:space="preserve">one of the </w:t>
      </w:r>
      <w:r w:rsidR="00425209">
        <w:rPr>
          <w:rFonts w:ascii="Calibri" w:hAnsi="Calibri"/>
          <w:sz w:val="24"/>
          <w:szCs w:val="24"/>
        </w:rPr>
        <w:t xml:space="preserve">appointees listed </w:t>
      </w:r>
      <w:r>
        <w:rPr>
          <w:rFonts w:ascii="Calibri" w:hAnsi="Calibri"/>
          <w:sz w:val="24"/>
          <w:szCs w:val="24"/>
        </w:rPr>
        <w:t>o</w:t>
      </w:r>
      <w:r w:rsidR="00777E57">
        <w:rPr>
          <w:rFonts w:ascii="Calibri" w:hAnsi="Calibri"/>
          <w:sz w:val="24"/>
          <w:szCs w:val="24"/>
        </w:rPr>
        <w:t>n the instrument are public servant</w:t>
      </w:r>
      <w:r w:rsidR="00134C58">
        <w:rPr>
          <w:rFonts w:ascii="Calibri" w:hAnsi="Calibri"/>
          <w:sz w:val="24"/>
          <w:szCs w:val="24"/>
        </w:rPr>
        <w:t>s and that any new appointments will reflect this</w:t>
      </w:r>
      <w:r w:rsidR="00425209">
        <w:rPr>
          <w:rFonts w:ascii="Calibri" w:hAnsi="Calibri"/>
          <w:sz w:val="24"/>
          <w:szCs w:val="24"/>
        </w:rPr>
        <w:t xml:space="preserve"> in the Explanatory Statement. </w:t>
      </w:r>
    </w:p>
    <w:p w14:paraId="0975EFFC" w14:textId="77777777" w:rsidR="00777E57" w:rsidRDefault="00777E57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C8446CE" w14:textId="171294CF" w:rsidR="00E97756" w:rsidRDefault="00777E57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their consideration of the</w:t>
      </w:r>
      <w:r w:rsidR="004E1A2E">
        <w:rPr>
          <w:rFonts w:ascii="Calibri" w:hAnsi="Calibri"/>
          <w:sz w:val="24"/>
          <w:szCs w:val="24"/>
        </w:rPr>
        <w:t>se</w:t>
      </w:r>
      <w:r>
        <w:rPr>
          <w:rFonts w:ascii="Calibri" w:hAnsi="Calibri"/>
          <w:sz w:val="24"/>
          <w:szCs w:val="24"/>
        </w:rPr>
        <w:t xml:space="preserve"> appointment</w:t>
      </w:r>
      <w:r w:rsidR="004E1A2E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and trust that this response satisfies the Committees expectations. </w:t>
      </w:r>
    </w:p>
    <w:p w14:paraId="499CFF6A" w14:textId="77777777" w:rsidR="00777E57" w:rsidRPr="00A031A0" w:rsidRDefault="00777E57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6FF504A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2BB7E500" w14:textId="77777777" w:rsidR="00E97756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8D8FABB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4717A795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Pr="00A031A0">
        <w:rPr>
          <w:rFonts w:ascii="Calibri" w:hAnsi="Calibri"/>
          <w:sz w:val="24"/>
          <w:szCs w:val="24"/>
        </w:rPr>
        <w:t xml:space="preserve"> MLA</w:t>
      </w:r>
    </w:p>
    <w:sdt>
      <w:sdtPr>
        <w:rPr>
          <w:rStyle w:val="Style1"/>
        </w:rPr>
        <w:alias w:val="Minister"/>
        <w:tag w:val="Minister"/>
        <w:id w:val="1022981497"/>
        <w:placeholder>
          <w:docPart w:val="8B819992CCFE4463857232949CFBC193"/>
        </w:placeholder>
        <w:comboBox>
          <w:listItem w:value="Choose an item."/>
          <w:listItem w:displayText="Minister for City Services" w:value="Minister for City Services"/>
          <w:listItem w:displayText="Minister for Recycling and Waste Reduction" w:value="Minister for Recycling and Waste Reduction"/>
          <w:listItem w:displayText="Minister for Roads and Active Travel" w:value="Minister for Roads and Active Travel"/>
          <w:listItem w:displayText="Minister for Transport" w:value="Minister for Transport"/>
        </w:comboBox>
      </w:sdtPr>
      <w:sdtEndPr>
        <w:rPr>
          <w:rStyle w:val="DefaultParagraphFont"/>
          <w:rFonts w:ascii="Times New Roman" w:hAnsi="Times New Roman"/>
          <w:sz w:val="22"/>
          <w:szCs w:val="24"/>
        </w:rPr>
      </w:sdtEndPr>
      <w:sdtContent>
        <w:p w14:paraId="7184DC30" w14:textId="77777777" w:rsidR="00E97756" w:rsidRPr="00A031A0" w:rsidRDefault="007F6DC7" w:rsidP="00E97756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Style w:val="Style1"/>
            </w:rPr>
            <w:t>Minister for City Services</w:t>
          </w:r>
        </w:p>
      </w:sdtContent>
    </w:sdt>
    <w:p w14:paraId="11000E35" w14:textId="77777777"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2DC8F7" w14:textId="77777777"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14:paraId="59839108" w14:textId="77777777" w:rsidR="00AD7D31" w:rsidRPr="00A031A0" w:rsidRDefault="0061634E" w:rsidP="00AD7D31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B87FC8" wp14:editId="3E0AD67A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DCEBB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B87FC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2F7DCEBB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5FCFED" w14:textId="77777777"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default" r:id="rId9"/>
      <w:headerReference w:type="first" r:id="rId10"/>
      <w:footerReference w:type="first" r:id="rId11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A0FED" w14:textId="77777777" w:rsidR="00872809" w:rsidRDefault="00872809" w:rsidP="00AD7D31">
      <w:pPr>
        <w:spacing w:after="0" w:line="240" w:lineRule="auto"/>
      </w:pPr>
      <w:r>
        <w:separator/>
      </w:r>
    </w:p>
  </w:endnote>
  <w:endnote w:type="continuationSeparator" w:id="0">
    <w:p w14:paraId="25BDFED0" w14:textId="77777777" w:rsidR="00872809" w:rsidRDefault="00872809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EE186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215929F2" wp14:editId="74AAE8E6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6E1E89B9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BB5C467" wp14:editId="673C7F34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C214C1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14:paraId="24967951" w14:textId="77777777" w:rsidR="005351C5" w:rsidRPr="0064748B" w:rsidRDefault="006B56F5" w:rsidP="00EC489D">
    <w:pPr>
      <w:pStyle w:val="BodyText"/>
      <w:tabs>
        <w:tab w:val="left" w:pos="4035"/>
        <w:tab w:val="left" w:pos="4425"/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16E8DB4A" wp14:editId="7E3160D9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75D6329" wp14:editId="64B1FF53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75766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5D6329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14:paraId="2B275766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C850A8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B9CEE6B" wp14:editId="6E733B7C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073CF93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5BE023A" wp14:editId="75684069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9A8A1" w14:textId="77777777" w:rsidR="0061634E" w:rsidRPr="00EC489D" w:rsidRDefault="00EC489D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C489D">
                            <w:rPr>
                              <w:rFonts w:ascii="Calibri Light" w:hAnsi="Calibri Light" w:cs="Calibri Light"/>
                            </w:rPr>
                            <w:t>chrissteellabor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5BE023A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14:paraId="77D9A8A1" w14:textId="77777777" w:rsidR="0061634E" w:rsidRPr="00EC489D" w:rsidRDefault="00EC489D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EC489D">
                      <w:rPr>
                        <w:rFonts w:ascii="Calibri Light" w:hAnsi="Calibri Light" w:cs="Calibri Light"/>
                      </w:rPr>
                      <w:t>chrissteellabor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B7BF814" wp14:editId="1DE8DB87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EAE4B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C850A8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7BF814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14:paraId="194EAE4B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C850A8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93A8FBB" wp14:editId="26A8A990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A55E81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C850A8">
      <w:tab/>
    </w:r>
    <w:r w:rsidR="00C850A8">
      <w:tab/>
    </w:r>
    <w:r w:rsidR="00EC489D">
      <w:tab/>
    </w:r>
    <w:r w:rsidR="00EC489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ED650" w14:textId="77777777" w:rsidR="00872809" w:rsidRDefault="00872809" w:rsidP="00AD7D31">
      <w:pPr>
        <w:spacing w:after="0" w:line="240" w:lineRule="auto"/>
      </w:pPr>
      <w:r>
        <w:separator/>
      </w:r>
    </w:p>
  </w:footnote>
  <w:footnote w:type="continuationSeparator" w:id="0">
    <w:p w14:paraId="1DCDA592" w14:textId="77777777" w:rsidR="00872809" w:rsidRDefault="00872809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14:paraId="014874AF" w14:textId="77777777" w:rsidR="00AD7D31" w:rsidRDefault="006F4B96">
        <w:pPr>
          <w:pStyle w:val="Header"/>
        </w:pPr>
        <w:r>
          <w:t>[Type here]</w:t>
        </w:r>
      </w:p>
    </w:sdtContent>
  </w:sdt>
  <w:p w14:paraId="53B118B1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2C565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4A6BD7C1" wp14:editId="2640DC89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352D2F">
      <w:t xml:space="preserve">Minister for </w:t>
    </w:r>
    <w:r w:rsidR="00001227">
      <w:t>City Services</w:t>
    </w:r>
    <w:r w:rsidR="00352D2F">
      <w:br/>
      <w:t>Minister for Multicultural Affairs</w:t>
    </w:r>
    <w:r w:rsidR="00001227" w:rsidRPr="00001227">
      <w:t xml:space="preserve"> </w:t>
    </w:r>
    <w:r w:rsidR="00001227">
      <w:br/>
      <w:t>Minister for Recycling and Waste Reduction</w:t>
    </w:r>
    <w:r w:rsidR="00001227" w:rsidRPr="00001227">
      <w:t xml:space="preserve"> </w:t>
    </w:r>
    <w:r w:rsidR="00001227">
      <w:br/>
      <w:t>Minister for Roads and Active Travel</w:t>
    </w:r>
    <w:r w:rsidR="00001227" w:rsidRPr="00001227">
      <w:t xml:space="preserve"> </w:t>
    </w:r>
    <w:r w:rsidR="00001227">
      <w:br/>
      <w:t>Minister for Transport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49CB79C0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F7BB6">
      <w:rPr>
        <w:rFonts w:asciiTheme="minorHAnsi" w:hAnsiTheme="minorHAnsi"/>
        <w:sz w:val="20"/>
        <w:szCs w:val="20"/>
      </w:rPr>
      <w:t>Murrumbidgee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89"/>
    <w:rsid w:val="00001227"/>
    <w:rsid w:val="00081534"/>
    <w:rsid w:val="000F2A89"/>
    <w:rsid w:val="00134C58"/>
    <w:rsid w:val="001450DC"/>
    <w:rsid w:val="001804F3"/>
    <w:rsid w:val="001851B2"/>
    <w:rsid w:val="001D7389"/>
    <w:rsid w:val="00313E4A"/>
    <w:rsid w:val="003171AD"/>
    <w:rsid w:val="0034363C"/>
    <w:rsid w:val="00352D2F"/>
    <w:rsid w:val="003677C8"/>
    <w:rsid w:val="0041104E"/>
    <w:rsid w:val="00425209"/>
    <w:rsid w:val="00491C93"/>
    <w:rsid w:val="004E1A2E"/>
    <w:rsid w:val="005351C5"/>
    <w:rsid w:val="0055415B"/>
    <w:rsid w:val="0055749D"/>
    <w:rsid w:val="005C4787"/>
    <w:rsid w:val="005E7DE1"/>
    <w:rsid w:val="0061634E"/>
    <w:rsid w:val="0064748B"/>
    <w:rsid w:val="00655CD8"/>
    <w:rsid w:val="006901D2"/>
    <w:rsid w:val="006A0854"/>
    <w:rsid w:val="006A1B70"/>
    <w:rsid w:val="006B56F5"/>
    <w:rsid w:val="006F4B96"/>
    <w:rsid w:val="00712BA7"/>
    <w:rsid w:val="00777E57"/>
    <w:rsid w:val="007D7FAC"/>
    <w:rsid w:val="007F6DC7"/>
    <w:rsid w:val="00806ACB"/>
    <w:rsid w:val="00834846"/>
    <w:rsid w:val="00855531"/>
    <w:rsid w:val="00872809"/>
    <w:rsid w:val="008D15E5"/>
    <w:rsid w:val="009C2877"/>
    <w:rsid w:val="00A031A0"/>
    <w:rsid w:val="00AD7D31"/>
    <w:rsid w:val="00AF7BB6"/>
    <w:rsid w:val="00B85096"/>
    <w:rsid w:val="00C5016F"/>
    <w:rsid w:val="00C850A8"/>
    <w:rsid w:val="00CA38DD"/>
    <w:rsid w:val="00DD766A"/>
    <w:rsid w:val="00DE7115"/>
    <w:rsid w:val="00E97756"/>
    <w:rsid w:val="00EC489D"/>
    <w:rsid w:val="00ED5634"/>
    <w:rsid w:val="00EE5F09"/>
    <w:rsid w:val="00F50739"/>
    <w:rsid w:val="00F72BF2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50DF3"/>
  <w15:chartTrackingRefBased/>
  <w15:docId w15:val="{7128E219-CA2A-443F-9CD6-D61A718F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F4B96"/>
    <w:rPr>
      <w:color w:val="808080"/>
    </w:rPr>
  </w:style>
  <w:style w:type="character" w:customStyle="1" w:styleId="Style1">
    <w:name w:val="Style1"/>
    <w:basedOn w:val="DefaultParagraphFont"/>
    <w:uiPriority w:val="1"/>
    <w:rsid w:val="00E97756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aghan%20evans\Downloads\ChrisSteel-Letterhead%20(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819992CCFE4463857232949CFBC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6845A-67A4-490B-B166-78BA37EC8304}"/>
      </w:docPartPr>
      <w:docPartBody>
        <w:p w:rsidR="006A718B" w:rsidRDefault="006358E7" w:rsidP="006358E7">
          <w:pPr>
            <w:pStyle w:val="8B819992CCFE4463857232949CFBC193"/>
          </w:pPr>
          <w:r w:rsidRPr="0002322B">
            <w:rPr>
              <w:rStyle w:val="PlaceholderText"/>
              <w:rFonts w:ascii="Calibri" w:hAnsi="Calibri" w:cs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E7"/>
    <w:rsid w:val="006358E7"/>
    <w:rsid w:val="006A718B"/>
    <w:rsid w:val="00D5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8E7"/>
    <w:rPr>
      <w:color w:val="808080"/>
    </w:rPr>
  </w:style>
  <w:style w:type="paragraph" w:customStyle="1" w:styleId="53A7F7AD998147588BA19E2796547D05">
    <w:name w:val="53A7F7AD998147588BA19E2796547D05"/>
    <w:rsid w:val="006358E7"/>
  </w:style>
  <w:style w:type="paragraph" w:customStyle="1" w:styleId="AC230BD929C342F8B82CBF0E22F9A69E">
    <w:name w:val="AC230BD929C342F8B82CBF0E22F9A69E"/>
    <w:rsid w:val="006358E7"/>
  </w:style>
  <w:style w:type="paragraph" w:customStyle="1" w:styleId="8B819992CCFE4463857232949CFBC193">
    <w:name w:val="8B819992CCFE4463857232949CFBC193"/>
    <w:rsid w:val="00635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31E19F-24AB-4658-9B74-27CE73D49571}">
  <ds:schemaRefs>
    <ds:schemaRef ds:uri="http://purl.org/dc/dcmitype/"/>
    <ds:schemaRef ds:uri="f6c841be-bb08-4901-87b0-0033aa80d2c6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F7CF7C-E3C5-46F5-AEAF-17EF907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5C6E9-3769-465C-8365-55AEE6BBB0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ChrisSteel-Letterhead (15).dotx</Template>
  <TotalTime>67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DI2019-216</vt:lpstr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DI2019-216</dc:title>
  <dc:subject/>
  <dc:creator/>
  <cp:keywords/>
  <dc:description/>
  <cp:lastModifiedBy>Shannon, Anne</cp:lastModifiedBy>
  <cp:revision>11</cp:revision>
  <cp:lastPrinted>2020-02-11T23:22:00Z</cp:lastPrinted>
  <dcterms:created xsi:type="dcterms:W3CDTF">2019-12-12T03:08:00Z</dcterms:created>
  <dcterms:modified xsi:type="dcterms:W3CDTF">2020-02-13T03:09:00Z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Objective-Id">
    <vt:lpwstr>A24749760</vt:lpwstr>
  </property>
  <property fmtid="{D5CDD505-2E9C-101B-9397-08002B2CF9AE}" pid="4" name="Objective-Title">
    <vt:lpwstr>Attachment B - Scrutiny Response - AWAC</vt:lpwstr>
  </property>
  <property fmtid="{D5CDD505-2E9C-101B-9397-08002B2CF9AE}" pid="5" name="Objective-Comment">
    <vt:lpwstr/>
  </property>
  <property fmtid="{D5CDD505-2E9C-101B-9397-08002B2CF9AE}" pid="6" name="Objective-CreationStamp">
    <vt:filetime>2020-02-10T03:59:57Z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2020-02-11T23:23:08Z</vt:filetime>
  </property>
  <property fmtid="{D5CDD505-2E9C-101B-9397-08002B2CF9AE}" pid="10" name="Objective-ModificationStamp">
    <vt:filetime>2020-02-11T23:23:08Z</vt:filetime>
  </property>
  <property fmtid="{D5CDD505-2E9C-101B-9397-08002B2CF9AE}" pid="11" name="Objective-Owner">
    <vt:lpwstr>Sarah Bourne</vt:lpwstr>
  </property>
  <property fmtid="{D5CDD505-2E9C-101B-9397-08002B2CF9AE}" pid="12" name="Objective-Path">
    <vt:lpwstr>Whole of ACT Government:TCCS STRUCTURE - Content Restriction Hierarchy:01. Assembly, Cabinet, Ministerial:03. Ministerials:02. Active:Minister Brief:COO - MIN S2020/3324 - Response to Scrutiny Report 37 - AWAC Appointments - Minister Brief:</vt:lpwstr>
  </property>
  <property fmtid="{D5CDD505-2E9C-101B-9397-08002B2CF9AE}" pid="13" name="Objective-Parent">
    <vt:lpwstr>COO - MIN S2020/3324 - Response to Scrutiny Report 37 - AWAC Appointments - Minister Brief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1992 not 1994</vt:lpwstr>
  </property>
  <property fmtid="{D5CDD505-2E9C-101B-9397-08002B2CF9AE}" pid="18" name="Objective-FileNumber">
    <vt:lpwstr>qA734792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TCCS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Objective-OM Author [system]">
    <vt:lpwstr/>
  </property>
  <property fmtid="{D5CDD505-2E9C-101B-9397-08002B2CF9AE}" pid="33" name="Objective-OM Author Organisation [system]">
    <vt:lpwstr/>
  </property>
  <property fmtid="{D5CDD505-2E9C-101B-9397-08002B2CF9AE}" pid="34" name="Objective-OM Author Type [system]">
    <vt:lpwstr/>
  </property>
  <property fmtid="{D5CDD505-2E9C-101B-9397-08002B2CF9AE}" pid="35" name="Objective-OM Date Received [system]">
    <vt:lpwstr/>
  </property>
  <property fmtid="{D5CDD505-2E9C-101B-9397-08002B2CF9AE}" pid="36" name="Objective-OM Date of Document [system]">
    <vt:lpwstr/>
  </property>
  <property fmtid="{D5CDD505-2E9C-101B-9397-08002B2CF9AE}" pid="37" name="Objective-OM External Reference [system]">
    <vt:lpwstr/>
  </property>
  <property fmtid="{D5CDD505-2E9C-101B-9397-08002B2CF9AE}" pid="38" name="Objective-OM Reference [system]">
    <vt:lpwstr/>
  </property>
  <property fmtid="{D5CDD505-2E9C-101B-9397-08002B2CF9AE}" pid="39" name="Objective-OM Topic [system]">
    <vt:lpwstr/>
  </property>
  <property fmtid="{D5CDD505-2E9C-101B-9397-08002B2CF9AE}" pid="40" name="Objective-Suburb [system]">
    <vt:lpwstr/>
  </property>
</Properties>
</file>