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225C" w:rsidRPr="00ED225C" w:rsidRDefault="00963E0A" w:rsidP="00CD7F25">
      <w:pPr>
        <w:pStyle w:val="Heading1"/>
      </w:pPr>
      <w:bookmarkStart w:id="0" w:name="_Toc502671579"/>
      <w:bookmarkStart w:id="1" w:name="_Toc502671758"/>
      <w:bookmarkStart w:id="2" w:name="_Toc502671863"/>
      <w:bookmarkStart w:id="3" w:name="_Toc502672016"/>
      <w:bookmarkStart w:id="4" w:name="_Toc502672796"/>
      <w:bookmarkStart w:id="5" w:name="_GoBack"/>
      <w:bookmarkEnd w:id="5"/>
      <w:r>
        <w:t>Report on a referral to the Commissioner for Standards</w:t>
      </w:r>
      <w:r w:rsidR="007C0109">
        <w:t xml:space="preserve"> </w:t>
      </w:r>
      <w:bookmarkEnd w:id="0"/>
      <w:bookmarkEnd w:id="1"/>
      <w:bookmarkEnd w:id="2"/>
      <w:bookmarkEnd w:id="3"/>
      <w:bookmarkEnd w:id="4"/>
    </w:p>
    <w:p w:rsidR="00ED225C" w:rsidRPr="004001FB" w:rsidRDefault="006D288B" w:rsidP="00D01952">
      <w:pPr>
        <w:pStyle w:val="CommitteeName"/>
      </w:pPr>
      <w:r>
        <w:t>Standing Committee on Administration and Procedure</w:t>
      </w:r>
    </w:p>
    <w:p w:rsidR="00ED225C" w:rsidRPr="001B4B71" w:rsidRDefault="00B7368E" w:rsidP="001B4B71">
      <w:pPr>
        <w:pStyle w:val="Date"/>
      </w:pPr>
      <w:r>
        <w:t>December 2020</w:t>
      </w:r>
    </w:p>
    <w:p w:rsidR="004001FB" w:rsidRDefault="00ED225C" w:rsidP="004001FB">
      <w:pPr>
        <w:spacing w:before="1200"/>
        <w:jc w:val="right"/>
        <w:rPr>
          <w:rFonts w:ascii="Arial Narrow" w:hAnsi="Arial Narrow"/>
          <w:smallCaps/>
          <w:sz w:val="24"/>
        </w:rPr>
      </w:pPr>
      <w:r w:rsidRPr="004001FB">
        <w:rPr>
          <w:rFonts w:ascii="Arial Narrow" w:hAnsi="Arial Narrow"/>
          <w:smallCaps/>
          <w:sz w:val="24"/>
        </w:rPr>
        <w:t>Report</w:t>
      </w:r>
      <w:r w:rsidR="00AC143E">
        <w:rPr>
          <w:rFonts w:ascii="Arial Narrow" w:hAnsi="Arial Narrow"/>
          <w:smallCaps/>
          <w:sz w:val="24"/>
        </w:rPr>
        <w:t xml:space="preserve"> </w:t>
      </w:r>
      <w:r w:rsidR="00B7368E">
        <w:rPr>
          <w:rFonts w:ascii="Arial Narrow" w:hAnsi="Arial Narrow"/>
          <w:smallCaps/>
          <w:sz w:val="24"/>
        </w:rPr>
        <w:t>1</w:t>
      </w:r>
    </w:p>
    <w:p w:rsidR="0020656E" w:rsidRDefault="0020656E" w:rsidP="0096033A">
      <w:pPr>
        <w:spacing w:before="480"/>
      </w:pPr>
    </w:p>
    <w:p w:rsidR="00970AC4" w:rsidRDefault="00970AC4" w:rsidP="0096033A"/>
    <w:p w:rsidR="00970AC4" w:rsidRDefault="00970AC4" w:rsidP="0096033A"/>
    <w:p w:rsidR="004001FB" w:rsidRDefault="004001FB" w:rsidP="004001FB">
      <w:pPr>
        <w:sectPr w:rsidR="004001FB" w:rsidSect="00E629E2">
          <w:footerReference w:type="default" r:id="rId9"/>
          <w:type w:val="oddPage"/>
          <w:pgSz w:w="11907" w:h="16840" w:code="9"/>
          <w:pgMar w:top="1588" w:right="1418" w:bottom="1418" w:left="1418" w:header="720" w:footer="851" w:gutter="0"/>
          <w:cols w:space="720"/>
          <w:docGrid w:linePitch="360"/>
        </w:sectPr>
      </w:pPr>
    </w:p>
    <w:p w:rsidR="005B60C2" w:rsidRDefault="004001FB" w:rsidP="007104A7">
      <w:pPr>
        <w:pStyle w:val="Heading2"/>
        <w:numPr>
          <w:ilvl w:val="0"/>
          <w:numId w:val="0"/>
        </w:numPr>
        <w:ind w:left="567" w:hanging="567"/>
      </w:pPr>
      <w:bookmarkStart w:id="6" w:name="_Toc502671580"/>
      <w:bookmarkStart w:id="7" w:name="_Toc502671759"/>
      <w:bookmarkStart w:id="8" w:name="_Toc502671864"/>
      <w:bookmarkStart w:id="9" w:name="_Toc502672797"/>
      <w:bookmarkStart w:id="10" w:name="_Toc57804949"/>
      <w:r>
        <w:lastRenderedPageBreak/>
        <w:t>The Committee</w:t>
      </w:r>
      <w:bookmarkEnd w:id="6"/>
      <w:bookmarkEnd w:id="7"/>
      <w:bookmarkEnd w:id="8"/>
      <w:bookmarkEnd w:id="9"/>
      <w:bookmarkEnd w:id="10"/>
    </w:p>
    <w:p w:rsidR="004001FB" w:rsidRDefault="00D532AE" w:rsidP="001C75D2">
      <w:pPr>
        <w:pStyle w:val="Heading3"/>
        <w:ind w:hanging="567"/>
      </w:pPr>
      <w:bookmarkStart w:id="11" w:name="_Toc502671581"/>
      <w:bookmarkStart w:id="12" w:name="_Toc502671760"/>
      <w:bookmarkStart w:id="13" w:name="_Toc502671865"/>
      <w:bookmarkStart w:id="14" w:name="_Toc502672798"/>
      <w:bookmarkStart w:id="15" w:name="_Toc57804950"/>
      <w:r>
        <w:t>C</w:t>
      </w:r>
      <w:r w:rsidR="004001FB">
        <w:t>ommittee Membership</w:t>
      </w:r>
      <w:bookmarkEnd w:id="11"/>
      <w:bookmarkEnd w:id="12"/>
      <w:bookmarkEnd w:id="13"/>
      <w:bookmarkEnd w:id="14"/>
      <w:bookmarkEnd w:id="15"/>
    </w:p>
    <w:p w:rsidR="004001FB" w:rsidRDefault="006D288B" w:rsidP="00843B7D">
      <w:pPr>
        <w:pStyle w:val="ListNoBullet"/>
      </w:pPr>
      <w:r>
        <w:t>Joy Burch MLA (Chair)</w:t>
      </w:r>
    </w:p>
    <w:p w:rsidR="00B7368E" w:rsidRDefault="00B7368E" w:rsidP="00843B7D">
      <w:pPr>
        <w:pStyle w:val="ListNoBullet"/>
      </w:pPr>
      <w:r>
        <w:t>Andrew Braddock MLA</w:t>
      </w:r>
    </w:p>
    <w:p w:rsidR="00B7368E" w:rsidRDefault="00B7368E" w:rsidP="00843B7D">
      <w:pPr>
        <w:pStyle w:val="ListNoBullet"/>
      </w:pPr>
      <w:r>
        <w:t>Jeremy Hanson MLA</w:t>
      </w:r>
    </w:p>
    <w:p w:rsidR="00B7368E" w:rsidRDefault="00B7368E" w:rsidP="00843B7D">
      <w:pPr>
        <w:pStyle w:val="ListNoBullet"/>
      </w:pPr>
      <w:r>
        <w:t>Suzanne Orr MLA</w:t>
      </w:r>
    </w:p>
    <w:p w:rsidR="004001FB" w:rsidRDefault="004001FB" w:rsidP="001C75D2">
      <w:pPr>
        <w:pStyle w:val="Heading3"/>
        <w:ind w:hanging="567"/>
      </w:pPr>
      <w:bookmarkStart w:id="16" w:name="_Toc502671582"/>
      <w:bookmarkStart w:id="17" w:name="_Toc502671761"/>
      <w:bookmarkStart w:id="18" w:name="_Toc502671866"/>
      <w:bookmarkStart w:id="19" w:name="_Toc502672799"/>
      <w:bookmarkStart w:id="20" w:name="_Toc57804951"/>
      <w:r>
        <w:t>Secretariat</w:t>
      </w:r>
      <w:bookmarkEnd w:id="16"/>
      <w:bookmarkEnd w:id="17"/>
      <w:bookmarkEnd w:id="18"/>
      <w:bookmarkEnd w:id="19"/>
      <w:bookmarkEnd w:id="20"/>
    </w:p>
    <w:p w:rsidR="004A5322" w:rsidRPr="00E87CDB" w:rsidRDefault="006D288B" w:rsidP="00843B7D">
      <w:pPr>
        <w:pStyle w:val="ListNoBullet"/>
      </w:pPr>
      <w:r>
        <w:t>Tom Duncan (Secretary)</w:t>
      </w:r>
    </w:p>
    <w:p w:rsidR="00D532AE" w:rsidRPr="00E87CDB" w:rsidRDefault="006D288B" w:rsidP="006D288B">
      <w:pPr>
        <w:pStyle w:val="ListNoBullet"/>
      </w:pPr>
      <w:r>
        <w:t>Janice Rafferty (Assistant Secretary)</w:t>
      </w:r>
      <w:bookmarkStart w:id="21" w:name="_Toc502671583"/>
      <w:bookmarkStart w:id="22" w:name="_Toc502671762"/>
      <w:bookmarkStart w:id="23" w:name="_Toc502671867"/>
      <w:bookmarkStart w:id="24" w:name="_Toc502672800"/>
    </w:p>
    <w:p w:rsidR="004001FB" w:rsidRDefault="004001FB" w:rsidP="001C75D2">
      <w:pPr>
        <w:pStyle w:val="Heading3"/>
        <w:ind w:hanging="567"/>
      </w:pPr>
      <w:bookmarkStart w:id="25" w:name="_Toc57804952"/>
      <w:r>
        <w:t>Contact Information</w:t>
      </w:r>
      <w:bookmarkEnd w:id="21"/>
      <w:bookmarkEnd w:id="22"/>
      <w:bookmarkEnd w:id="23"/>
      <w:bookmarkEnd w:id="24"/>
      <w:bookmarkEnd w:id="25"/>
    </w:p>
    <w:p w:rsidR="004001FB" w:rsidRDefault="004001FB" w:rsidP="007758F6">
      <w:r>
        <w:t>Telephone</w:t>
      </w:r>
      <w:r>
        <w:tab/>
      </w:r>
      <w:r w:rsidR="006D288B">
        <w:t>02 6205 0173</w:t>
      </w:r>
    </w:p>
    <w:p w:rsidR="004001FB" w:rsidRDefault="004001FB" w:rsidP="004B618B">
      <w:pPr>
        <w:tabs>
          <w:tab w:val="left" w:pos="1418"/>
        </w:tabs>
      </w:pPr>
      <w:r>
        <w:t>Facsimile</w:t>
      </w:r>
      <w:r>
        <w:tab/>
      </w:r>
      <w:r w:rsidR="006D288B">
        <w:t>02 6205 3109</w:t>
      </w:r>
    </w:p>
    <w:p w:rsidR="004001FB" w:rsidRDefault="004001FB" w:rsidP="004B618B">
      <w:pPr>
        <w:tabs>
          <w:tab w:val="left" w:pos="1418"/>
        </w:tabs>
      </w:pPr>
      <w:r>
        <w:t>Post</w:t>
      </w:r>
      <w:r>
        <w:tab/>
        <w:t>GPO Box 1020, CANBERRA ACT 2601</w:t>
      </w:r>
    </w:p>
    <w:p w:rsidR="00B7368E" w:rsidRPr="000E5196" w:rsidRDefault="00B7368E" w:rsidP="00B7368E">
      <w:pPr>
        <w:tabs>
          <w:tab w:val="left" w:pos="1418"/>
        </w:tabs>
      </w:pPr>
      <w:bookmarkStart w:id="26" w:name="_Toc502671584"/>
      <w:bookmarkStart w:id="27" w:name="_Toc502671763"/>
      <w:bookmarkStart w:id="28" w:name="_Toc502671868"/>
      <w:bookmarkStart w:id="29" w:name="_Toc502672801"/>
      <w:r w:rsidRPr="000E5196">
        <w:t>Email</w:t>
      </w:r>
      <w:r w:rsidRPr="000E5196">
        <w:tab/>
      </w:r>
      <w:hyperlink r:id="rId10" w:history="1">
        <w:r w:rsidRPr="000E5196">
          <w:rPr>
            <w:rStyle w:val="Hyperlink"/>
          </w:rPr>
          <w:t>LACommitteeAPC@parliament.act.gov.au</w:t>
        </w:r>
      </w:hyperlink>
      <w:r w:rsidRPr="000E5196">
        <w:t xml:space="preserve"> </w:t>
      </w:r>
    </w:p>
    <w:p w:rsidR="00B7368E" w:rsidRDefault="00B7368E" w:rsidP="00B7368E">
      <w:pPr>
        <w:tabs>
          <w:tab w:val="left" w:pos="1418"/>
        </w:tabs>
        <w:rPr>
          <w:rStyle w:val="Hyperlink"/>
        </w:rPr>
      </w:pPr>
      <w:r>
        <w:t>Website</w:t>
      </w:r>
      <w:r>
        <w:tab/>
      </w:r>
      <w:hyperlink r:id="rId11" w:history="1">
        <w:r w:rsidRPr="005B531D">
          <w:rPr>
            <w:rStyle w:val="Hyperlink"/>
          </w:rPr>
          <w:t>www.parliament.act.gov.au</w:t>
        </w:r>
      </w:hyperlink>
    </w:p>
    <w:p w:rsidR="00B7368E" w:rsidRDefault="00B7368E">
      <w:pPr>
        <w:spacing w:before="0" w:after="0" w:line="240" w:lineRule="auto"/>
        <w:rPr>
          <w:rStyle w:val="Hyperlink"/>
        </w:rPr>
      </w:pPr>
      <w:r>
        <w:rPr>
          <w:rStyle w:val="Hyperlink"/>
        </w:rPr>
        <w:br w:type="page"/>
      </w:r>
    </w:p>
    <w:p w:rsidR="00B7368E" w:rsidRDefault="00B7368E" w:rsidP="00B7368E">
      <w:pPr>
        <w:pStyle w:val="Heading3"/>
      </w:pPr>
      <w:bookmarkStart w:id="30" w:name="_Toc48138675"/>
      <w:bookmarkStart w:id="31" w:name="_Toc57804953"/>
      <w:r>
        <w:lastRenderedPageBreak/>
        <w:t>Resolution of Appointment</w:t>
      </w:r>
      <w:bookmarkEnd w:id="30"/>
      <w:bookmarkEnd w:id="31"/>
    </w:p>
    <w:p w:rsidR="00B7368E" w:rsidRPr="00915CC7" w:rsidRDefault="00B7368E" w:rsidP="00B7368E">
      <w:pPr>
        <w:pStyle w:val="TOCHeading"/>
        <w:spacing w:before="120" w:after="0" w:line="240" w:lineRule="auto"/>
        <w:rPr>
          <w:rFonts w:ascii="Calibri" w:hAnsi="Calibri"/>
          <w:smallCaps w:val="0"/>
          <w:spacing w:val="0"/>
          <w:kern w:val="0"/>
          <w:sz w:val="22"/>
          <w:szCs w:val="24"/>
        </w:rPr>
      </w:pPr>
      <w:r>
        <w:rPr>
          <w:rFonts w:ascii="Calibri" w:hAnsi="Calibri"/>
          <w:smallCaps w:val="0"/>
          <w:spacing w:val="0"/>
          <w:kern w:val="0"/>
          <w:sz w:val="22"/>
          <w:szCs w:val="24"/>
        </w:rPr>
        <w:t xml:space="preserve">The Standing Committee on </w:t>
      </w:r>
      <w:r w:rsidRPr="00915CC7">
        <w:rPr>
          <w:rFonts w:ascii="Calibri" w:hAnsi="Calibri"/>
          <w:smallCaps w:val="0"/>
          <w:spacing w:val="0"/>
          <w:kern w:val="0"/>
          <w:sz w:val="22"/>
          <w:szCs w:val="24"/>
        </w:rPr>
        <w:t>Administration and Procedure Committee</w:t>
      </w:r>
      <w:r>
        <w:rPr>
          <w:rFonts w:ascii="Calibri" w:hAnsi="Calibri"/>
          <w:smallCaps w:val="0"/>
          <w:spacing w:val="0"/>
          <w:kern w:val="0"/>
          <w:sz w:val="22"/>
          <w:szCs w:val="24"/>
        </w:rPr>
        <w:t xml:space="preserve"> is established pursuant to Standing Order 16:</w:t>
      </w:r>
    </w:p>
    <w:p w:rsidR="00B7368E" w:rsidRPr="00915CC7" w:rsidRDefault="00B7368E" w:rsidP="00B7368E">
      <w:pPr>
        <w:pStyle w:val="TOCHeading"/>
        <w:tabs>
          <w:tab w:val="left" w:pos="567"/>
        </w:tabs>
        <w:spacing w:before="120" w:after="0" w:line="240" w:lineRule="auto"/>
        <w:ind w:left="1134" w:hanging="1134"/>
        <w:rPr>
          <w:rFonts w:ascii="Calibri" w:hAnsi="Calibri"/>
          <w:smallCaps w:val="0"/>
          <w:spacing w:val="0"/>
          <w:kern w:val="0"/>
          <w:sz w:val="22"/>
          <w:szCs w:val="24"/>
        </w:rPr>
      </w:pPr>
      <w:r w:rsidRPr="00915CC7">
        <w:rPr>
          <w:rFonts w:ascii="Calibri" w:hAnsi="Calibri"/>
          <w:smallCaps w:val="0"/>
          <w:spacing w:val="0"/>
          <w:kern w:val="0"/>
          <w:sz w:val="22"/>
          <w:szCs w:val="24"/>
        </w:rPr>
        <w:t>16.</w:t>
      </w:r>
      <w:r w:rsidRPr="00915CC7">
        <w:rPr>
          <w:rFonts w:ascii="Calibri" w:hAnsi="Calibri"/>
          <w:smallCaps w:val="0"/>
          <w:spacing w:val="0"/>
          <w:kern w:val="0"/>
          <w:sz w:val="22"/>
          <w:szCs w:val="24"/>
        </w:rPr>
        <w:tab/>
        <w:t>(a)</w:t>
      </w:r>
      <w:r w:rsidRPr="00915CC7">
        <w:rPr>
          <w:rFonts w:ascii="Calibri" w:hAnsi="Calibri"/>
          <w:smallCaps w:val="0"/>
          <w:spacing w:val="0"/>
          <w:kern w:val="0"/>
          <w:sz w:val="22"/>
          <w:szCs w:val="24"/>
        </w:rPr>
        <w:tab/>
        <w:t>A Standing Committee on Administration and Procedure is established at the commencement of each Assembly to:</w:t>
      </w:r>
    </w:p>
    <w:p w:rsidR="00B7368E" w:rsidRPr="00915CC7" w:rsidRDefault="00B7368E" w:rsidP="00B7368E">
      <w:pPr>
        <w:pStyle w:val="TOCHeading"/>
        <w:spacing w:before="120" w:after="0" w:line="240" w:lineRule="auto"/>
        <w:ind w:left="1701" w:hanging="567"/>
        <w:rPr>
          <w:rFonts w:ascii="Calibri" w:hAnsi="Calibri"/>
          <w:smallCaps w:val="0"/>
          <w:spacing w:val="0"/>
          <w:kern w:val="0"/>
          <w:sz w:val="22"/>
          <w:szCs w:val="24"/>
        </w:rPr>
      </w:pPr>
      <w:r w:rsidRPr="00915CC7">
        <w:rPr>
          <w:rFonts w:ascii="Calibri" w:hAnsi="Calibri"/>
          <w:smallCaps w:val="0"/>
          <w:spacing w:val="0"/>
          <w:kern w:val="0"/>
          <w:sz w:val="22"/>
          <w:szCs w:val="24"/>
        </w:rPr>
        <w:t>(i)</w:t>
      </w:r>
      <w:r w:rsidRPr="00915CC7">
        <w:rPr>
          <w:rFonts w:ascii="Calibri" w:hAnsi="Calibri"/>
          <w:smallCaps w:val="0"/>
          <w:spacing w:val="0"/>
          <w:kern w:val="0"/>
          <w:sz w:val="22"/>
          <w:szCs w:val="24"/>
        </w:rPr>
        <w:tab/>
        <w:t xml:space="preserve">undertake self-referred inquiries or inquiries referred by the Assembly and, in addition, in the third year of an Assembly term the committee shall inquire into and report on the operation of the standing orders and continuing resolutions of the Assembly with a view to ensuring that the practices and procedures of the Assembly remain relevant and reflect best practice; </w:t>
      </w:r>
    </w:p>
    <w:p w:rsidR="00B7368E" w:rsidRPr="00915CC7" w:rsidRDefault="00B7368E" w:rsidP="00B7368E">
      <w:pPr>
        <w:pStyle w:val="TOCHeading"/>
        <w:spacing w:before="120" w:after="0" w:line="240" w:lineRule="auto"/>
        <w:ind w:left="1701" w:hanging="567"/>
        <w:rPr>
          <w:rFonts w:ascii="Calibri" w:hAnsi="Calibri"/>
          <w:smallCaps w:val="0"/>
          <w:spacing w:val="0"/>
          <w:kern w:val="0"/>
          <w:sz w:val="22"/>
          <w:szCs w:val="24"/>
        </w:rPr>
      </w:pPr>
      <w:r w:rsidRPr="00915CC7">
        <w:rPr>
          <w:rFonts w:ascii="Calibri" w:hAnsi="Calibri"/>
          <w:smallCaps w:val="0"/>
          <w:spacing w:val="0"/>
          <w:kern w:val="0"/>
          <w:sz w:val="22"/>
          <w:szCs w:val="24"/>
        </w:rPr>
        <w:t>(ii)</w:t>
      </w:r>
      <w:r w:rsidRPr="00915CC7">
        <w:rPr>
          <w:rFonts w:ascii="Calibri" w:hAnsi="Calibri"/>
          <w:smallCaps w:val="0"/>
          <w:spacing w:val="0"/>
          <w:kern w:val="0"/>
          <w:sz w:val="22"/>
          <w:szCs w:val="24"/>
        </w:rPr>
        <w:tab/>
        <w:t>advise the Speaker on:</w:t>
      </w:r>
    </w:p>
    <w:p w:rsidR="00B7368E" w:rsidRPr="00915CC7" w:rsidRDefault="00B7368E" w:rsidP="00B7368E">
      <w:pPr>
        <w:pStyle w:val="TOCHeading"/>
        <w:spacing w:before="120" w:after="0" w:line="240" w:lineRule="auto"/>
        <w:ind w:left="2268" w:hanging="567"/>
        <w:rPr>
          <w:rFonts w:ascii="Calibri" w:hAnsi="Calibri"/>
          <w:smallCaps w:val="0"/>
          <w:spacing w:val="0"/>
          <w:kern w:val="0"/>
          <w:sz w:val="22"/>
          <w:szCs w:val="24"/>
        </w:rPr>
      </w:pPr>
      <w:r w:rsidRPr="00915CC7">
        <w:rPr>
          <w:rFonts w:ascii="Calibri" w:hAnsi="Calibri"/>
          <w:smallCaps w:val="0"/>
          <w:spacing w:val="0"/>
          <w:kern w:val="0"/>
          <w:sz w:val="22"/>
          <w:szCs w:val="24"/>
        </w:rPr>
        <w:t>(A)</w:t>
      </w:r>
      <w:r w:rsidRPr="00915CC7">
        <w:rPr>
          <w:rFonts w:ascii="Calibri" w:hAnsi="Calibri"/>
          <w:smallCaps w:val="0"/>
          <w:spacing w:val="0"/>
          <w:kern w:val="0"/>
          <w:sz w:val="22"/>
          <w:szCs w:val="24"/>
        </w:rPr>
        <w:tab/>
        <w:t>Members’ entitlements including facilities and services;</w:t>
      </w:r>
    </w:p>
    <w:p w:rsidR="00B7368E" w:rsidRPr="00915CC7" w:rsidRDefault="00B7368E" w:rsidP="00B7368E">
      <w:pPr>
        <w:pStyle w:val="TOCHeading"/>
        <w:spacing w:before="120" w:after="0" w:line="240" w:lineRule="auto"/>
        <w:ind w:left="2268" w:hanging="567"/>
        <w:rPr>
          <w:rFonts w:ascii="Calibri" w:hAnsi="Calibri"/>
          <w:smallCaps w:val="0"/>
          <w:spacing w:val="0"/>
          <w:kern w:val="0"/>
          <w:sz w:val="22"/>
          <w:szCs w:val="24"/>
        </w:rPr>
      </w:pPr>
      <w:r w:rsidRPr="00915CC7">
        <w:rPr>
          <w:rFonts w:ascii="Calibri" w:hAnsi="Calibri"/>
          <w:smallCaps w:val="0"/>
          <w:spacing w:val="0"/>
          <w:kern w:val="0"/>
          <w:sz w:val="22"/>
          <w:szCs w:val="24"/>
        </w:rPr>
        <w:t>(B)</w:t>
      </w:r>
      <w:r w:rsidRPr="00915CC7">
        <w:rPr>
          <w:rFonts w:ascii="Calibri" w:hAnsi="Calibri"/>
          <w:smallCaps w:val="0"/>
          <w:spacing w:val="0"/>
          <w:kern w:val="0"/>
          <w:sz w:val="22"/>
          <w:szCs w:val="24"/>
        </w:rPr>
        <w:tab/>
        <w:t>the operation of the transcription service (Hansard);</w:t>
      </w:r>
    </w:p>
    <w:p w:rsidR="00B7368E" w:rsidRPr="00915CC7" w:rsidRDefault="00B7368E" w:rsidP="00B7368E">
      <w:pPr>
        <w:pStyle w:val="TOCHeading"/>
        <w:spacing w:before="120" w:after="0" w:line="240" w:lineRule="auto"/>
        <w:ind w:left="2268" w:hanging="567"/>
        <w:rPr>
          <w:rFonts w:ascii="Calibri" w:hAnsi="Calibri"/>
          <w:smallCaps w:val="0"/>
          <w:spacing w:val="0"/>
          <w:kern w:val="0"/>
          <w:sz w:val="22"/>
          <w:szCs w:val="24"/>
        </w:rPr>
      </w:pPr>
      <w:r w:rsidRPr="00915CC7">
        <w:rPr>
          <w:rFonts w:ascii="Calibri" w:hAnsi="Calibri"/>
          <w:smallCaps w:val="0"/>
          <w:spacing w:val="0"/>
          <w:kern w:val="0"/>
          <w:sz w:val="22"/>
          <w:szCs w:val="24"/>
        </w:rPr>
        <w:t>(C)</w:t>
      </w:r>
      <w:r w:rsidRPr="00915CC7">
        <w:rPr>
          <w:rFonts w:ascii="Calibri" w:hAnsi="Calibri"/>
          <w:smallCaps w:val="0"/>
          <w:spacing w:val="0"/>
          <w:kern w:val="0"/>
          <w:sz w:val="22"/>
          <w:szCs w:val="24"/>
        </w:rPr>
        <w:tab/>
        <w:t>the availability to the public of Assembly documents;</w:t>
      </w:r>
    </w:p>
    <w:p w:rsidR="00B7368E" w:rsidRPr="00915CC7" w:rsidRDefault="00B7368E" w:rsidP="00B7368E">
      <w:pPr>
        <w:pStyle w:val="TOCHeading"/>
        <w:spacing w:before="120" w:after="0" w:line="240" w:lineRule="auto"/>
        <w:ind w:left="2268" w:hanging="567"/>
        <w:rPr>
          <w:rFonts w:ascii="Calibri" w:hAnsi="Calibri"/>
          <w:smallCaps w:val="0"/>
          <w:spacing w:val="0"/>
          <w:kern w:val="0"/>
          <w:sz w:val="22"/>
          <w:szCs w:val="24"/>
        </w:rPr>
      </w:pPr>
      <w:r w:rsidRPr="00915CC7">
        <w:rPr>
          <w:rFonts w:ascii="Calibri" w:hAnsi="Calibri"/>
          <w:smallCaps w:val="0"/>
          <w:spacing w:val="0"/>
          <w:kern w:val="0"/>
          <w:sz w:val="22"/>
          <w:szCs w:val="24"/>
        </w:rPr>
        <w:t>(D)</w:t>
      </w:r>
      <w:r w:rsidRPr="00915CC7">
        <w:rPr>
          <w:rFonts w:ascii="Calibri" w:hAnsi="Calibri"/>
          <w:smallCaps w:val="0"/>
          <w:spacing w:val="0"/>
          <w:kern w:val="0"/>
          <w:sz w:val="22"/>
          <w:szCs w:val="24"/>
        </w:rPr>
        <w:tab/>
        <w:t xml:space="preserve">the operation of the Assembly library; </w:t>
      </w:r>
    </w:p>
    <w:p w:rsidR="00B7368E" w:rsidRPr="00915CC7" w:rsidRDefault="00B7368E" w:rsidP="00B7368E">
      <w:pPr>
        <w:pStyle w:val="TOCHeading"/>
        <w:spacing w:before="120" w:after="0" w:line="240" w:lineRule="auto"/>
        <w:ind w:left="1701" w:hanging="567"/>
        <w:rPr>
          <w:rFonts w:ascii="Calibri" w:hAnsi="Calibri"/>
          <w:smallCaps w:val="0"/>
          <w:spacing w:val="0"/>
          <w:kern w:val="0"/>
          <w:sz w:val="22"/>
          <w:szCs w:val="24"/>
        </w:rPr>
      </w:pPr>
      <w:r w:rsidRPr="00915CC7">
        <w:rPr>
          <w:rFonts w:ascii="Calibri" w:hAnsi="Calibri"/>
          <w:smallCaps w:val="0"/>
          <w:spacing w:val="0"/>
          <w:kern w:val="0"/>
          <w:sz w:val="22"/>
          <w:szCs w:val="24"/>
        </w:rPr>
        <w:t>(iii)</w:t>
      </w:r>
      <w:r w:rsidRPr="00915CC7">
        <w:rPr>
          <w:rFonts w:ascii="Calibri" w:hAnsi="Calibri"/>
          <w:smallCaps w:val="0"/>
          <w:spacing w:val="0"/>
          <w:kern w:val="0"/>
          <w:sz w:val="22"/>
          <w:szCs w:val="24"/>
        </w:rPr>
        <w:tab/>
        <w:t>arrange the order of private Members’ business, Assembly business and Crossbenc</w:t>
      </w:r>
      <w:r>
        <w:rPr>
          <w:rFonts w:ascii="Calibri" w:hAnsi="Calibri"/>
          <w:smallCaps w:val="0"/>
          <w:spacing w:val="0"/>
          <w:kern w:val="0"/>
          <w:sz w:val="22"/>
          <w:szCs w:val="24"/>
        </w:rPr>
        <w:t xml:space="preserve">h Executive Members’ business; </w:t>
      </w:r>
    </w:p>
    <w:p w:rsidR="00B7368E" w:rsidRPr="00915CC7" w:rsidRDefault="00B7368E" w:rsidP="00B7368E">
      <w:pPr>
        <w:pStyle w:val="TOCHeading"/>
        <w:spacing w:before="120" w:after="0" w:line="240" w:lineRule="auto"/>
        <w:ind w:left="1134" w:hanging="567"/>
        <w:rPr>
          <w:rFonts w:ascii="Calibri" w:hAnsi="Calibri"/>
          <w:smallCaps w:val="0"/>
          <w:spacing w:val="0"/>
          <w:kern w:val="0"/>
          <w:sz w:val="22"/>
          <w:szCs w:val="24"/>
        </w:rPr>
      </w:pPr>
      <w:r w:rsidRPr="00915CC7">
        <w:rPr>
          <w:rFonts w:ascii="Calibri" w:hAnsi="Calibri"/>
          <w:smallCaps w:val="0"/>
          <w:spacing w:val="0"/>
          <w:kern w:val="0"/>
          <w:sz w:val="22"/>
          <w:szCs w:val="24"/>
        </w:rPr>
        <w:t>(b)</w:t>
      </w:r>
      <w:r w:rsidRPr="00915CC7">
        <w:rPr>
          <w:rFonts w:ascii="Calibri" w:hAnsi="Calibri"/>
          <w:smallCaps w:val="0"/>
          <w:spacing w:val="0"/>
          <w:kern w:val="0"/>
          <w:sz w:val="22"/>
          <w:szCs w:val="24"/>
        </w:rPr>
        <w:tab/>
        <w:t>the Committee shall consist of:</w:t>
      </w:r>
    </w:p>
    <w:p w:rsidR="00B7368E" w:rsidRPr="00915CC7" w:rsidRDefault="00B7368E" w:rsidP="00B7368E">
      <w:pPr>
        <w:pStyle w:val="TOCHeading"/>
        <w:spacing w:before="120" w:after="0" w:line="240" w:lineRule="auto"/>
        <w:ind w:left="1701" w:hanging="567"/>
        <w:rPr>
          <w:rFonts w:ascii="Calibri" w:hAnsi="Calibri"/>
          <w:smallCaps w:val="0"/>
          <w:spacing w:val="0"/>
          <w:kern w:val="0"/>
          <w:sz w:val="22"/>
          <w:szCs w:val="24"/>
        </w:rPr>
      </w:pPr>
      <w:r w:rsidRPr="00915CC7">
        <w:rPr>
          <w:rFonts w:ascii="Calibri" w:hAnsi="Calibri"/>
          <w:smallCaps w:val="0"/>
          <w:spacing w:val="0"/>
          <w:kern w:val="0"/>
          <w:sz w:val="22"/>
          <w:szCs w:val="24"/>
        </w:rPr>
        <w:t>(i)</w:t>
      </w:r>
      <w:r w:rsidRPr="00915CC7">
        <w:rPr>
          <w:rFonts w:ascii="Calibri" w:hAnsi="Calibri"/>
          <w:smallCaps w:val="0"/>
          <w:spacing w:val="0"/>
          <w:kern w:val="0"/>
          <w:sz w:val="22"/>
          <w:szCs w:val="24"/>
        </w:rPr>
        <w:tab/>
        <w:t>the Speaker;</w:t>
      </w:r>
    </w:p>
    <w:p w:rsidR="00B7368E" w:rsidRPr="00915CC7" w:rsidRDefault="00B7368E" w:rsidP="00B7368E">
      <w:pPr>
        <w:pStyle w:val="TOCHeading"/>
        <w:spacing w:before="120" w:after="0" w:line="240" w:lineRule="auto"/>
        <w:ind w:left="1701" w:hanging="567"/>
        <w:rPr>
          <w:rFonts w:ascii="Calibri" w:hAnsi="Calibri"/>
          <w:smallCaps w:val="0"/>
          <w:spacing w:val="0"/>
          <w:kern w:val="0"/>
          <w:sz w:val="22"/>
          <w:szCs w:val="24"/>
        </w:rPr>
      </w:pPr>
      <w:r w:rsidRPr="00915CC7">
        <w:rPr>
          <w:rFonts w:ascii="Calibri" w:hAnsi="Calibri"/>
          <w:smallCaps w:val="0"/>
          <w:spacing w:val="0"/>
          <w:kern w:val="0"/>
          <w:sz w:val="22"/>
          <w:szCs w:val="24"/>
        </w:rPr>
        <w:t>(ii)</w:t>
      </w:r>
      <w:r w:rsidRPr="00915CC7">
        <w:rPr>
          <w:rFonts w:ascii="Calibri" w:hAnsi="Calibri"/>
          <w:smallCaps w:val="0"/>
          <w:spacing w:val="0"/>
          <w:kern w:val="0"/>
          <w:sz w:val="22"/>
          <w:szCs w:val="24"/>
        </w:rPr>
        <w:tab/>
        <w:t>the Government whip;</w:t>
      </w:r>
    </w:p>
    <w:p w:rsidR="00B7368E" w:rsidRPr="00915CC7" w:rsidRDefault="00B7368E" w:rsidP="00B7368E">
      <w:pPr>
        <w:pStyle w:val="TOCHeading"/>
        <w:spacing w:before="120" w:after="0" w:line="240" w:lineRule="auto"/>
        <w:ind w:left="1701" w:hanging="567"/>
        <w:rPr>
          <w:rFonts w:ascii="Calibri" w:hAnsi="Calibri"/>
          <w:smallCaps w:val="0"/>
          <w:spacing w:val="0"/>
          <w:kern w:val="0"/>
          <w:sz w:val="22"/>
          <w:szCs w:val="24"/>
        </w:rPr>
      </w:pPr>
      <w:r w:rsidRPr="00915CC7">
        <w:rPr>
          <w:rFonts w:ascii="Calibri" w:hAnsi="Calibri"/>
          <w:smallCaps w:val="0"/>
          <w:spacing w:val="0"/>
          <w:kern w:val="0"/>
          <w:sz w:val="22"/>
          <w:szCs w:val="24"/>
        </w:rPr>
        <w:t>(iii)</w:t>
      </w:r>
      <w:r w:rsidRPr="00915CC7">
        <w:rPr>
          <w:rFonts w:ascii="Calibri" w:hAnsi="Calibri"/>
          <w:smallCaps w:val="0"/>
          <w:spacing w:val="0"/>
          <w:kern w:val="0"/>
          <w:sz w:val="22"/>
          <w:szCs w:val="24"/>
        </w:rPr>
        <w:tab/>
        <w:t>the Opposition whip; and</w:t>
      </w:r>
    </w:p>
    <w:p w:rsidR="00B7368E" w:rsidRPr="00915CC7" w:rsidRDefault="00B7368E" w:rsidP="00B7368E">
      <w:pPr>
        <w:pStyle w:val="TOCHeading"/>
        <w:spacing w:before="120" w:after="0" w:line="240" w:lineRule="auto"/>
        <w:ind w:left="1701" w:hanging="567"/>
        <w:rPr>
          <w:rFonts w:ascii="Calibri" w:hAnsi="Calibri"/>
          <w:smallCaps w:val="0"/>
          <w:spacing w:val="0"/>
          <w:kern w:val="0"/>
          <w:sz w:val="22"/>
          <w:szCs w:val="24"/>
        </w:rPr>
      </w:pPr>
      <w:r w:rsidRPr="00915CC7">
        <w:rPr>
          <w:rFonts w:ascii="Calibri" w:hAnsi="Calibri"/>
          <w:smallCaps w:val="0"/>
          <w:spacing w:val="0"/>
          <w:kern w:val="0"/>
          <w:sz w:val="22"/>
          <w:szCs w:val="24"/>
        </w:rPr>
        <w:t>(iv)</w:t>
      </w:r>
      <w:r w:rsidRPr="00915CC7">
        <w:rPr>
          <w:rFonts w:ascii="Calibri" w:hAnsi="Calibri"/>
          <w:smallCaps w:val="0"/>
          <w:spacing w:val="0"/>
          <w:kern w:val="0"/>
          <w:sz w:val="22"/>
          <w:szCs w:val="24"/>
        </w:rPr>
        <w:tab/>
        <w:t>a representative of the crossbench (or if a single party, the whip of that party);</w:t>
      </w:r>
    </w:p>
    <w:p w:rsidR="00B7368E" w:rsidRPr="00915CC7" w:rsidRDefault="00B7368E" w:rsidP="00B7368E">
      <w:pPr>
        <w:pStyle w:val="TOCHeading"/>
        <w:spacing w:before="120" w:after="0" w:line="240" w:lineRule="auto"/>
        <w:ind w:left="1134" w:hanging="567"/>
        <w:rPr>
          <w:rFonts w:ascii="Calibri" w:hAnsi="Calibri"/>
          <w:smallCaps w:val="0"/>
          <w:spacing w:val="0"/>
          <w:kern w:val="0"/>
          <w:sz w:val="22"/>
          <w:szCs w:val="24"/>
        </w:rPr>
      </w:pPr>
      <w:r w:rsidRPr="00915CC7">
        <w:rPr>
          <w:rFonts w:ascii="Calibri" w:hAnsi="Calibri"/>
          <w:smallCaps w:val="0"/>
          <w:spacing w:val="0"/>
          <w:kern w:val="0"/>
          <w:sz w:val="22"/>
          <w:szCs w:val="24"/>
        </w:rPr>
        <w:t>(ba)</w:t>
      </w:r>
      <w:r w:rsidRPr="00915CC7">
        <w:rPr>
          <w:rFonts w:ascii="Calibri" w:hAnsi="Calibri"/>
          <w:smallCaps w:val="0"/>
          <w:spacing w:val="0"/>
          <w:kern w:val="0"/>
          <w:sz w:val="22"/>
          <w:szCs w:val="24"/>
        </w:rPr>
        <w:tab/>
        <w:t>Should a whip be unable to attend a meeting, the Party nominated deputy whip may attend in their place;</w:t>
      </w:r>
    </w:p>
    <w:p w:rsidR="00B7368E" w:rsidRPr="00915CC7" w:rsidRDefault="00B7368E" w:rsidP="00B7368E">
      <w:pPr>
        <w:pStyle w:val="TOCHeading"/>
        <w:spacing w:before="120" w:after="0" w:line="240" w:lineRule="auto"/>
        <w:ind w:left="1134" w:hanging="567"/>
        <w:rPr>
          <w:rFonts w:ascii="Calibri" w:hAnsi="Calibri"/>
          <w:smallCaps w:val="0"/>
          <w:spacing w:val="0"/>
          <w:kern w:val="0"/>
          <w:sz w:val="22"/>
          <w:szCs w:val="24"/>
        </w:rPr>
      </w:pPr>
      <w:r w:rsidRPr="00915CC7">
        <w:rPr>
          <w:rFonts w:ascii="Calibri" w:hAnsi="Calibri"/>
          <w:smallCaps w:val="0"/>
          <w:spacing w:val="0"/>
          <w:kern w:val="0"/>
          <w:sz w:val="22"/>
          <w:szCs w:val="24"/>
        </w:rPr>
        <w:t>(c)</w:t>
      </w:r>
      <w:r w:rsidRPr="00915CC7">
        <w:rPr>
          <w:rFonts w:ascii="Calibri" w:hAnsi="Calibri"/>
          <w:smallCaps w:val="0"/>
          <w:spacing w:val="0"/>
          <w:kern w:val="0"/>
          <w:sz w:val="22"/>
          <w:szCs w:val="24"/>
        </w:rPr>
        <w:tab/>
        <w:t>the Speaker shall be the Chair of the Committee; and</w:t>
      </w:r>
    </w:p>
    <w:p w:rsidR="00AC143E" w:rsidRDefault="00B7368E" w:rsidP="002D7DC3">
      <w:pPr>
        <w:ind w:left="1134" w:hanging="567"/>
      </w:pPr>
      <w:r w:rsidRPr="00915CC7">
        <w:t>(d)</w:t>
      </w:r>
      <w:r w:rsidRPr="00915CC7">
        <w:tab/>
        <w:t>the Committee shall have the power to consider and make use of the evidence and records of the Standing Committee on Administration and Procedure appointed d</w:t>
      </w:r>
      <w:r>
        <w:t xml:space="preserve">uring the previous Assemblies. </w:t>
      </w:r>
      <w:r>
        <w:br w:type="page"/>
      </w:r>
    </w:p>
    <w:p w:rsidR="00C0336D" w:rsidRDefault="00AC143E" w:rsidP="00C0336D">
      <w:pPr>
        <w:pStyle w:val="Heading3"/>
        <w:ind w:hanging="567"/>
      </w:pPr>
      <w:bookmarkStart w:id="32" w:name="_Toc341687866"/>
      <w:bookmarkStart w:id="33" w:name="_Toc341433422"/>
      <w:bookmarkStart w:id="34" w:name="_Toc170711049"/>
      <w:bookmarkStart w:id="35" w:name="_Toc162949739"/>
      <w:bookmarkStart w:id="36" w:name="_Toc459813293"/>
      <w:bookmarkStart w:id="37" w:name="_Toc57804954"/>
      <w:r w:rsidRPr="00AC143E">
        <w:rPr>
          <w:bCs/>
        </w:rPr>
        <w:t>Terms of reference</w:t>
      </w:r>
      <w:bookmarkEnd w:id="32"/>
      <w:bookmarkEnd w:id="33"/>
      <w:bookmarkEnd w:id="34"/>
      <w:bookmarkEnd w:id="35"/>
      <w:bookmarkEnd w:id="36"/>
      <w:bookmarkEnd w:id="37"/>
    </w:p>
    <w:p w:rsidR="00AC143E" w:rsidRPr="003C171D" w:rsidRDefault="00AC143E" w:rsidP="00AC143E">
      <w:pPr>
        <w:rPr>
          <w:b/>
          <w:iCs/>
          <w:sz w:val="28"/>
          <w:szCs w:val="28"/>
        </w:rPr>
      </w:pPr>
      <w:r w:rsidRPr="003C171D">
        <w:rPr>
          <w:b/>
          <w:iCs/>
          <w:sz w:val="28"/>
          <w:szCs w:val="28"/>
        </w:rPr>
        <w:t>Continuing resolution 5AA</w:t>
      </w:r>
    </w:p>
    <w:p w:rsidR="00AC143E" w:rsidRPr="003C171D" w:rsidRDefault="00AC143E" w:rsidP="00C0336D">
      <w:pPr>
        <w:jc w:val="center"/>
        <w:rPr>
          <w:b/>
          <w:iCs/>
          <w:sz w:val="24"/>
        </w:rPr>
      </w:pPr>
      <w:bookmarkStart w:id="38" w:name="_Toc400442546"/>
      <w:bookmarkStart w:id="39" w:name="_Toc400441633"/>
      <w:r w:rsidRPr="003C171D">
        <w:rPr>
          <w:b/>
          <w:iCs/>
          <w:sz w:val="24"/>
        </w:rPr>
        <w:t>COMMISSIONER FOR STANDARDS</w:t>
      </w:r>
      <w:bookmarkEnd w:id="38"/>
      <w:bookmarkEnd w:id="39"/>
    </w:p>
    <w:p w:rsidR="00AC143E" w:rsidRPr="003C171D" w:rsidRDefault="00AC143E" w:rsidP="00C0336D">
      <w:pPr>
        <w:pBdr>
          <w:top w:val="single" w:sz="4" w:space="1" w:color="auto"/>
          <w:left w:val="single" w:sz="4" w:space="4" w:color="auto"/>
          <w:bottom w:val="single" w:sz="4" w:space="1" w:color="auto"/>
          <w:right w:val="single" w:sz="4" w:space="4" w:color="auto"/>
        </w:pBdr>
        <w:jc w:val="center"/>
        <w:rPr>
          <w:rFonts w:asciiTheme="minorHAnsi" w:hAnsiTheme="minorHAnsi"/>
          <w:b/>
          <w:sz w:val="24"/>
        </w:rPr>
      </w:pPr>
      <w:r w:rsidRPr="003C171D">
        <w:rPr>
          <w:rFonts w:asciiTheme="minorHAnsi" w:hAnsiTheme="minorHAnsi"/>
          <w:sz w:val="24"/>
        </w:rPr>
        <w:t>This resolution provides for the appointment of a Legislative Assembly Commissioner of Standards.</w:t>
      </w:r>
    </w:p>
    <w:p w:rsidR="00C0336D" w:rsidRPr="003C171D" w:rsidRDefault="00AC143E" w:rsidP="00C0336D">
      <w:pPr>
        <w:jc w:val="center"/>
        <w:rPr>
          <w:rFonts w:asciiTheme="minorHAnsi" w:hAnsiTheme="minorHAnsi"/>
          <w:b/>
          <w:sz w:val="24"/>
        </w:rPr>
      </w:pPr>
      <w:r w:rsidRPr="003C171D">
        <w:rPr>
          <w:rFonts w:asciiTheme="minorHAnsi" w:hAnsiTheme="minorHAnsi"/>
          <w:b/>
          <w:sz w:val="24"/>
        </w:rPr>
        <w:t>Resolution agreed by the Assembly</w:t>
      </w:r>
    </w:p>
    <w:p w:rsidR="00AC143E" w:rsidRPr="003C171D" w:rsidRDefault="00AC143E" w:rsidP="00C0336D">
      <w:pPr>
        <w:jc w:val="center"/>
        <w:rPr>
          <w:rFonts w:asciiTheme="minorHAnsi" w:hAnsiTheme="minorHAnsi"/>
          <w:b/>
          <w:sz w:val="24"/>
        </w:rPr>
      </w:pPr>
      <w:r w:rsidRPr="003C171D">
        <w:rPr>
          <w:rFonts w:asciiTheme="minorHAnsi" w:hAnsiTheme="minorHAnsi"/>
          <w:b/>
          <w:sz w:val="24"/>
        </w:rPr>
        <w:t>31 October 2013 (as amended 9 June 2016</w:t>
      </w:r>
      <w:r w:rsidR="003C171D" w:rsidRPr="003C171D">
        <w:rPr>
          <w:rFonts w:asciiTheme="minorHAnsi" w:hAnsiTheme="minorHAnsi"/>
          <w:b/>
          <w:sz w:val="24"/>
        </w:rPr>
        <w:t>, 3 August 2017 and 22 August 2019</w:t>
      </w:r>
      <w:r w:rsidRPr="003C171D">
        <w:rPr>
          <w:rFonts w:asciiTheme="minorHAnsi" w:hAnsiTheme="minorHAnsi"/>
          <w:b/>
          <w:sz w:val="24"/>
        </w:rPr>
        <w:t>)</w:t>
      </w:r>
    </w:p>
    <w:p w:rsidR="003C171D" w:rsidRPr="003C171D" w:rsidRDefault="003C171D" w:rsidP="003C171D">
      <w:pPr>
        <w:pStyle w:val="Heading5"/>
        <w:ind w:left="0"/>
        <w:rPr>
          <w:rFonts w:asciiTheme="minorHAnsi" w:hAnsiTheme="minorHAnsi"/>
          <w:sz w:val="24"/>
        </w:rPr>
      </w:pPr>
      <w:r w:rsidRPr="003C171D">
        <w:rPr>
          <w:rFonts w:asciiTheme="minorHAnsi" w:hAnsiTheme="minorHAnsi"/>
          <w:sz w:val="24"/>
        </w:rPr>
        <w:t>Commissioner for standards</w:t>
      </w:r>
    </w:p>
    <w:p w:rsidR="003C171D" w:rsidRPr="003C171D" w:rsidRDefault="003C171D" w:rsidP="003C171D">
      <w:pPr>
        <w:rPr>
          <w:rFonts w:asciiTheme="minorHAnsi" w:hAnsiTheme="minorHAnsi"/>
          <w:sz w:val="24"/>
        </w:rPr>
      </w:pPr>
      <w:r w:rsidRPr="003C171D">
        <w:rPr>
          <w:rFonts w:asciiTheme="minorHAnsi" w:hAnsiTheme="minorHAnsi"/>
          <w:sz w:val="24"/>
        </w:rPr>
        <w:t>That this Assembly requests the Speaker to appoint a Legislative Assembly Commissioner for Standards on the following terms:</w:t>
      </w:r>
    </w:p>
    <w:p w:rsidR="003C171D" w:rsidRPr="003C171D" w:rsidRDefault="003C171D" w:rsidP="00F64872">
      <w:pPr>
        <w:pStyle w:val="NormalV2"/>
        <w:numPr>
          <w:ilvl w:val="0"/>
          <w:numId w:val="19"/>
        </w:numPr>
        <w:ind w:left="709" w:hanging="709"/>
        <w:rPr>
          <w:rFonts w:asciiTheme="minorHAnsi" w:hAnsiTheme="minorHAnsi"/>
        </w:rPr>
      </w:pPr>
      <w:r w:rsidRPr="003C171D">
        <w:rPr>
          <w:rFonts w:asciiTheme="minorHAnsi" w:hAnsiTheme="minorHAnsi"/>
        </w:rPr>
        <w:t>The Speaker must, after each Assembly is elected or whenever the office becomes vacant, appoint a Commissioner for the life of that Assembly and the period of six months after each election. The appointment is for the term of the Assembly and the period of six months after the election at the conclusion of that term. The Speaker may decide not to seek expressions of interest if only one term has been served by the Commissioner.</w:t>
      </w:r>
    </w:p>
    <w:p w:rsidR="003C171D" w:rsidRPr="003C171D" w:rsidRDefault="003C171D" w:rsidP="003C171D">
      <w:pPr>
        <w:pStyle w:val="NormalV2"/>
        <w:rPr>
          <w:rFonts w:asciiTheme="minorHAnsi" w:hAnsiTheme="minorHAnsi"/>
        </w:rPr>
      </w:pPr>
      <w:r w:rsidRPr="003C171D">
        <w:rPr>
          <w:rFonts w:asciiTheme="minorHAnsi" w:hAnsiTheme="minorHAnsi"/>
        </w:rPr>
        <w:t>Before appointing a Commissioner, the Speaker must consult with the Chief Minister, the Leader of the Opposition and Crossbench Members.</w:t>
      </w:r>
    </w:p>
    <w:p w:rsidR="003C171D" w:rsidRPr="003C171D" w:rsidRDefault="003C171D" w:rsidP="003C171D">
      <w:pPr>
        <w:pStyle w:val="NormalV2"/>
        <w:rPr>
          <w:rFonts w:asciiTheme="minorHAnsi" w:hAnsiTheme="minorHAnsi"/>
        </w:rPr>
      </w:pPr>
      <w:r w:rsidRPr="003C171D">
        <w:rPr>
          <w:rFonts w:asciiTheme="minorHAnsi" w:hAnsiTheme="minorHAnsi"/>
        </w:rPr>
        <w:t>The Commissioner may be dismissed only following a resolution of the Legislative Assembly resolving to require the Speaker to end the Commissioner’s appointment—</w:t>
      </w:r>
    </w:p>
    <w:p w:rsidR="003C171D" w:rsidRPr="003C171D" w:rsidRDefault="003C171D" w:rsidP="00F64872">
      <w:pPr>
        <w:pStyle w:val="NormalalphaL2"/>
        <w:numPr>
          <w:ilvl w:val="0"/>
          <w:numId w:val="12"/>
        </w:numPr>
        <w:ind w:left="1276" w:hanging="567"/>
        <w:rPr>
          <w:rFonts w:asciiTheme="minorHAnsi" w:hAnsiTheme="minorHAnsi"/>
        </w:rPr>
      </w:pPr>
      <w:r w:rsidRPr="003C171D">
        <w:rPr>
          <w:rFonts w:asciiTheme="minorHAnsi" w:hAnsiTheme="minorHAnsi"/>
          <w:lang w:val="en-AU"/>
        </w:rPr>
        <w:t xml:space="preserve">for </w:t>
      </w:r>
      <w:r w:rsidRPr="003C171D">
        <w:rPr>
          <w:rFonts w:asciiTheme="minorHAnsi" w:hAnsiTheme="minorHAnsi"/>
        </w:rPr>
        <w:t xml:space="preserve">misbehaviour; or </w:t>
      </w:r>
    </w:p>
    <w:p w:rsidR="003C171D" w:rsidRPr="003C171D" w:rsidRDefault="003C171D" w:rsidP="00F64872">
      <w:pPr>
        <w:pStyle w:val="NormalalphaL2"/>
        <w:rPr>
          <w:rFonts w:asciiTheme="minorHAnsi" w:hAnsiTheme="minorHAnsi"/>
          <w:lang w:val="en-AU"/>
        </w:rPr>
      </w:pPr>
      <w:r w:rsidRPr="003C171D">
        <w:rPr>
          <w:rFonts w:asciiTheme="minorHAnsi" w:hAnsiTheme="minorHAnsi"/>
        </w:rPr>
        <w:t>for physical or mental incapacity, if the incapacity substantially affects the exercise of the Commissioner’s</w:t>
      </w:r>
      <w:r w:rsidRPr="003C171D">
        <w:rPr>
          <w:rFonts w:asciiTheme="minorHAnsi" w:hAnsiTheme="minorHAnsi"/>
          <w:lang w:val="en-AU"/>
        </w:rPr>
        <w:t xml:space="preserve"> functions.</w:t>
      </w:r>
    </w:p>
    <w:p w:rsidR="003C171D" w:rsidRPr="003C171D" w:rsidRDefault="003C171D" w:rsidP="003C171D">
      <w:pPr>
        <w:pStyle w:val="NormalL2"/>
        <w:rPr>
          <w:rFonts w:asciiTheme="minorHAnsi" w:hAnsiTheme="minorHAnsi"/>
          <w:lang w:val="en-AU"/>
        </w:rPr>
      </w:pPr>
      <w:r w:rsidRPr="003C171D">
        <w:rPr>
          <w:rFonts w:asciiTheme="minorHAnsi" w:hAnsiTheme="minorHAnsi"/>
          <w:lang w:val="en-AU"/>
        </w:rPr>
        <w:t>However, a motion for such a resolution may only be debated after the Standing Committee on Administration and Procedure (‘the Committee’) has reported to the Assembly that it is satisfied that the Commissioner is unfit for the office or unable to fulfil the Commissioner’s functions.</w:t>
      </w:r>
    </w:p>
    <w:p w:rsidR="003C171D" w:rsidRPr="003C171D" w:rsidRDefault="003C171D" w:rsidP="003C171D">
      <w:pPr>
        <w:pStyle w:val="NormalV2"/>
        <w:rPr>
          <w:rFonts w:asciiTheme="minorHAnsi" w:hAnsiTheme="minorHAnsi"/>
        </w:rPr>
      </w:pPr>
      <w:r w:rsidRPr="003C171D">
        <w:rPr>
          <w:rFonts w:asciiTheme="minorHAnsi" w:hAnsiTheme="minorHAnsi"/>
        </w:rPr>
        <w:t>The functions of the Commissioner are to:</w:t>
      </w:r>
    </w:p>
    <w:p w:rsidR="003C171D" w:rsidRPr="003C171D" w:rsidRDefault="003C171D" w:rsidP="00F64872">
      <w:pPr>
        <w:pStyle w:val="NormalalphaL2"/>
        <w:numPr>
          <w:ilvl w:val="0"/>
          <w:numId w:val="13"/>
        </w:numPr>
        <w:ind w:left="1276" w:hanging="567"/>
        <w:rPr>
          <w:rFonts w:asciiTheme="minorHAnsi" w:hAnsiTheme="minorHAnsi"/>
        </w:rPr>
      </w:pPr>
      <w:r w:rsidRPr="003C171D">
        <w:rPr>
          <w:rFonts w:asciiTheme="minorHAnsi" w:hAnsiTheme="minorHAnsi"/>
          <w:lang w:val="en-AU"/>
        </w:rPr>
        <w:t xml:space="preserve">investigate </w:t>
      </w:r>
      <w:r w:rsidRPr="003C171D">
        <w:rPr>
          <w:rFonts w:asciiTheme="minorHAnsi" w:hAnsiTheme="minorHAnsi"/>
        </w:rPr>
        <w:t>complaints about Members lodged via the Clerk to the Commissioner;</w:t>
      </w:r>
    </w:p>
    <w:p w:rsidR="003C171D" w:rsidRPr="003C171D" w:rsidRDefault="003C171D" w:rsidP="00F64872">
      <w:pPr>
        <w:pStyle w:val="NormalalphaL2"/>
        <w:rPr>
          <w:rFonts w:asciiTheme="minorHAnsi" w:hAnsiTheme="minorHAnsi"/>
        </w:rPr>
      </w:pPr>
      <w:r w:rsidRPr="003C171D">
        <w:rPr>
          <w:rFonts w:asciiTheme="minorHAnsi" w:hAnsiTheme="minorHAnsi"/>
        </w:rPr>
        <w:t>report to the Standing Committee on Administration and Procedure; and</w:t>
      </w:r>
    </w:p>
    <w:p w:rsidR="003C171D" w:rsidRPr="003C171D" w:rsidRDefault="003C171D" w:rsidP="003C171D">
      <w:pPr>
        <w:ind w:left="709" w:hanging="709"/>
        <w:rPr>
          <w:rFonts w:asciiTheme="minorHAnsi" w:hAnsiTheme="minorHAnsi"/>
          <w:sz w:val="24"/>
        </w:rPr>
      </w:pPr>
      <w:r w:rsidRPr="003C171D">
        <w:rPr>
          <w:rFonts w:asciiTheme="minorHAnsi" w:hAnsiTheme="minorHAnsi"/>
          <w:sz w:val="24"/>
        </w:rPr>
        <w:t>(4A)</w:t>
      </w:r>
      <w:r w:rsidRPr="003C171D">
        <w:rPr>
          <w:rFonts w:asciiTheme="minorHAnsi" w:hAnsiTheme="minorHAnsi"/>
          <w:sz w:val="24"/>
        </w:rPr>
        <w:tab/>
        <w:t>The Committee will inquire into and report on any report provided to it by the Commissioner pursuant to subparagraph 4(b) of this resolution.</w:t>
      </w:r>
    </w:p>
    <w:p w:rsidR="003C171D" w:rsidRPr="003C171D" w:rsidRDefault="003C171D" w:rsidP="003C171D">
      <w:pPr>
        <w:pStyle w:val="NormalV2"/>
        <w:rPr>
          <w:rFonts w:asciiTheme="minorHAnsi" w:hAnsiTheme="minorHAnsi"/>
        </w:rPr>
      </w:pPr>
      <w:r w:rsidRPr="003C171D">
        <w:rPr>
          <w:rFonts w:asciiTheme="minorHAnsi" w:hAnsiTheme="minorHAnsi"/>
        </w:rPr>
        <w:t xml:space="preserve">Anyone may make a complaint to the Commissioner via the Clerk of the Legislative Assembly about a Member’s compliance with the Members’ Code of Conduct or the rules relating to the registration or declaration of interests. The Integrity Commissioner established pursuant to the </w:t>
      </w:r>
      <w:hyperlink r:id="rId12" w:history="1">
        <w:r w:rsidRPr="003C171D">
          <w:rPr>
            <w:rStyle w:val="Hyperlink"/>
            <w:rFonts w:asciiTheme="minorHAnsi" w:hAnsiTheme="minorHAnsi"/>
            <w:i/>
          </w:rPr>
          <w:t>Integrity Commission Act 2018</w:t>
        </w:r>
      </w:hyperlink>
      <w:r w:rsidRPr="003C171D">
        <w:rPr>
          <w:rFonts w:asciiTheme="minorHAnsi" w:hAnsiTheme="minorHAnsi"/>
        </w:rPr>
        <w:t xml:space="preserve"> may also refer matters to the Commissioner for Standards for consideration via the Clerk of the Legislative Assembly about matters the Integrity Commissioner considers should be referred.</w:t>
      </w:r>
      <w:r w:rsidRPr="003C171D">
        <w:rPr>
          <w:rFonts w:asciiTheme="minorHAnsi" w:hAnsiTheme="minorHAnsi"/>
          <w:i/>
        </w:rPr>
        <w:t xml:space="preserve"> (Amended 22 August 2019)</w:t>
      </w:r>
    </w:p>
    <w:p w:rsidR="003C171D" w:rsidRPr="003C171D" w:rsidRDefault="003C171D" w:rsidP="003C171D">
      <w:pPr>
        <w:pStyle w:val="NormalV2"/>
        <w:rPr>
          <w:rFonts w:asciiTheme="minorHAnsi" w:hAnsiTheme="minorHAnsi"/>
        </w:rPr>
      </w:pPr>
      <w:r w:rsidRPr="003C171D">
        <w:rPr>
          <w:rFonts w:asciiTheme="minorHAnsi" w:hAnsiTheme="minorHAnsi"/>
        </w:rPr>
        <w:t>If the Commissioner receives a complaint about a Member pursuant to paragraph (5) and the Commissioner believes on reasonable grounds that—</w:t>
      </w:r>
    </w:p>
    <w:p w:rsidR="003C171D" w:rsidRPr="003C171D" w:rsidRDefault="003C171D" w:rsidP="00F64872">
      <w:pPr>
        <w:pStyle w:val="NormalalphaL2"/>
        <w:numPr>
          <w:ilvl w:val="0"/>
          <w:numId w:val="14"/>
        </w:numPr>
        <w:ind w:left="1276" w:hanging="567"/>
        <w:rPr>
          <w:rFonts w:asciiTheme="minorHAnsi" w:hAnsiTheme="minorHAnsi"/>
        </w:rPr>
      </w:pPr>
      <w:r w:rsidRPr="003C171D">
        <w:rPr>
          <w:rFonts w:asciiTheme="minorHAnsi" w:hAnsiTheme="minorHAnsi"/>
        </w:rPr>
        <w:t>there is sufficient evidence as to justify investigating the matter; and</w:t>
      </w:r>
    </w:p>
    <w:p w:rsidR="003C171D" w:rsidRPr="003C171D" w:rsidRDefault="003C171D" w:rsidP="00F64872">
      <w:pPr>
        <w:pStyle w:val="NormalalphaL2"/>
        <w:rPr>
          <w:rFonts w:asciiTheme="minorHAnsi" w:hAnsiTheme="minorHAnsi"/>
          <w:lang w:val="en-AU"/>
        </w:rPr>
      </w:pPr>
      <w:r w:rsidRPr="003C171D">
        <w:rPr>
          <w:rFonts w:asciiTheme="minorHAnsi" w:hAnsiTheme="minorHAnsi"/>
        </w:rPr>
        <w:t>th</w:t>
      </w:r>
      <w:r w:rsidRPr="003C171D">
        <w:rPr>
          <w:rFonts w:asciiTheme="minorHAnsi" w:hAnsiTheme="minorHAnsi"/>
          <w:lang w:val="en-AU"/>
        </w:rPr>
        <w:t>e complaint is not frivolous, vexatious or only for political advantage;</w:t>
      </w:r>
    </w:p>
    <w:p w:rsidR="003C171D" w:rsidRPr="003C171D" w:rsidRDefault="003C171D" w:rsidP="003C171D">
      <w:pPr>
        <w:pStyle w:val="NormalL2"/>
        <w:rPr>
          <w:rFonts w:asciiTheme="minorHAnsi" w:hAnsiTheme="minorHAnsi"/>
          <w:lang w:val="en-AU"/>
        </w:rPr>
      </w:pPr>
      <w:r w:rsidRPr="003C171D">
        <w:rPr>
          <w:rFonts w:asciiTheme="minorHAnsi" w:hAnsiTheme="minorHAnsi"/>
          <w:lang w:val="en-AU"/>
        </w:rPr>
        <w:t>the Commissioner may investigate the matter and report to the Committee. If the Commissioner considers that the complaint is more properly the purview of the Integrity Commissioner, the Commissioner shall refer the matter to the Integrity Commissioner.</w:t>
      </w:r>
    </w:p>
    <w:p w:rsidR="003C171D" w:rsidRPr="003C171D" w:rsidRDefault="003C171D" w:rsidP="003C171D">
      <w:pPr>
        <w:pStyle w:val="NormalV2"/>
        <w:rPr>
          <w:rFonts w:asciiTheme="minorHAnsi" w:hAnsiTheme="minorHAnsi"/>
        </w:rPr>
      </w:pPr>
      <w:r w:rsidRPr="003C171D">
        <w:rPr>
          <w:rFonts w:asciiTheme="minorHAnsi" w:hAnsiTheme="minorHAnsi"/>
        </w:rPr>
        <w:t>In exercising the functions of Commissioner the following must be observed:</w:t>
      </w:r>
    </w:p>
    <w:p w:rsidR="003C171D" w:rsidRPr="003C171D" w:rsidRDefault="003C171D" w:rsidP="00F64872">
      <w:pPr>
        <w:pStyle w:val="NormalalphaL2"/>
        <w:numPr>
          <w:ilvl w:val="0"/>
          <w:numId w:val="15"/>
        </w:numPr>
        <w:ind w:left="1276" w:hanging="567"/>
        <w:rPr>
          <w:rFonts w:asciiTheme="minorHAnsi" w:hAnsiTheme="minorHAnsi"/>
          <w:lang w:val="en-AU"/>
        </w:rPr>
      </w:pPr>
      <w:r w:rsidRPr="003C171D">
        <w:rPr>
          <w:rFonts w:asciiTheme="minorHAnsi" w:hAnsiTheme="minorHAnsi"/>
          <w:lang w:val="en-AU"/>
        </w:rPr>
        <w:t>The Commissioner must not make a report to the Committee if the Member about whom the complaint was made has agreed that he or she has failed to register or declare an interest if —</w:t>
      </w:r>
    </w:p>
    <w:p w:rsidR="003C171D" w:rsidRPr="003C171D" w:rsidRDefault="003C171D" w:rsidP="00F64872">
      <w:pPr>
        <w:pStyle w:val="NormalromanL3"/>
        <w:numPr>
          <w:ilvl w:val="0"/>
          <w:numId w:val="17"/>
        </w:numPr>
        <w:ind w:left="1843" w:hanging="567"/>
        <w:rPr>
          <w:rFonts w:asciiTheme="minorHAnsi" w:hAnsiTheme="minorHAnsi"/>
        </w:rPr>
      </w:pPr>
      <w:r w:rsidRPr="003C171D">
        <w:rPr>
          <w:rFonts w:asciiTheme="minorHAnsi" w:hAnsiTheme="minorHAnsi"/>
        </w:rPr>
        <w:t>in the Commissioner’s opinion the interest involved is minor or the failure was inadvertent; and</w:t>
      </w:r>
    </w:p>
    <w:p w:rsidR="003C171D" w:rsidRPr="003C171D" w:rsidRDefault="003C171D" w:rsidP="003C171D">
      <w:pPr>
        <w:pStyle w:val="NormalromanL3"/>
        <w:rPr>
          <w:rFonts w:asciiTheme="minorHAnsi" w:hAnsiTheme="minorHAnsi"/>
        </w:rPr>
      </w:pPr>
      <w:r w:rsidRPr="003C171D">
        <w:rPr>
          <w:rFonts w:asciiTheme="minorHAnsi" w:hAnsiTheme="minorHAnsi"/>
        </w:rPr>
        <w:t>the Member concerned has taken such action to rectify the failure as the Commissioner may have required within any procedure approved by the Committee for this purpose.</w:t>
      </w:r>
    </w:p>
    <w:p w:rsidR="003C171D" w:rsidRPr="003C171D" w:rsidRDefault="003C171D" w:rsidP="00F64872">
      <w:pPr>
        <w:pStyle w:val="NormalalphaL2"/>
        <w:rPr>
          <w:rFonts w:asciiTheme="minorHAnsi" w:hAnsiTheme="minorHAnsi"/>
          <w:lang w:val="en-AU"/>
        </w:rPr>
      </w:pPr>
      <w:r w:rsidRPr="003C171D">
        <w:rPr>
          <w:rFonts w:asciiTheme="minorHAnsi" w:hAnsiTheme="minorHAnsi"/>
          <w:lang w:val="en-AU"/>
        </w:rPr>
        <w:t>The Commissioner must not make a report to the Committee unless the Commissioner has—</w:t>
      </w:r>
    </w:p>
    <w:p w:rsidR="003C171D" w:rsidRPr="003C171D" w:rsidRDefault="003C171D" w:rsidP="00F64872">
      <w:pPr>
        <w:pStyle w:val="NormalromanL3"/>
        <w:numPr>
          <w:ilvl w:val="0"/>
          <w:numId w:val="18"/>
        </w:numPr>
        <w:ind w:left="1843" w:hanging="567"/>
        <w:rPr>
          <w:rFonts w:asciiTheme="minorHAnsi" w:hAnsiTheme="minorHAnsi"/>
        </w:rPr>
      </w:pPr>
      <w:r w:rsidRPr="003C171D">
        <w:rPr>
          <w:rFonts w:asciiTheme="minorHAnsi" w:hAnsiTheme="minorHAnsi"/>
        </w:rPr>
        <w:t>given a copy of the proposed report to the Member who is the subject of the complaint under investigation;</w:t>
      </w:r>
    </w:p>
    <w:p w:rsidR="003C171D" w:rsidRPr="003C171D" w:rsidRDefault="003C171D" w:rsidP="00F64872">
      <w:pPr>
        <w:pStyle w:val="NormalromanL3"/>
        <w:numPr>
          <w:ilvl w:val="0"/>
          <w:numId w:val="18"/>
        </w:numPr>
        <w:ind w:left="1843" w:hanging="567"/>
        <w:rPr>
          <w:rFonts w:asciiTheme="minorHAnsi" w:hAnsiTheme="minorHAnsi"/>
        </w:rPr>
      </w:pPr>
      <w:r w:rsidRPr="003C171D">
        <w:rPr>
          <w:rFonts w:asciiTheme="minorHAnsi" w:hAnsiTheme="minorHAnsi"/>
        </w:rPr>
        <w:t>the Member has had a reasonable time to provide comments on the proposed report; and</w:t>
      </w:r>
    </w:p>
    <w:p w:rsidR="003C171D" w:rsidRPr="003C171D" w:rsidRDefault="003C171D" w:rsidP="00F64872">
      <w:pPr>
        <w:pStyle w:val="NormalromanL3"/>
        <w:numPr>
          <w:ilvl w:val="0"/>
          <w:numId w:val="18"/>
        </w:numPr>
        <w:ind w:left="1843" w:hanging="567"/>
        <w:rPr>
          <w:rFonts w:asciiTheme="minorHAnsi" w:hAnsiTheme="minorHAnsi"/>
        </w:rPr>
      </w:pPr>
      <w:r w:rsidRPr="003C171D">
        <w:rPr>
          <w:rFonts w:asciiTheme="minorHAnsi" w:hAnsiTheme="minorHAnsi"/>
        </w:rPr>
        <w:t>the Commissioner has considered any comments provided by the Member.</w:t>
      </w:r>
    </w:p>
    <w:p w:rsidR="003C171D" w:rsidRPr="003C171D" w:rsidRDefault="003C171D" w:rsidP="003C171D">
      <w:pPr>
        <w:pStyle w:val="NormalalphaL2"/>
        <w:rPr>
          <w:rFonts w:asciiTheme="minorHAnsi" w:hAnsiTheme="minorHAnsi"/>
          <w:lang w:val="en-AU"/>
        </w:rPr>
      </w:pPr>
      <w:r w:rsidRPr="003C171D">
        <w:rPr>
          <w:rFonts w:asciiTheme="minorHAnsi" w:hAnsiTheme="minorHAnsi"/>
          <w:lang w:val="en-AU"/>
        </w:rPr>
        <w:t>The Commissioner must report by 31 August each year to the Speaker on the exercise of the functions of the Commissioner.</w:t>
      </w:r>
    </w:p>
    <w:p w:rsidR="003C171D" w:rsidRDefault="003C171D" w:rsidP="003C171D">
      <w:pPr>
        <w:rPr>
          <w:rFonts w:eastAsiaTheme="minorHAnsi" w:cs="Calibri"/>
          <w:color w:val="000000"/>
          <w:sz w:val="24"/>
        </w:rPr>
      </w:pPr>
      <w:r>
        <w:br w:type="page"/>
      </w:r>
    </w:p>
    <w:p w:rsidR="003C171D" w:rsidRDefault="003C171D" w:rsidP="003C171D">
      <w:pPr>
        <w:pStyle w:val="Heading5"/>
        <w:ind w:left="0"/>
      </w:pPr>
      <w:bookmarkStart w:id="40" w:name="_Toc194383153"/>
      <w:bookmarkStart w:id="41" w:name="_Toc194383239"/>
      <w:bookmarkStart w:id="42" w:name="_Toc194383404"/>
      <w:bookmarkStart w:id="43" w:name="_Toc400441632"/>
      <w:bookmarkStart w:id="44" w:name="_Toc533087375"/>
      <w:bookmarkStart w:id="45" w:name="_Toc535951522"/>
      <w:bookmarkStart w:id="46" w:name="_Toc2159153"/>
      <w:bookmarkStart w:id="47" w:name="_Toc4500814"/>
      <w:r w:rsidRPr="0026315E">
        <w:t>Code of conduct</w:t>
      </w:r>
      <w:bookmarkEnd w:id="40"/>
      <w:bookmarkEnd w:id="41"/>
      <w:bookmarkEnd w:id="42"/>
      <w:bookmarkEnd w:id="43"/>
      <w:bookmarkEnd w:id="44"/>
      <w:r w:rsidRPr="0026315E">
        <w:t xml:space="preserve"> for all members of the </w:t>
      </w:r>
      <w:r>
        <w:t>L</w:t>
      </w:r>
      <w:r w:rsidRPr="0026315E">
        <w:t xml:space="preserve">egislative </w:t>
      </w:r>
      <w:r>
        <w:t>A</w:t>
      </w:r>
      <w:r w:rsidRPr="0026315E">
        <w:t xml:space="preserve">ssembly for the </w:t>
      </w:r>
      <w:r>
        <w:t>A</w:t>
      </w:r>
      <w:r w:rsidRPr="0026315E">
        <w:t>ustralian</w:t>
      </w:r>
      <w:r w:rsidRPr="00F45F68">
        <w:t xml:space="preserve"> </w:t>
      </w:r>
      <w:r>
        <w:t>C</w:t>
      </w:r>
      <w:r w:rsidRPr="00F45F68">
        <w:t xml:space="preserve">apital </w:t>
      </w:r>
      <w:r>
        <w:t>T</w:t>
      </w:r>
      <w:r w:rsidRPr="00F45F68">
        <w:t>erritory</w:t>
      </w:r>
      <w:bookmarkEnd w:id="45"/>
      <w:bookmarkEnd w:id="46"/>
      <w:bookmarkEnd w:id="47"/>
    </w:p>
    <w:tbl>
      <w:tblPr>
        <w:tblStyle w:val="Chaptertable"/>
        <w:tblW w:w="8485" w:type="dxa"/>
        <w:tblLook w:val="04A0" w:firstRow="1" w:lastRow="0" w:firstColumn="1" w:lastColumn="0" w:noHBand="0" w:noVBand="1"/>
      </w:tblPr>
      <w:tblGrid>
        <w:gridCol w:w="8485"/>
      </w:tblGrid>
      <w:tr w:rsidR="003C171D" w:rsidRPr="003C171D" w:rsidTr="003C171D">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8485" w:type="dxa"/>
            <w:shd w:val="clear" w:color="auto" w:fill="auto"/>
          </w:tcPr>
          <w:p w:rsidR="003C171D" w:rsidRPr="003C171D" w:rsidRDefault="003C171D" w:rsidP="003C171D">
            <w:pPr>
              <w:pStyle w:val="Chaptertablenormal"/>
              <w:jc w:val="left"/>
              <w:rPr>
                <w:b/>
                <w:color w:val="auto"/>
                <w:lang w:val="en-AU"/>
              </w:rPr>
            </w:pPr>
            <w:r w:rsidRPr="003C171D">
              <w:rPr>
                <w:color w:val="auto"/>
                <w:lang w:val="en-AU"/>
              </w:rPr>
              <w:t xml:space="preserve">This </w:t>
            </w:r>
            <w:r w:rsidRPr="003C171D">
              <w:rPr>
                <w:color w:val="auto"/>
              </w:rPr>
              <w:t>resolution</w:t>
            </w:r>
            <w:r w:rsidRPr="003C171D">
              <w:rPr>
                <w:color w:val="auto"/>
                <w:lang w:val="en-AU"/>
              </w:rPr>
              <w:t xml:space="preserve"> provides for a code of conduct for Members of the Legislative Assembly.</w:t>
            </w:r>
          </w:p>
        </w:tc>
      </w:tr>
    </w:tbl>
    <w:p w:rsidR="003C171D" w:rsidRPr="000400C8" w:rsidRDefault="003C171D" w:rsidP="003C171D">
      <w:pPr>
        <w:spacing w:after="480"/>
        <w:jc w:val="center"/>
        <w:rPr>
          <w:b/>
        </w:rPr>
      </w:pPr>
      <w:r w:rsidRPr="000400C8">
        <w:rPr>
          <w:b/>
        </w:rPr>
        <w:t>25 August 2005 (amended 16 August 2006, 24 October 2013, 3 August 2017</w:t>
      </w:r>
      <w:r>
        <w:rPr>
          <w:b/>
        </w:rPr>
        <w:t>, 30 July 2019</w:t>
      </w:r>
      <w:r w:rsidRPr="000400C8">
        <w:rPr>
          <w:b/>
        </w:rPr>
        <w:t>)</w:t>
      </w:r>
    </w:p>
    <w:p w:rsidR="003C171D" w:rsidRPr="000400C8" w:rsidRDefault="003C171D" w:rsidP="003C171D">
      <w:pPr>
        <w:spacing w:before="600"/>
        <w:jc w:val="center"/>
        <w:rPr>
          <w:b/>
        </w:rPr>
      </w:pPr>
      <w:r w:rsidRPr="000400C8">
        <w:rPr>
          <w:b/>
        </w:rPr>
        <w:t>Resolution agreed by the Assembly</w:t>
      </w:r>
    </w:p>
    <w:p w:rsidR="003C171D" w:rsidRPr="00F45F68" w:rsidRDefault="003C171D" w:rsidP="003C171D">
      <w:r w:rsidRPr="00F45F68">
        <w:rPr>
          <w:lang w:val="en"/>
        </w:rPr>
        <w:t>The Members of the Legislative Assembly for the Australian Capital Territory acknowledge that, in a parliamentary democracy they cannot command, but must constantly strive to earn and maintain, the respect and support of those who have elected them to their positions of honour and privilege as Members.</w:t>
      </w:r>
    </w:p>
    <w:p w:rsidR="003C171D" w:rsidRPr="00F45F68" w:rsidRDefault="003C171D" w:rsidP="003C171D">
      <w:r w:rsidRPr="00F45F68">
        <w:rPr>
          <w:lang w:val="en"/>
        </w:rPr>
        <w:t>In committing to this Code of Conduct, Members undertake, to the community and to one another, that they shall not act in a manner inconsistent with their duties and obligations as Members and that the following principles shall guide their conduct as Members in all matters:</w:t>
      </w:r>
    </w:p>
    <w:p w:rsidR="003C171D" w:rsidRPr="0026315E" w:rsidRDefault="003C171D" w:rsidP="00F64872">
      <w:pPr>
        <w:pStyle w:val="NormalV2"/>
        <w:numPr>
          <w:ilvl w:val="0"/>
          <w:numId w:val="20"/>
        </w:numPr>
        <w:spacing w:after="220"/>
        <w:ind w:left="709" w:hanging="709"/>
      </w:pPr>
      <w:r w:rsidRPr="0026315E">
        <w:t>Members should at all times act with integrity, honesty and diligence.</w:t>
      </w:r>
    </w:p>
    <w:p w:rsidR="003C171D" w:rsidRPr="0026315E" w:rsidRDefault="003C171D" w:rsidP="003C171D">
      <w:pPr>
        <w:pStyle w:val="NormalV2"/>
        <w:spacing w:after="220"/>
        <w:ind w:left="706" w:hanging="706"/>
      </w:pPr>
      <w:r w:rsidRPr="0026315E">
        <w:t>Members should act only in the interests of, and with respect for, the people of the Australian Capital Territory and in conformity with all laws applicable in the Territory.</w:t>
      </w:r>
    </w:p>
    <w:p w:rsidR="003C171D" w:rsidRPr="0026315E" w:rsidRDefault="003C171D" w:rsidP="003C171D">
      <w:pPr>
        <w:pStyle w:val="NormalV2"/>
        <w:spacing w:after="220"/>
        <w:ind w:left="706" w:hanging="706"/>
      </w:pPr>
      <w:r w:rsidRPr="0026315E">
        <w:t>Members should uphold the separation of powers and the rule of law</w:t>
      </w:r>
    </w:p>
    <w:p w:rsidR="003C171D" w:rsidRPr="0026315E" w:rsidRDefault="003C171D" w:rsidP="003C171D">
      <w:pPr>
        <w:pStyle w:val="NormalV2"/>
        <w:spacing w:after="220"/>
        <w:ind w:left="706" w:hanging="706"/>
      </w:pPr>
      <w:r w:rsidRPr="0026315E">
        <w:t>Members should always act in the public interest, make decisions and choices on merit, and not seek to gain financial or other benefit for themselves, their family or friends.</w:t>
      </w:r>
    </w:p>
    <w:p w:rsidR="003C171D" w:rsidRPr="0026315E" w:rsidRDefault="003C171D" w:rsidP="003C171D">
      <w:pPr>
        <w:pStyle w:val="NormalV2"/>
        <w:spacing w:after="220"/>
        <w:ind w:left="706" w:hanging="706"/>
      </w:pPr>
      <w:r w:rsidRPr="0026315E">
        <w:t>Members should be reasonably accessible to the people of the electorate they have been elected to serve, and should represent their interests conscientiously.</w:t>
      </w:r>
    </w:p>
    <w:p w:rsidR="003C171D" w:rsidRPr="0026315E" w:rsidRDefault="003C171D" w:rsidP="003C171D">
      <w:pPr>
        <w:pStyle w:val="NormalV2"/>
        <w:spacing w:after="220"/>
        <w:ind w:left="706" w:hanging="706"/>
      </w:pPr>
      <w:r w:rsidRPr="0026315E">
        <w:t>Members should be transparent in, and accountable for, their decisions and actions and should submit themselves to appropriate scrutiny.</w:t>
      </w:r>
    </w:p>
    <w:p w:rsidR="003C171D" w:rsidRPr="0026315E" w:rsidRDefault="003C171D" w:rsidP="003C171D">
      <w:pPr>
        <w:pStyle w:val="NormalV2"/>
      </w:pPr>
      <w:r w:rsidRPr="0026315E">
        <w:t>Members should make only proper use of those public resources to which they have access and should do so in a manner designed to make effective and efficient use of those resources.</w:t>
      </w:r>
    </w:p>
    <w:p w:rsidR="003C171D" w:rsidRPr="0026315E" w:rsidRDefault="003C171D" w:rsidP="003C171D">
      <w:pPr>
        <w:pStyle w:val="NormalV2"/>
      </w:pPr>
      <w:r w:rsidRPr="0026315E">
        <w:t>Members should respect the dignity and privacy of individuals, and not disclose confidential information to which they have official access other than with consent or as required by law.</w:t>
      </w:r>
    </w:p>
    <w:p w:rsidR="003C171D" w:rsidRPr="0026315E" w:rsidRDefault="003C171D" w:rsidP="003C171D">
      <w:pPr>
        <w:pStyle w:val="NormalV2"/>
      </w:pPr>
      <w:r w:rsidRPr="0026315E">
        <w:t>Members should observe proper standards of parliamentary conduct, and observe respect for differences and fairness in their political dealings.</w:t>
      </w:r>
    </w:p>
    <w:p w:rsidR="003C171D" w:rsidRPr="0026315E" w:rsidRDefault="003C171D" w:rsidP="003C171D">
      <w:pPr>
        <w:pStyle w:val="NormalV2"/>
      </w:pPr>
      <w:r w:rsidRPr="0026315E">
        <w:t>Members should promote and support these principles by leadership and example, in order to maintain and support public trust and confidence in the integrity of the Assembly and the conduct by its Members of public business.</w:t>
      </w:r>
    </w:p>
    <w:p w:rsidR="003C171D" w:rsidRPr="003C171D" w:rsidRDefault="003C171D" w:rsidP="003C171D">
      <w:pPr>
        <w:rPr>
          <w:sz w:val="24"/>
        </w:rPr>
      </w:pPr>
      <w:r w:rsidRPr="003C171D">
        <w:rPr>
          <w:sz w:val="24"/>
        </w:rPr>
        <w:t>Consistent with the above principles, Members further undertake that they should:</w:t>
      </w:r>
    </w:p>
    <w:p w:rsidR="003C171D" w:rsidRPr="0026315E" w:rsidRDefault="003C171D" w:rsidP="003C171D">
      <w:pPr>
        <w:pStyle w:val="NormalV2"/>
      </w:pPr>
      <w:r w:rsidRPr="009A414A">
        <w:t xml:space="preserve">Treat all citizens of the Australian Capital Territory with courtesy, and respect the diversity of their backgrounds, experiences and views. </w:t>
      </w:r>
      <w:r>
        <w:rPr>
          <w:color w:val="08080A"/>
          <w:spacing w:val="-4"/>
          <w:w w:val="105"/>
        </w:rPr>
        <w:t xml:space="preserve">In </w:t>
      </w:r>
      <w:r>
        <w:rPr>
          <w:color w:val="08080A"/>
          <w:w w:val="105"/>
        </w:rPr>
        <w:t>particular</w:t>
      </w:r>
      <w:r>
        <w:rPr>
          <w:color w:val="28282A"/>
          <w:w w:val="105"/>
        </w:rPr>
        <w:t xml:space="preserve">, </w:t>
      </w:r>
      <w:r>
        <w:rPr>
          <w:color w:val="08080A"/>
          <w:w w:val="105"/>
        </w:rPr>
        <w:t>Members should by their words and act</w:t>
      </w:r>
      <w:r>
        <w:rPr>
          <w:color w:val="28282A"/>
          <w:w w:val="105"/>
        </w:rPr>
        <w:t>i</w:t>
      </w:r>
      <w:r>
        <w:rPr>
          <w:color w:val="08080A"/>
          <w:w w:val="105"/>
        </w:rPr>
        <w:t xml:space="preserve">ons </w:t>
      </w:r>
      <w:r>
        <w:rPr>
          <w:color w:val="08080A"/>
          <w:spacing w:val="-7"/>
          <w:w w:val="105"/>
        </w:rPr>
        <w:t>demonstrate</w:t>
      </w:r>
      <w:r>
        <w:rPr>
          <w:color w:val="444246"/>
          <w:spacing w:val="-7"/>
          <w:w w:val="105"/>
        </w:rPr>
        <w:t xml:space="preserve">, </w:t>
      </w:r>
      <w:r>
        <w:rPr>
          <w:color w:val="08080A"/>
          <w:w w:val="105"/>
        </w:rPr>
        <w:t xml:space="preserve">and by their example and leadership encourage and foster others to show, respect for the </w:t>
      </w:r>
      <w:r>
        <w:rPr>
          <w:color w:val="08080A"/>
          <w:spacing w:val="-7"/>
          <w:w w:val="105"/>
        </w:rPr>
        <w:t>peaceful</w:t>
      </w:r>
      <w:r>
        <w:rPr>
          <w:color w:val="28282A"/>
          <w:spacing w:val="-7"/>
          <w:w w:val="105"/>
        </w:rPr>
        <w:t xml:space="preserve">, </w:t>
      </w:r>
      <w:r>
        <w:rPr>
          <w:color w:val="08080A"/>
          <w:w w:val="105"/>
        </w:rPr>
        <w:t xml:space="preserve">temperate and lawful exercise by all members of the community of their shared and individual rights and </w:t>
      </w:r>
      <w:r>
        <w:rPr>
          <w:color w:val="08080A"/>
          <w:spacing w:val="-6"/>
          <w:w w:val="105"/>
        </w:rPr>
        <w:t>entitlements</w:t>
      </w:r>
      <w:r>
        <w:rPr>
          <w:color w:val="28282A"/>
          <w:spacing w:val="-6"/>
          <w:w w:val="105"/>
        </w:rPr>
        <w:t xml:space="preserve">, </w:t>
      </w:r>
      <w:r>
        <w:rPr>
          <w:color w:val="08080A"/>
          <w:w w:val="105"/>
        </w:rPr>
        <w:t xml:space="preserve">including freedom of </w:t>
      </w:r>
      <w:r>
        <w:rPr>
          <w:color w:val="08080A"/>
          <w:spacing w:val="-5"/>
          <w:w w:val="105"/>
        </w:rPr>
        <w:t>religion</w:t>
      </w:r>
      <w:r>
        <w:rPr>
          <w:color w:val="28282A"/>
          <w:spacing w:val="-5"/>
          <w:w w:val="105"/>
        </w:rPr>
        <w:t xml:space="preserve">, </w:t>
      </w:r>
      <w:r>
        <w:rPr>
          <w:color w:val="08080A"/>
          <w:w w:val="105"/>
        </w:rPr>
        <w:t>freedom of association and freedom of speech</w:t>
      </w:r>
      <w:r w:rsidRPr="009A414A">
        <w:t>.</w:t>
      </w:r>
    </w:p>
    <w:p w:rsidR="003C171D" w:rsidRPr="00F45F68" w:rsidRDefault="003C171D" w:rsidP="003C171D">
      <w:pPr>
        <w:pStyle w:val="NormalV2"/>
      </w:pPr>
      <w:r w:rsidRPr="0026315E">
        <w:t>Actively seek to avoid or prevent any</w:t>
      </w:r>
      <w:r w:rsidRPr="00F45F68">
        <w:t xml:space="preserve"> conflict of interest, or the perception of such a conflict, arising between their duties as a Member and their personal affairs and interests, take all reasonable steps to resolve any such conflict or perception of a conflict that does arise, and:</w:t>
      </w:r>
    </w:p>
    <w:p w:rsidR="003C171D" w:rsidRPr="0026315E" w:rsidRDefault="003C171D" w:rsidP="00F64872">
      <w:pPr>
        <w:pStyle w:val="NormalalphaL2"/>
        <w:numPr>
          <w:ilvl w:val="0"/>
          <w:numId w:val="21"/>
        </w:numPr>
        <w:ind w:left="1276" w:hanging="567"/>
      </w:pPr>
      <w:r w:rsidRPr="0026315E">
        <w:t xml:space="preserve">comply with section 15 of the </w:t>
      </w:r>
      <w:hyperlink r:id="rId13" w:history="1">
        <w:r w:rsidRPr="003C171D">
          <w:rPr>
            <w:rStyle w:val="Hyperlink"/>
            <w:i/>
          </w:rPr>
          <w:t>Australian Capital Territory (Self</w:t>
        </w:r>
        <w:r w:rsidRPr="003C171D">
          <w:rPr>
            <w:rStyle w:val="Hyperlink"/>
            <w:i/>
          </w:rPr>
          <w:noBreakHyphen/>
          <w:t>Government) Act 1988 (Cwth)</w:t>
        </w:r>
      </w:hyperlink>
      <w:r w:rsidRPr="0026315E">
        <w:t>;</w:t>
      </w:r>
    </w:p>
    <w:p w:rsidR="003C171D" w:rsidRPr="0026315E" w:rsidRDefault="003C171D" w:rsidP="003C171D">
      <w:pPr>
        <w:pStyle w:val="NormalalphaL2"/>
      </w:pPr>
      <w:r w:rsidRPr="0026315E">
        <w:t>declare their pecuniary interests and ensure that their declaration is kept up to date pursuant to the resolution of the Assembly ‘Declaration of Private Interests of Members’ agreed to on 7 April 1992 (as amended or replaced from time to time); and</w:t>
      </w:r>
    </w:p>
    <w:p w:rsidR="003C171D" w:rsidRPr="00F45F68" w:rsidRDefault="003C171D" w:rsidP="003C171D">
      <w:pPr>
        <w:pStyle w:val="NormalalphaL2"/>
        <w:rPr>
          <w:lang w:val="en"/>
        </w:rPr>
      </w:pPr>
      <w:r w:rsidRPr="0026315E">
        <w:t>disclose in a manner</w:t>
      </w:r>
      <w:r w:rsidRPr="00F45F68">
        <w:rPr>
          <w:lang w:val="en"/>
        </w:rPr>
        <w:t xml:space="preserve"> appropriate to the circumstances any other financial or non-financial interest that they may hold, or which they may be reasonably perceived to hold (other than as a member of the public or of a broad class of persons) which a reasonable observer, informed of that interest, might perceive as giving rise to a conflict of interest with the performance of the Member’s duty as a Member.</w:t>
      </w:r>
    </w:p>
    <w:p w:rsidR="003C171D" w:rsidRPr="0026315E" w:rsidRDefault="003C171D" w:rsidP="003C171D">
      <w:pPr>
        <w:pStyle w:val="NormalV2"/>
      </w:pPr>
      <w:r>
        <w:t>E</w:t>
      </w:r>
      <w:r w:rsidRPr="00F45F68">
        <w:t xml:space="preserve">nsure </w:t>
      </w:r>
      <w:r w:rsidRPr="0026315E">
        <w:t>that outside occupational or other pursuits do not unreasonably impact on their duties as a Member.</w:t>
      </w:r>
    </w:p>
    <w:p w:rsidR="003C171D" w:rsidRPr="0026315E" w:rsidRDefault="003C171D" w:rsidP="003C171D">
      <w:pPr>
        <w:pStyle w:val="NormalV2"/>
      </w:pPr>
      <w:r w:rsidRPr="0026315E">
        <w:t>Not solicit to undertake, or undertake, any activity as a Member in return for the provision, promise or expectation of any improper benefit to the Member or to another person.</w:t>
      </w:r>
    </w:p>
    <w:p w:rsidR="003C171D" w:rsidRPr="0026315E" w:rsidRDefault="003C171D" w:rsidP="003C171D">
      <w:pPr>
        <w:pStyle w:val="NormalV2"/>
      </w:pPr>
      <w:r w:rsidRPr="0026315E">
        <w:t>Take care to consider the rights and reputations of others before making use of their unique protection of parliamentary privilege consistent with the resolution of the Assembly ‘Exercise of freedom of speech’ agreed to on 4 May 1995 (as amended or replaced from time to time).</w:t>
      </w:r>
    </w:p>
    <w:p w:rsidR="003C171D" w:rsidRPr="0026315E" w:rsidRDefault="003C171D" w:rsidP="003C171D">
      <w:pPr>
        <w:pStyle w:val="NormalV2"/>
      </w:pPr>
      <w:r w:rsidRPr="0026315E">
        <w:t>Not use information received by them as a Member that is not in the public domain in breach of any obligation of confidence applicable to their receipt of that information unless required by law, or improperly for the private benefit of themselves or another person.</w:t>
      </w:r>
    </w:p>
    <w:p w:rsidR="003C171D" w:rsidRPr="00F45F68" w:rsidRDefault="003C171D" w:rsidP="003C171D">
      <w:pPr>
        <w:pStyle w:val="NormalV2"/>
      </w:pPr>
      <w:r>
        <w:t xml:space="preserve">In </w:t>
      </w:r>
      <w:r w:rsidRPr="0026315E">
        <w:t>their capacity as an employer</w:t>
      </w:r>
      <w:r w:rsidRPr="00F45F68">
        <w:t xml:space="preserve"> on behalf of the Territory under the </w:t>
      </w:r>
      <w:hyperlink r:id="rId14" w:history="1">
        <w:r w:rsidRPr="00F45F68">
          <w:rPr>
            <w:rStyle w:val="Hyperlink"/>
            <w:i/>
            <w:iCs/>
            <w:lang w:val="en"/>
          </w:rPr>
          <w:t>Legislative Assembly (Members’ Staff) Act 1989</w:t>
        </w:r>
      </w:hyperlink>
      <w:r w:rsidRPr="00F45F68">
        <w:t>:</w:t>
      </w:r>
    </w:p>
    <w:p w:rsidR="003C171D" w:rsidRPr="0026315E" w:rsidRDefault="003C171D" w:rsidP="00F64872">
      <w:pPr>
        <w:pStyle w:val="NormalalphaL2"/>
        <w:numPr>
          <w:ilvl w:val="0"/>
          <w:numId w:val="22"/>
        </w:numPr>
        <w:ind w:left="1418"/>
      </w:pPr>
      <w:r w:rsidRPr="003C171D">
        <w:rPr>
          <w:lang w:val="en"/>
        </w:rPr>
        <w:t xml:space="preserve">familiarise themselves and comply with the terms and conditions on which their personal staff are engaged and </w:t>
      </w:r>
      <w:r w:rsidRPr="0026315E">
        <w:t>with all applicable policies and practices (including those related to occupational health and safety, discrimination, harassment and bullying, equal employment opportunity and use of information technology);</w:t>
      </w:r>
    </w:p>
    <w:p w:rsidR="003C171D" w:rsidRPr="0026315E" w:rsidRDefault="003C171D" w:rsidP="003C171D">
      <w:pPr>
        <w:pStyle w:val="NormalalphaL2"/>
      </w:pPr>
      <w:r w:rsidRPr="0026315E">
        <w:t>not employ a family member as defined in that Act;</w:t>
      </w:r>
    </w:p>
    <w:p w:rsidR="003C171D" w:rsidRPr="0026315E" w:rsidRDefault="003C171D" w:rsidP="003C171D">
      <w:pPr>
        <w:pStyle w:val="NormalalphaL2"/>
      </w:pPr>
      <w:r w:rsidRPr="0026315E">
        <w:t>direct their personal staff to be mindful of the Member’s commitment to this Code of Conduct, and to assist the Member to comply with this Code of Conduct; and</w:t>
      </w:r>
    </w:p>
    <w:p w:rsidR="003C171D" w:rsidRPr="00F45F68" w:rsidRDefault="003C171D" w:rsidP="003C171D">
      <w:pPr>
        <w:pStyle w:val="NormalalphaL2"/>
        <w:rPr>
          <w:lang w:val="en"/>
        </w:rPr>
      </w:pPr>
      <w:r w:rsidRPr="0026315E">
        <w:t>direct their personal</w:t>
      </w:r>
      <w:r w:rsidRPr="00F45F68">
        <w:rPr>
          <w:lang w:val="en"/>
        </w:rPr>
        <w:t xml:space="preserve"> staff to comply with any code of conduct applicable to those staff from time to time.</w:t>
      </w:r>
    </w:p>
    <w:p w:rsidR="003C171D" w:rsidRPr="00F45F68" w:rsidRDefault="003C171D" w:rsidP="003C171D">
      <w:pPr>
        <w:pStyle w:val="NormalV2"/>
      </w:pPr>
      <w:r w:rsidRPr="00F45F68">
        <w:t>In all their dealings with staff of the Assembly and members of the ACT Public Service:</w:t>
      </w:r>
    </w:p>
    <w:p w:rsidR="003C171D" w:rsidRPr="0026315E" w:rsidRDefault="003C171D" w:rsidP="00F64872">
      <w:pPr>
        <w:pStyle w:val="NormalalphaL2"/>
        <w:numPr>
          <w:ilvl w:val="0"/>
          <w:numId w:val="23"/>
        </w:numPr>
        <w:ind w:left="1418"/>
      </w:pPr>
      <w:r w:rsidRPr="003C171D">
        <w:rPr>
          <w:lang w:val="en"/>
        </w:rPr>
        <w:t xml:space="preserve">extend </w:t>
      </w:r>
      <w:r w:rsidRPr="0026315E">
        <w:t>professional courtesy and respect; and</w:t>
      </w:r>
    </w:p>
    <w:p w:rsidR="003C171D" w:rsidRPr="00F45F68" w:rsidRDefault="003C171D" w:rsidP="003C171D">
      <w:pPr>
        <w:pStyle w:val="NormalalphaL2"/>
        <w:rPr>
          <w:lang w:val="en"/>
        </w:rPr>
      </w:pPr>
      <w:r w:rsidRPr="0026315E">
        <w:t>recognise the u</w:t>
      </w:r>
      <w:r w:rsidRPr="00F45F68">
        <w:rPr>
          <w:lang w:val="en"/>
        </w:rPr>
        <w:t>nique position of impartiality and the obligations of Public Service officials.</w:t>
      </w:r>
    </w:p>
    <w:p w:rsidR="003C171D" w:rsidRPr="0026315E" w:rsidRDefault="003C171D" w:rsidP="003C171D">
      <w:pPr>
        <w:pStyle w:val="NormalV2"/>
      </w:pPr>
      <w:r w:rsidRPr="00F45F68">
        <w:t xml:space="preserve">Only make a complaint about the compliance of another Member with this Code of Conduct where they believe there are reasonable grounds to suspect non-compliance and not make any such complaint that is frivolous or </w:t>
      </w:r>
      <w:r w:rsidRPr="0026315E">
        <w:t>vexatious or only for political advantage.</w:t>
      </w:r>
    </w:p>
    <w:p w:rsidR="003C171D" w:rsidRPr="0026315E" w:rsidRDefault="003C171D" w:rsidP="003C171D">
      <w:pPr>
        <w:pStyle w:val="NormalV2"/>
      </w:pPr>
      <w:r w:rsidRPr="0026315E">
        <w:t>Cooperate fully with any official inquiry that may be commenced in connection with their compliance with this Code of Conduct, or that of another Member.</w:t>
      </w:r>
    </w:p>
    <w:p w:rsidR="003C171D" w:rsidRPr="00F45F68" w:rsidRDefault="003C171D" w:rsidP="003C171D">
      <w:pPr>
        <w:pStyle w:val="NormalV2"/>
        <w:keepLines/>
      </w:pPr>
      <w:r w:rsidRPr="0026315E">
        <w:t>Within the first six months after</w:t>
      </w:r>
      <w:r w:rsidRPr="00F45F68">
        <w:t xml:space="preserve"> an election for the Assembly, the Assembly shall reaffirm its commitment to the principles, obligations and aspirations of the code. Where a new member is elected to fill a vacancy the new member shall, before he or she makes an inaugural speech, affirm that he or she will abide by the code.</w:t>
      </w:r>
    </w:p>
    <w:p w:rsidR="00C0336D" w:rsidRDefault="00C0336D">
      <w:pPr>
        <w:spacing w:before="0" w:after="0" w:line="240" w:lineRule="auto"/>
        <w:rPr>
          <w:iCs/>
        </w:rPr>
      </w:pPr>
      <w:r>
        <w:rPr>
          <w:iCs/>
        </w:rPr>
        <w:br w:type="page"/>
      </w:r>
    </w:p>
    <w:bookmarkEnd w:id="26"/>
    <w:bookmarkEnd w:id="27"/>
    <w:bookmarkEnd w:id="28"/>
    <w:bookmarkEnd w:id="29"/>
    <w:p w:rsidR="005973EA" w:rsidRPr="0064133C" w:rsidRDefault="00566B91" w:rsidP="0064133C">
      <w:pPr>
        <w:pStyle w:val="TOCHeading"/>
      </w:pPr>
      <w:r w:rsidRPr="0064133C">
        <w:t>Table of Contents</w:t>
      </w:r>
    </w:p>
    <w:p w:rsidR="002F6B09" w:rsidRDefault="00171CA7">
      <w:pPr>
        <w:pStyle w:val="TOC1"/>
        <w:rPr>
          <w:rFonts w:asciiTheme="minorHAnsi" w:eastAsiaTheme="minorEastAsia" w:hAnsiTheme="minorHAnsi" w:cstheme="minorBidi"/>
          <w:b w:val="0"/>
          <w:bCs w:val="0"/>
          <w:smallCaps w:val="0"/>
          <w:noProof/>
          <w:spacing w:val="0"/>
          <w:sz w:val="22"/>
          <w:szCs w:val="22"/>
          <w:lang w:eastAsia="en-AU"/>
        </w:rPr>
      </w:pPr>
      <w:r>
        <w:fldChar w:fldCharType="begin"/>
      </w:r>
      <w:r w:rsidR="00383DFC">
        <w:instrText xml:space="preserve"> TOC \h \z \t "Heading 2,1,Heading 3,2" </w:instrText>
      </w:r>
      <w:r>
        <w:fldChar w:fldCharType="separate"/>
      </w:r>
      <w:hyperlink w:anchor="_Toc57804949" w:history="1">
        <w:r w:rsidR="002F6B09" w:rsidRPr="002A174B">
          <w:rPr>
            <w:rStyle w:val="Hyperlink"/>
            <w:noProof/>
          </w:rPr>
          <w:t>The Committee</w:t>
        </w:r>
        <w:r w:rsidR="002F6B09">
          <w:rPr>
            <w:noProof/>
            <w:webHidden/>
          </w:rPr>
          <w:tab/>
        </w:r>
        <w:r w:rsidR="002F6B09">
          <w:rPr>
            <w:noProof/>
            <w:webHidden/>
          </w:rPr>
          <w:fldChar w:fldCharType="begin"/>
        </w:r>
        <w:r w:rsidR="002F6B09">
          <w:rPr>
            <w:noProof/>
            <w:webHidden/>
          </w:rPr>
          <w:instrText xml:space="preserve"> PAGEREF _Toc57804949 \h </w:instrText>
        </w:r>
        <w:r w:rsidR="002F6B09">
          <w:rPr>
            <w:noProof/>
            <w:webHidden/>
          </w:rPr>
        </w:r>
        <w:r w:rsidR="002F6B09">
          <w:rPr>
            <w:noProof/>
            <w:webHidden/>
          </w:rPr>
          <w:fldChar w:fldCharType="separate"/>
        </w:r>
        <w:r w:rsidR="002F6B09">
          <w:rPr>
            <w:noProof/>
            <w:webHidden/>
          </w:rPr>
          <w:t>i</w:t>
        </w:r>
        <w:r w:rsidR="002F6B09">
          <w:rPr>
            <w:noProof/>
            <w:webHidden/>
          </w:rPr>
          <w:fldChar w:fldCharType="end"/>
        </w:r>
      </w:hyperlink>
    </w:p>
    <w:p w:rsidR="002F6B09" w:rsidRDefault="00C95BE4">
      <w:pPr>
        <w:pStyle w:val="TOC2"/>
        <w:rPr>
          <w:rFonts w:asciiTheme="minorHAnsi" w:eastAsiaTheme="minorEastAsia" w:hAnsiTheme="minorHAnsi" w:cstheme="minorBidi"/>
          <w:b w:val="0"/>
          <w:noProof/>
          <w:sz w:val="22"/>
          <w:szCs w:val="22"/>
          <w:lang w:eastAsia="en-AU"/>
        </w:rPr>
      </w:pPr>
      <w:hyperlink w:anchor="_Toc57804950" w:history="1">
        <w:r w:rsidR="002F6B09" w:rsidRPr="002A174B">
          <w:rPr>
            <w:rStyle w:val="Hyperlink"/>
            <w:noProof/>
          </w:rPr>
          <w:t>Committee Membership</w:t>
        </w:r>
        <w:r w:rsidR="002F6B09">
          <w:rPr>
            <w:noProof/>
            <w:webHidden/>
          </w:rPr>
          <w:tab/>
        </w:r>
        <w:r w:rsidR="002F6B09">
          <w:rPr>
            <w:noProof/>
            <w:webHidden/>
          </w:rPr>
          <w:fldChar w:fldCharType="begin"/>
        </w:r>
        <w:r w:rsidR="002F6B09">
          <w:rPr>
            <w:noProof/>
            <w:webHidden/>
          </w:rPr>
          <w:instrText xml:space="preserve"> PAGEREF _Toc57804950 \h </w:instrText>
        </w:r>
        <w:r w:rsidR="002F6B09">
          <w:rPr>
            <w:noProof/>
            <w:webHidden/>
          </w:rPr>
        </w:r>
        <w:r w:rsidR="002F6B09">
          <w:rPr>
            <w:noProof/>
            <w:webHidden/>
          </w:rPr>
          <w:fldChar w:fldCharType="separate"/>
        </w:r>
        <w:r w:rsidR="002F6B09">
          <w:rPr>
            <w:noProof/>
            <w:webHidden/>
          </w:rPr>
          <w:t>i</w:t>
        </w:r>
        <w:r w:rsidR="002F6B09">
          <w:rPr>
            <w:noProof/>
            <w:webHidden/>
          </w:rPr>
          <w:fldChar w:fldCharType="end"/>
        </w:r>
      </w:hyperlink>
    </w:p>
    <w:p w:rsidR="002F6B09" w:rsidRDefault="00C95BE4">
      <w:pPr>
        <w:pStyle w:val="TOC2"/>
        <w:rPr>
          <w:rFonts w:asciiTheme="minorHAnsi" w:eastAsiaTheme="minorEastAsia" w:hAnsiTheme="minorHAnsi" w:cstheme="minorBidi"/>
          <w:b w:val="0"/>
          <w:noProof/>
          <w:sz w:val="22"/>
          <w:szCs w:val="22"/>
          <w:lang w:eastAsia="en-AU"/>
        </w:rPr>
      </w:pPr>
      <w:hyperlink w:anchor="_Toc57804951" w:history="1">
        <w:r w:rsidR="002F6B09" w:rsidRPr="002A174B">
          <w:rPr>
            <w:rStyle w:val="Hyperlink"/>
            <w:noProof/>
          </w:rPr>
          <w:t>Secretariat</w:t>
        </w:r>
        <w:r w:rsidR="002F6B09">
          <w:rPr>
            <w:noProof/>
            <w:webHidden/>
          </w:rPr>
          <w:tab/>
        </w:r>
        <w:r w:rsidR="002F6B09">
          <w:rPr>
            <w:noProof/>
            <w:webHidden/>
          </w:rPr>
          <w:fldChar w:fldCharType="begin"/>
        </w:r>
        <w:r w:rsidR="002F6B09">
          <w:rPr>
            <w:noProof/>
            <w:webHidden/>
          </w:rPr>
          <w:instrText xml:space="preserve"> PAGEREF _Toc57804951 \h </w:instrText>
        </w:r>
        <w:r w:rsidR="002F6B09">
          <w:rPr>
            <w:noProof/>
            <w:webHidden/>
          </w:rPr>
        </w:r>
        <w:r w:rsidR="002F6B09">
          <w:rPr>
            <w:noProof/>
            <w:webHidden/>
          </w:rPr>
          <w:fldChar w:fldCharType="separate"/>
        </w:r>
        <w:r w:rsidR="002F6B09">
          <w:rPr>
            <w:noProof/>
            <w:webHidden/>
          </w:rPr>
          <w:t>i</w:t>
        </w:r>
        <w:r w:rsidR="002F6B09">
          <w:rPr>
            <w:noProof/>
            <w:webHidden/>
          </w:rPr>
          <w:fldChar w:fldCharType="end"/>
        </w:r>
      </w:hyperlink>
    </w:p>
    <w:p w:rsidR="002F6B09" w:rsidRDefault="00C95BE4">
      <w:pPr>
        <w:pStyle w:val="TOC2"/>
        <w:rPr>
          <w:rFonts w:asciiTheme="minorHAnsi" w:eastAsiaTheme="minorEastAsia" w:hAnsiTheme="minorHAnsi" w:cstheme="minorBidi"/>
          <w:b w:val="0"/>
          <w:noProof/>
          <w:sz w:val="22"/>
          <w:szCs w:val="22"/>
          <w:lang w:eastAsia="en-AU"/>
        </w:rPr>
      </w:pPr>
      <w:hyperlink w:anchor="_Toc57804952" w:history="1">
        <w:r w:rsidR="002F6B09" w:rsidRPr="002A174B">
          <w:rPr>
            <w:rStyle w:val="Hyperlink"/>
            <w:noProof/>
          </w:rPr>
          <w:t>Contact Information</w:t>
        </w:r>
        <w:r w:rsidR="002F6B09">
          <w:rPr>
            <w:noProof/>
            <w:webHidden/>
          </w:rPr>
          <w:tab/>
        </w:r>
        <w:r w:rsidR="002F6B09">
          <w:rPr>
            <w:noProof/>
            <w:webHidden/>
          </w:rPr>
          <w:fldChar w:fldCharType="begin"/>
        </w:r>
        <w:r w:rsidR="002F6B09">
          <w:rPr>
            <w:noProof/>
            <w:webHidden/>
          </w:rPr>
          <w:instrText xml:space="preserve"> PAGEREF _Toc57804952 \h </w:instrText>
        </w:r>
        <w:r w:rsidR="002F6B09">
          <w:rPr>
            <w:noProof/>
            <w:webHidden/>
          </w:rPr>
        </w:r>
        <w:r w:rsidR="002F6B09">
          <w:rPr>
            <w:noProof/>
            <w:webHidden/>
          </w:rPr>
          <w:fldChar w:fldCharType="separate"/>
        </w:r>
        <w:r w:rsidR="002F6B09">
          <w:rPr>
            <w:noProof/>
            <w:webHidden/>
          </w:rPr>
          <w:t>i</w:t>
        </w:r>
        <w:r w:rsidR="002F6B09">
          <w:rPr>
            <w:noProof/>
            <w:webHidden/>
          </w:rPr>
          <w:fldChar w:fldCharType="end"/>
        </w:r>
      </w:hyperlink>
    </w:p>
    <w:p w:rsidR="002F6B09" w:rsidRDefault="00C95BE4">
      <w:pPr>
        <w:pStyle w:val="TOC2"/>
        <w:rPr>
          <w:rFonts w:asciiTheme="minorHAnsi" w:eastAsiaTheme="minorEastAsia" w:hAnsiTheme="minorHAnsi" w:cstheme="minorBidi"/>
          <w:b w:val="0"/>
          <w:noProof/>
          <w:sz w:val="22"/>
          <w:szCs w:val="22"/>
          <w:lang w:eastAsia="en-AU"/>
        </w:rPr>
      </w:pPr>
      <w:hyperlink w:anchor="_Toc57804953" w:history="1">
        <w:r w:rsidR="002F6B09" w:rsidRPr="002A174B">
          <w:rPr>
            <w:rStyle w:val="Hyperlink"/>
            <w:noProof/>
          </w:rPr>
          <w:t>Resolution of Appointment</w:t>
        </w:r>
        <w:r w:rsidR="002F6B09">
          <w:rPr>
            <w:noProof/>
            <w:webHidden/>
          </w:rPr>
          <w:tab/>
        </w:r>
        <w:r w:rsidR="002F6B09">
          <w:rPr>
            <w:noProof/>
            <w:webHidden/>
          </w:rPr>
          <w:fldChar w:fldCharType="begin"/>
        </w:r>
        <w:r w:rsidR="002F6B09">
          <w:rPr>
            <w:noProof/>
            <w:webHidden/>
          </w:rPr>
          <w:instrText xml:space="preserve"> PAGEREF _Toc57804953 \h </w:instrText>
        </w:r>
        <w:r w:rsidR="002F6B09">
          <w:rPr>
            <w:noProof/>
            <w:webHidden/>
          </w:rPr>
        </w:r>
        <w:r w:rsidR="002F6B09">
          <w:rPr>
            <w:noProof/>
            <w:webHidden/>
          </w:rPr>
          <w:fldChar w:fldCharType="separate"/>
        </w:r>
        <w:r w:rsidR="002F6B09">
          <w:rPr>
            <w:noProof/>
            <w:webHidden/>
          </w:rPr>
          <w:t>ii</w:t>
        </w:r>
        <w:r w:rsidR="002F6B09">
          <w:rPr>
            <w:noProof/>
            <w:webHidden/>
          </w:rPr>
          <w:fldChar w:fldCharType="end"/>
        </w:r>
      </w:hyperlink>
    </w:p>
    <w:p w:rsidR="002F6B09" w:rsidRDefault="00C95BE4">
      <w:pPr>
        <w:pStyle w:val="TOC2"/>
        <w:rPr>
          <w:rFonts w:asciiTheme="minorHAnsi" w:eastAsiaTheme="minorEastAsia" w:hAnsiTheme="minorHAnsi" w:cstheme="minorBidi"/>
          <w:b w:val="0"/>
          <w:noProof/>
          <w:sz w:val="22"/>
          <w:szCs w:val="22"/>
          <w:lang w:eastAsia="en-AU"/>
        </w:rPr>
      </w:pPr>
      <w:hyperlink w:anchor="_Toc57804954" w:history="1">
        <w:r w:rsidR="002F6B09" w:rsidRPr="002A174B">
          <w:rPr>
            <w:rStyle w:val="Hyperlink"/>
            <w:bCs/>
            <w:noProof/>
          </w:rPr>
          <w:t>Terms of reference</w:t>
        </w:r>
        <w:r w:rsidR="002F6B09">
          <w:rPr>
            <w:noProof/>
            <w:webHidden/>
          </w:rPr>
          <w:tab/>
        </w:r>
        <w:r w:rsidR="002F6B09">
          <w:rPr>
            <w:noProof/>
            <w:webHidden/>
          </w:rPr>
          <w:fldChar w:fldCharType="begin"/>
        </w:r>
        <w:r w:rsidR="002F6B09">
          <w:rPr>
            <w:noProof/>
            <w:webHidden/>
          </w:rPr>
          <w:instrText xml:space="preserve"> PAGEREF _Toc57804954 \h </w:instrText>
        </w:r>
        <w:r w:rsidR="002F6B09">
          <w:rPr>
            <w:noProof/>
            <w:webHidden/>
          </w:rPr>
        </w:r>
        <w:r w:rsidR="002F6B09">
          <w:rPr>
            <w:noProof/>
            <w:webHidden/>
          </w:rPr>
          <w:fldChar w:fldCharType="separate"/>
        </w:r>
        <w:r w:rsidR="002F6B09">
          <w:rPr>
            <w:noProof/>
            <w:webHidden/>
          </w:rPr>
          <w:t>iii</w:t>
        </w:r>
        <w:r w:rsidR="002F6B09">
          <w:rPr>
            <w:noProof/>
            <w:webHidden/>
          </w:rPr>
          <w:fldChar w:fldCharType="end"/>
        </w:r>
      </w:hyperlink>
    </w:p>
    <w:p w:rsidR="002F6B09" w:rsidRDefault="00C95BE4">
      <w:pPr>
        <w:pStyle w:val="TOC1"/>
        <w:rPr>
          <w:rFonts w:asciiTheme="minorHAnsi" w:eastAsiaTheme="minorEastAsia" w:hAnsiTheme="minorHAnsi" w:cstheme="minorBidi"/>
          <w:b w:val="0"/>
          <w:bCs w:val="0"/>
          <w:smallCaps w:val="0"/>
          <w:noProof/>
          <w:spacing w:val="0"/>
          <w:sz w:val="22"/>
          <w:szCs w:val="22"/>
          <w:lang w:eastAsia="en-AU"/>
        </w:rPr>
      </w:pPr>
      <w:hyperlink w:anchor="_Toc57804955" w:history="1">
        <w:r w:rsidR="002F6B09" w:rsidRPr="002A174B">
          <w:rPr>
            <w:rStyle w:val="Hyperlink"/>
            <w:noProof/>
          </w:rPr>
          <w:t>Recommendations</w:t>
        </w:r>
        <w:r w:rsidR="002F6B09">
          <w:rPr>
            <w:noProof/>
            <w:webHidden/>
          </w:rPr>
          <w:tab/>
        </w:r>
        <w:r w:rsidR="002F6B09">
          <w:rPr>
            <w:noProof/>
            <w:webHidden/>
          </w:rPr>
          <w:fldChar w:fldCharType="begin"/>
        </w:r>
        <w:r w:rsidR="002F6B09">
          <w:rPr>
            <w:noProof/>
            <w:webHidden/>
          </w:rPr>
          <w:instrText xml:space="preserve"> PAGEREF _Toc57804955 \h </w:instrText>
        </w:r>
        <w:r w:rsidR="002F6B09">
          <w:rPr>
            <w:noProof/>
            <w:webHidden/>
          </w:rPr>
        </w:r>
        <w:r w:rsidR="002F6B09">
          <w:rPr>
            <w:noProof/>
            <w:webHidden/>
          </w:rPr>
          <w:fldChar w:fldCharType="separate"/>
        </w:r>
        <w:r w:rsidR="002F6B09">
          <w:rPr>
            <w:noProof/>
            <w:webHidden/>
          </w:rPr>
          <w:t>11</w:t>
        </w:r>
        <w:r w:rsidR="002F6B09">
          <w:rPr>
            <w:noProof/>
            <w:webHidden/>
          </w:rPr>
          <w:fldChar w:fldCharType="end"/>
        </w:r>
      </w:hyperlink>
    </w:p>
    <w:p w:rsidR="002F6B09" w:rsidRDefault="00C95BE4">
      <w:pPr>
        <w:pStyle w:val="TOC1"/>
        <w:rPr>
          <w:rFonts w:asciiTheme="minorHAnsi" w:eastAsiaTheme="minorEastAsia" w:hAnsiTheme="minorHAnsi" w:cstheme="minorBidi"/>
          <w:b w:val="0"/>
          <w:bCs w:val="0"/>
          <w:smallCaps w:val="0"/>
          <w:noProof/>
          <w:spacing w:val="0"/>
          <w:sz w:val="22"/>
          <w:szCs w:val="22"/>
          <w:lang w:eastAsia="en-AU"/>
        </w:rPr>
      </w:pPr>
      <w:hyperlink w:anchor="_Toc57804956" w:history="1">
        <w:r w:rsidR="002F6B09" w:rsidRPr="002A174B">
          <w:rPr>
            <w:rStyle w:val="Hyperlink"/>
            <w:noProof/>
          </w:rPr>
          <w:t>1</w:t>
        </w:r>
        <w:r w:rsidR="002F6B09">
          <w:rPr>
            <w:rFonts w:asciiTheme="minorHAnsi" w:eastAsiaTheme="minorEastAsia" w:hAnsiTheme="minorHAnsi" w:cstheme="minorBidi"/>
            <w:b w:val="0"/>
            <w:bCs w:val="0"/>
            <w:smallCaps w:val="0"/>
            <w:noProof/>
            <w:spacing w:val="0"/>
            <w:sz w:val="22"/>
            <w:szCs w:val="22"/>
            <w:lang w:eastAsia="en-AU"/>
          </w:rPr>
          <w:tab/>
        </w:r>
        <w:r w:rsidR="002F6B09" w:rsidRPr="002A174B">
          <w:rPr>
            <w:rStyle w:val="Hyperlink"/>
            <w:noProof/>
          </w:rPr>
          <w:t>Introduction</w:t>
        </w:r>
        <w:r w:rsidR="002F6B09">
          <w:rPr>
            <w:noProof/>
            <w:webHidden/>
          </w:rPr>
          <w:tab/>
        </w:r>
        <w:r w:rsidR="002F6B09">
          <w:rPr>
            <w:noProof/>
            <w:webHidden/>
          </w:rPr>
          <w:fldChar w:fldCharType="begin"/>
        </w:r>
        <w:r w:rsidR="002F6B09">
          <w:rPr>
            <w:noProof/>
            <w:webHidden/>
          </w:rPr>
          <w:instrText xml:space="preserve"> PAGEREF _Toc57804956 \h </w:instrText>
        </w:r>
        <w:r w:rsidR="002F6B09">
          <w:rPr>
            <w:noProof/>
            <w:webHidden/>
          </w:rPr>
        </w:r>
        <w:r w:rsidR="002F6B09">
          <w:rPr>
            <w:noProof/>
            <w:webHidden/>
          </w:rPr>
          <w:fldChar w:fldCharType="separate"/>
        </w:r>
        <w:r w:rsidR="002F6B09">
          <w:rPr>
            <w:noProof/>
            <w:webHidden/>
          </w:rPr>
          <w:t>12</w:t>
        </w:r>
        <w:r w:rsidR="002F6B09">
          <w:rPr>
            <w:noProof/>
            <w:webHidden/>
          </w:rPr>
          <w:fldChar w:fldCharType="end"/>
        </w:r>
      </w:hyperlink>
    </w:p>
    <w:p w:rsidR="002F6B09" w:rsidRDefault="00C95BE4">
      <w:pPr>
        <w:pStyle w:val="TOC1"/>
        <w:rPr>
          <w:rFonts w:asciiTheme="minorHAnsi" w:eastAsiaTheme="minorEastAsia" w:hAnsiTheme="minorHAnsi" w:cstheme="minorBidi"/>
          <w:b w:val="0"/>
          <w:bCs w:val="0"/>
          <w:smallCaps w:val="0"/>
          <w:noProof/>
          <w:spacing w:val="0"/>
          <w:sz w:val="22"/>
          <w:szCs w:val="22"/>
          <w:lang w:eastAsia="en-AU"/>
        </w:rPr>
      </w:pPr>
      <w:hyperlink w:anchor="_Toc57804957" w:history="1">
        <w:r w:rsidR="002F6B09" w:rsidRPr="002A174B">
          <w:rPr>
            <w:rStyle w:val="Hyperlink"/>
            <w:noProof/>
          </w:rPr>
          <w:t>2</w:t>
        </w:r>
        <w:r w:rsidR="002F6B09">
          <w:rPr>
            <w:rFonts w:asciiTheme="minorHAnsi" w:eastAsiaTheme="minorEastAsia" w:hAnsiTheme="minorHAnsi" w:cstheme="minorBidi"/>
            <w:b w:val="0"/>
            <w:bCs w:val="0"/>
            <w:smallCaps w:val="0"/>
            <w:noProof/>
            <w:spacing w:val="0"/>
            <w:sz w:val="22"/>
            <w:szCs w:val="22"/>
            <w:lang w:eastAsia="en-AU"/>
          </w:rPr>
          <w:tab/>
        </w:r>
        <w:r w:rsidR="002F6B09" w:rsidRPr="002A174B">
          <w:rPr>
            <w:rStyle w:val="Hyperlink"/>
            <w:noProof/>
          </w:rPr>
          <w:t>Discussion</w:t>
        </w:r>
        <w:r w:rsidR="002F6B09">
          <w:rPr>
            <w:noProof/>
            <w:webHidden/>
          </w:rPr>
          <w:tab/>
        </w:r>
        <w:r w:rsidR="002F6B09">
          <w:rPr>
            <w:noProof/>
            <w:webHidden/>
          </w:rPr>
          <w:fldChar w:fldCharType="begin"/>
        </w:r>
        <w:r w:rsidR="002F6B09">
          <w:rPr>
            <w:noProof/>
            <w:webHidden/>
          </w:rPr>
          <w:instrText xml:space="preserve"> PAGEREF _Toc57804957 \h </w:instrText>
        </w:r>
        <w:r w:rsidR="002F6B09">
          <w:rPr>
            <w:noProof/>
            <w:webHidden/>
          </w:rPr>
        </w:r>
        <w:r w:rsidR="002F6B09">
          <w:rPr>
            <w:noProof/>
            <w:webHidden/>
          </w:rPr>
          <w:fldChar w:fldCharType="separate"/>
        </w:r>
        <w:r w:rsidR="002F6B09">
          <w:rPr>
            <w:noProof/>
            <w:webHidden/>
          </w:rPr>
          <w:t>13</w:t>
        </w:r>
        <w:r w:rsidR="002F6B09">
          <w:rPr>
            <w:noProof/>
            <w:webHidden/>
          </w:rPr>
          <w:fldChar w:fldCharType="end"/>
        </w:r>
      </w:hyperlink>
    </w:p>
    <w:p w:rsidR="002F6B09" w:rsidRDefault="00C95BE4">
      <w:pPr>
        <w:pStyle w:val="TOC1"/>
        <w:rPr>
          <w:rFonts w:asciiTheme="minorHAnsi" w:eastAsiaTheme="minorEastAsia" w:hAnsiTheme="minorHAnsi" w:cstheme="minorBidi"/>
          <w:b w:val="0"/>
          <w:bCs w:val="0"/>
          <w:smallCaps w:val="0"/>
          <w:noProof/>
          <w:spacing w:val="0"/>
          <w:sz w:val="22"/>
          <w:szCs w:val="22"/>
          <w:lang w:eastAsia="en-AU"/>
        </w:rPr>
      </w:pPr>
      <w:hyperlink w:anchor="_Toc57804958" w:history="1">
        <w:r w:rsidR="002F6B09" w:rsidRPr="002A174B">
          <w:rPr>
            <w:rStyle w:val="Hyperlink"/>
            <w:noProof/>
          </w:rPr>
          <w:t>3</w:t>
        </w:r>
        <w:r w:rsidR="002F6B09">
          <w:rPr>
            <w:rFonts w:asciiTheme="minorHAnsi" w:eastAsiaTheme="minorEastAsia" w:hAnsiTheme="minorHAnsi" w:cstheme="minorBidi"/>
            <w:b w:val="0"/>
            <w:bCs w:val="0"/>
            <w:smallCaps w:val="0"/>
            <w:noProof/>
            <w:spacing w:val="0"/>
            <w:sz w:val="22"/>
            <w:szCs w:val="22"/>
            <w:lang w:eastAsia="en-AU"/>
          </w:rPr>
          <w:tab/>
        </w:r>
        <w:r w:rsidR="002F6B09" w:rsidRPr="002A174B">
          <w:rPr>
            <w:rStyle w:val="Hyperlink"/>
            <w:noProof/>
          </w:rPr>
          <w:t>The Commissioner’s findings</w:t>
        </w:r>
        <w:r w:rsidR="002F6B09">
          <w:rPr>
            <w:noProof/>
            <w:webHidden/>
          </w:rPr>
          <w:tab/>
        </w:r>
        <w:r w:rsidR="002F6B09">
          <w:rPr>
            <w:noProof/>
            <w:webHidden/>
          </w:rPr>
          <w:fldChar w:fldCharType="begin"/>
        </w:r>
        <w:r w:rsidR="002F6B09">
          <w:rPr>
            <w:noProof/>
            <w:webHidden/>
          </w:rPr>
          <w:instrText xml:space="preserve"> PAGEREF _Toc57804958 \h </w:instrText>
        </w:r>
        <w:r w:rsidR="002F6B09">
          <w:rPr>
            <w:noProof/>
            <w:webHidden/>
          </w:rPr>
        </w:r>
        <w:r w:rsidR="002F6B09">
          <w:rPr>
            <w:noProof/>
            <w:webHidden/>
          </w:rPr>
          <w:fldChar w:fldCharType="separate"/>
        </w:r>
        <w:r w:rsidR="002F6B09">
          <w:rPr>
            <w:noProof/>
            <w:webHidden/>
          </w:rPr>
          <w:t>14</w:t>
        </w:r>
        <w:r w:rsidR="002F6B09">
          <w:rPr>
            <w:noProof/>
            <w:webHidden/>
          </w:rPr>
          <w:fldChar w:fldCharType="end"/>
        </w:r>
      </w:hyperlink>
    </w:p>
    <w:p w:rsidR="002F6B09" w:rsidRDefault="00C95BE4">
      <w:pPr>
        <w:pStyle w:val="TOC1"/>
        <w:rPr>
          <w:rFonts w:asciiTheme="minorHAnsi" w:eastAsiaTheme="minorEastAsia" w:hAnsiTheme="minorHAnsi" w:cstheme="minorBidi"/>
          <w:b w:val="0"/>
          <w:bCs w:val="0"/>
          <w:smallCaps w:val="0"/>
          <w:noProof/>
          <w:spacing w:val="0"/>
          <w:sz w:val="22"/>
          <w:szCs w:val="22"/>
          <w:lang w:eastAsia="en-AU"/>
        </w:rPr>
      </w:pPr>
      <w:hyperlink w:anchor="_Toc57804959" w:history="1">
        <w:r w:rsidR="002F6B09" w:rsidRPr="002A174B">
          <w:rPr>
            <w:rStyle w:val="Hyperlink"/>
            <w:noProof/>
          </w:rPr>
          <w:t>4</w:t>
        </w:r>
        <w:r w:rsidR="002F6B09">
          <w:rPr>
            <w:rFonts w:asciiTheme="minorHAnsi" w:eastAsiaTheme="minorEastAsia" w:hAnsiTheme="minorHAnsi" w:cstheme="minorBidi"/>
            <w:b w:val="0"/>
            <w:bCs w:val="0"/>
            <w:smallCaps w:val="0"/>
            <w:noProof/>
            <w:spacing w:val="0"/>
            <w:sz w:val="22"/>
            <w:szCs w:val="22"/>
            <w:lang w:eastAsia="en-AU"/>
          </w:rPr>
          <w:tab/>
        </w:r>
        <w:r w:rsidR="002F6B09" w:rsidRPr="002A174B">
          <w:rPr>
            <w:rStyle w:val="Hyperlink"/>
            <w:noProof/>
          </w:rPr>
          <w:t>The Committee’s recommendation</w:t>
        </w:r>
        <w:r w:rsidR="002F6B09">
          <w:rPr>
            <w:noProof/>
            <w:webHidden/>
          </w:rPr>
          <w:tab/>
        </w:r>
        <w:r w:rsidR="002F6B09">
          <w:rPr>
            <w:noProof/>
            <w:webHidden/>
          </w:rPr>
          <w:fldChar w:fldCharType="begin"/>
        </w:r>
        <w:r w:rsidR="002F6B09">
          <w:rPr>
            <w:noProof/>
            <w:webHidden/>
          </w:rPr>
          <w:instrText xml:space="preserve"> PAGEREF _Toc57804959 \h </w:instrText>
        </w:r>
        <w:r w:rsidR="002F6B09">
          <w:rPr>
            <w:noProof/>
            <w:webHidden/>
          </w:rPr>
        </w:r>
        <w:r w:rsidR="002F6B09">
          <w:rPr>
            <w:noProof/>
            <w:webHidden/>
          </w:rPr>
          <w:fldChar w:fldCharType="separate"/>
        </w:r>
        <w:r w:rsidR="002F6B09">
          <w:rPr>
            <w:noProof/>
            <w:webHidden/>
          </w:rPr>
          <w:t>15</w:t>
        </w:r>
        <w:r w:rsidR="002F6B09">
          <w:rPr>
            <w:noProof/>
            <w:webHidden/>
          </w:rPr>
          <w:fldChar w:fldCharType="end"/>
        </w:r>
      </w:hyperlink>
    </w:p>
    <w:p w:rsidR="005973EA" w:rsidRDefault="00171CA7">
      <w:r>
        <w:fldChar w:fldCharType="end"/>
      </w:r>
    </w:p>
    <w:p w:rsidR="006F1579" w:rsidRDefault="006F1579" w:rsidP="005973EA">
      <w:pPr>
        <w:sectPr w:rsidR="006F1579" w:rsidSect="001C2D1C">
          <w:headerReference w:type="even" r:id="rId15"/>
          <w:headerReference w:type="default" r:id="rId16"/>
          <w:footerReference w:type="even" r:id="rId17"/>
          <w:footerReference w:type="default" r:id="rId18"/>
          <w:type w:val="oddPage"/>
          <w:pgSz w:w="11907" w:h="16840" w:code="9"/>
          <w:pgMar w:top="1588" w:right="1418" w:bottom="1418" w:left="1418" w:header="720" w:footer="851" w:gutter="0"/>
          <w:pgNumType w:fmt="lowerRoman" w:start="1"/>
          <w:cols w:space="720"/>
          <w:docGrid w:linePitch="360"/>
        </w:sectPr>
      </w:pPr>
    </w:p>
    <w:p w:rsidR="004001FB" w:rsidRDefault="004001FB" w:rsidP="007104A7">
      <w:pPr>
        <w:pStyle w:val="Heading2"/>
        <w:numPr>
          <w:ilvl w:val="0"/>
          <w:numId w:val="0"/>
        </w:numPr>
      </w:pPr>
      <w:bookmarkStart w:id="48" w:name="_Toc57804955"/>
      <w:r>
        <w:t>Recommendations</w:t>
      </w:r>
      <w:bookmarkEnd w:id="48"/>
    </w:p>
    <w:p w:rsidR="002F6B09" w:rsidRDefault="00BE235D">
      <w:pPr>
        <w:pStyle w:val="TOC1"/>
        <w:rPr>
          <w:rFonts w:asciiTheme="minorHAnsi" w:eastAsiaTheme="minorEastAsia" w:hAnsiTheme="minorHAnsi" w:cstheme="minorBidi"/>
          <w:b w:val="0"/>
          <w:bCs w:val="0"/>
          <w:smallCaps w:val="0"/>
          <w:noProof/>
          <w:spacing w:val="0"/>
          <w:sz w:val="22"/>
          <w:szCs w:val="22"/>
          <w:lang w:eastAsia="en-AU"/>
        </w:rPr>
      </w:pPr>
      <w:r>
        <w:fldChar w:fldCharType="begin"/>
      </w:r>
      <w:r>
        <w:instrText xml:space="preserve"> TOC \n \h \z \t "Recommendation Heading,1,Recommendation Text,2,Recommendation Bullet,3" </w:instrText>
      </w:r>
      <w:r>
        <w:fldChar w:fldCharType="separate"/>
      </w:r>
      <w:hyperlink w:anchor="_Toc57804960" w:history="1">
        <w:r w:rsidR="002F6B09" w:rsidRPr="00F03056">
          <w:rPr>
            <w:rStyle w:val="Hyperlink"/>
            <w:noProof/>
          </w:rPr>
          <w:t>Recommendation 1</w:t>
        </w:r>
      </w:hyperlink>
    </w:p>
    <w:p w:rsidR="002F6B09" w:rsidRDefault="00C95BE4">
      <w:pPr>
        <w:pStyle w:val="TOC2"/>
        <w:rPr>
          <w:rFonts w:asciiTheme="minorHAnsi" w:eastAsiaTheme="minorEastAsia" w:hAnsiTheme="minorHAnsi" w:cstheme="minorBidi"/>
          <w:b w:val="0"/>
          <w:noProof/>
          <w:sz w:val="22"/>
          <w:szCs w:val="22"/>
          <w:lang w:eastAsia="en-AU"/>
        </w:rPr>
      </w:pPr>
      <w:hyperlink w:anchor="_Toc57804961" w:history="1">
        <w:r w:rsidR="002F6B09" w:rsidRPr="00F03056">
          <w:rPr>
            <w:rStyle w:val="Hyperlink"/>
            <w:noProof/>
          </w:rPr>
          <w:t>4.2</w:t>
        </w:r>
        <w:r w:rsidR="002F6B09">
          <w:rPr>
            <w:rFonts w:asciiTheme="minorHAnsi" w:eastAsiaTheme="minorEastAsia" w:hAnsiTheme="minorHAnsi" w:cstheme="minorBidi"/>
            <w:b w:val="0"/>
            <w:noProof/>
            <w:sz w:val="22"/>
            <w:szCs w:val="22"/>
            <w:lang w:eastAsia="en-AU"/>
          </w:rPr>
          <w:tab/>
        </w:r>
        <w:r w:rsidR="002F6B09" w:rsidRPr="00F03056">
          <w:rPr>
            <w:rStyle w:val="Hyperlink"/>
            <w:noProof/>
          </w:rPr>
          <w:t>The Committee noted the Commissioner’s comments, and expects that all Members of the Legislative Assembly familiarise themselves with the principles, obligations and aspirations of the Code of Conduct for all Members.</w:t>
        </w:r>
      </w:hyperlink>
    </w:p>
    <w:p w:rsidR="00930625" w:rsidRDefault="00BE235D" w:rsidP="008E56AB">
      <w:pPr>
        <w:pStyle w:val="TOC3"/>
        <w:tabs>
          <w:tab w:val="left" w:pos="1276"/>
        </w:tabs>
      </w:pPr>
      <w:r>
        <w:fldChar w:fldCharType="end"/>
      </w:r>
    </w:p>
    <w:p w:rsidR="0048777C" w:rsidRDefault="0048777C" w:rsidP="008E56AB">
      <w:pPr>
        <w:rPr>
          <w:lang w:eastAsia="en-AU"/>
        </w:rPr>
      </w:pPr>
    </w:p>
    <w:p w:rsidR="006F1579" w:rsidRDefault="004E31E3" w:rsidP="008E56AB">
      <w:pPr>
        <w:pStyle w:val="Heading2"/>
      </w:pPr>
      <w:bookmarkStart w:id="49" w:name="_Toc57804956"/>
      <w:r>
        <w:t>Introduction</w:t>
      </w:r>
      <w:bookmarkEnd w:id="49"/>
    </w:p>
    <w:p w:rsidR="00F64872" w:rsidRDefault="004E31E3" w:rsidP="004E31E3">
      <w:pPr>
        <w:pStyle w:val="BodyText"/>
      </w:pPr>
      <w:r w:rsidRPr="004E31E3">
        <w:rPr>
          <w:b/>
          <w:bCs/>
          <w:smallCaps/>
        </w:rPr>
        <w:t xml:space="preserve"> </w:t>
      </w:r>
      <w:r w:rsidR="00C0336D">
        <w:t xml:space="preserve">On </w:t>
      </w:r>
      <w:r w:rsidR="00DF4971">
        <w:t xml:space="preserve">6 October 2020, the Commissioner for Standards, </w:t>
      </w:r>
      <w:r w:rsidR="00DF4971" w:rsidRPr="004E31E3">
        <w:t>the Honourable Dr Ken Crispin QC,</w:t>
      </w:r>
      <w:r w:rsidR="00DF4971">
        <w:t xml:space="preserve"> wrote to a Member of the Legislative Assembly to inform </w:t>
      </w:r>
      <w:r w:rsidR="00963E0A">
        <w:t>them</w:t>
      </w:r>
      <w:r w:rsidR="00DF4971">
        <w:t xml:space="preserve"> that a complaint had been made against </w:t>
      </w:r>
      <w:r w:rsidR="00963E0A">
        <w:t>them</w:t>
      </w:r>
      <w:r w:rsidR="00DF4971">
        <w:t xml:space="preserve"> and invited </w:t>
      </w:r>
      <w:r w:rsidR="00963E0A">
        <w:t>them</w:t>
      </w:r>
      <w:r w:rsidR="00DF4971">
        <w:t xml:space="preserve"> to respond within 14 days, noting the upcoming election.</w:t>
      </w:r>
    </w:p>
    <w:p w:rsidR="00DF4971" w:rsidRDefault="00DF4971" w:rsidP="004E31E3">
      <w:pPr>
        <w:pStyle w:val="BodyText"/>
      </w:pPr>
      <w:r>
        <w:t>The Member did not respond and was not re-elected.</w:t>
      </w:r>
    </w:p>
    <w:p w:rsidR="00F64872" w:rsidRDefault="00DF4971" w:rsidP="004E31E3">
      <w:pPr>
        <w:pStyle w:val="BodyText"/>
      </w:pPr>
      <w:r>
        <w:t xml:space="preserve">The Commissioner wrote to the Standing Committee on Administration and Procedure on </w:t>
      </w:r>
      <w:r>
        <w:br/>
        <w:t xml:space="preserve">3 November 2020 seeking the Committee’s guidance on how to proceed with the investigation of an alleged </w:t>
      </w:r>
      <w:r w:rsidRPr="004E31E3">
        <w:t>breach</w:t>
      </w:r>
      <w:r>
        <w:t xml:space="preserve"> </w:t>
      </w:r>
      <w:r w:rsidRPr="004E31E3">
        <w:t xml:space="preserve">of the Members’ Code of Conduct </w:t>
      </w:r>
      <w:r>
        <w:t>against a former Member.</w:t>
      </w:r>
    </w:p>
    <w:p w:rsidR="00C832DC" w:rsidRDefault="00DF4971" w:rsidP="00C832DC">
      <w:pPr>
        <w:pStyle w:val="Heading2"/>
      </w:pPr>
      <w:bookmarkStart w:id="50" w:name="_Toc57804957"/>
      <w:r>
        <w:t>Discussion</w:t>
      </w:r>
      <w:bookmarkEnd w:id="50"/>
    </w:p>
    <w:p w:rsidR="00DF4971" w:rsidRDefault="0080235B" w:rsidP="0080235B">
      <w:pPr>
        <w:pStyle w:val="BodyText"/>
      </w:pPr>
      <w:r>
        <w:t xml:space="preserve">The </w:t>
      </w:r>
      <w:r w:rsidR="00DF4971">
        <w:t>Standing Committee on Administration and Procedure, at its meeting on 9 November 2020 discussed the correspondence from the Commissioner</w:t>
      </w:r>
      <w:r w:rsidR="00963E0A">
        <w:t>.</w:t>
      </w:r>
      <w:r w:rsidR="00DF4971">
        <w:t xml:space="preserve"> </w:t>
      </w:r>
    </w:p>
    <w:p w:rsidR="0044014B" w:rsidRDefault="0044014B" w:rsidP="0044014B">
      <w:pPr>
        <w:pStyle w:val="BodyText"/>
      </w:pPr>
      <w:r w:rsidRPr="0044014B">
        <w:rPr>
          <w:rFonts w:asciiTheme="minorHAnsi" w:hAnsiTheme="minorHAnsi"/>
        </w:rPr>
        <w:t xml:space="preserve">The Clerk provided the Committee with examples of the UK Parliament, </w:t>
      </w:r>
      <w:r w:rsidR="002F6B09">
        <w:rPr>
          <w:rFonts w:asciiTheme="minorHAnsi" w:hAnsiTheme="minorHAnsi"/>
        </w:rPr>
        <w:t>o</w:t>
      </w:r>
      <w:r w:rsidRPr="0044014B">
        <w:rPr>
          <w:rFonts w:asciiTheme="minorHAnsi" w:hAnsiTheme="minorHAnsi"/>
        </w:rPr>
        <w:t xml:space="preserve">n which the Commissioner for Standards continuing resolution is based and Members discussed whether or not the investigation should proceed given that </w:t>
      </w:r>
      <w:r>
        <w:rPr>
          <w:rFonts w:asciiTheme="minorHAnsi" w:hAnsiTheme="minorHAnsi"/>
        </w:rPr>
        <w:t>was</w:t>
      </w:r>
      <w:r w:rsidRPr="0044014B">
        <w:rPr>
          <w:rFonts w:asciiTheme="minorHAnsi" w:hAnsiTheme="minorHAnsi"/>
        </w:rPr>
        <w:t xml:space="preserve"> related to someone who is no longer a Member and any proposed disciplinary action would be redundant. </w:t>
      </w:r>
    </w:p>
    <w:p w:rsidR="0044014B" w:rsidRPr="003B220B" w:rsidRDefault="0044014B" w:rsidP="0044014B">
      <w:pPr>
        <w:pStyle w:val="BodyText"/>
      </w:pPr>
      <w:r>
        <w:rPr>
          <w:rFonts w:asciiTheme="minorHAnsi" w:hAnsiTheme="minorHAnsi"/>
        </w:rPr>
        <w:t>It was agreed that the investigation should proceed, noting concerns at the ramifications for the former Member involved. It was further noted that the person making the allegations would be consulted by the Commissioner for Standards.</w:t>
      </w:r>
    </w:p>
    <w:p w:rsidR="00C832DC" w:rsidRDefault="00C832DC" w:rsidP="00C832DC">
      <w:pPr>
        <w:pStyle w:val="Heading2"/>
      </w:pPr>
      <w:bookmarkStart w:id="51" w:name="_Toc57804958"/>
      <w:r>
        <w:t>The Commissioner’s findings</w:t>
      </w:r>
      <w:bookmarkEnd w:id="51"/>
    </w:p>
    <w:p w:rsidR="00CD3A8C" w:rsidRDefault="0091438C" w:rsidP="00C715C2">
      <w:pPr>
        <w:pStyle w:val="BodyText"/>
      </w:pPr>
      <w:r>
        <w:t xml:space="preserve">In </w:t>
      </w:r>
      <w:r w:rsidR="003B220B">
        <w:t>correspondence dated 12 November 2020, the Commissioner advise</w:t>
      </w:r>
      <w:r w:rsidR="00CD3A8C">
        <w:t>d</w:t>
      </w:r>
      <w:r w:rsidR="003B220B">
        <w:t xml:space="preserve"> the Committee</w:t>
      </w:r>
      <w:r w:rsidR="00CD3A8C">
        <w:t xml:space="preserve"> that he had contacted the complainant, who indicated that </w:t>
      </w:r>
      <w:r w:rsidR="00963E0A">
        <w:t>they</w:t>
      </w:r>
      <w:r w:rsidR="00CD3A8C">
        <w:t xml:space="preserve"> did not wish to pursue the issue.</w:t>
      </w:r>
    </w:p>
    <w:p w:rsidR="003B249B" w:rsidRDefault="00CD3A8C" w:rsidP="00C715C2">
      <w:pPr>
        <w:pStyle w:val="BodyText"/>
      </w:pPr>
      <w:r>
        <w:t xml:space="preserve">Dr Crispin, having previously determined that the complaint warranted investigation, and in light of the withdrawal of the complaint, was of the opinion that some of the matters raised </w:t>
      </w:r>
      <w:r w:rsidR="003B249B">
        <w:t>were valid.</w:t>
      </w:r>
    </w:p>
    <w:p w:rsidR="003B249B" w:rsidRDefault="003B249B" w:rsidP="00C715C2">
      <w:pPr>
        <w:pStyle w:val="BodyText"/>
      </w:pPr>
      <w:r>
        <w:t>In expressing no view about the validity of the complaint about the Member, he suggested that all Members be reminded of their obligations in respect of two particular items in the code of conduct.</w:t>
      </w:r>
    </w:p>
    <w:p w:rsidR="003B249B" w:rsidRDefault="003B249B" w:rsidP="003B249B">
      <w:pPr>
        <w:pStyle w:val="Heading5"/>
      </w:pPr>
      <w:r>
        <w:t>Paragraph 8</w:t>
      </w:r>
    </w:p>
    <w:p w:rsidR="003B249B" w:rsidRDefault="003B249B" w:rsidP="00C715C2">
      <w:pPr>
        <w:pStyle w:val="BodyText"/>
      </w:pPr>
      <w:r>
        <w:t>Paragraph 8 of the Code of Conduct states</w:t>
      </w:r>
      <w:r w:rsidR="00B73C4C">
        <w:t xml:space="preserve"> that</w:t>
      </w:r>
      <w:r>
        <w:t>:</w:t>
      </w:r>
    </w:p>
    <w:p w:rsidR="003B249B" w:rsidRDefault="003B249B" w:rsidP="003B249B">
      <w:pPr>
        <w:pStyle w:val="NormalV2"/>
        <w:numPr>
          <w:ilvl w:val="0"/>
          <w:numId w:val="0"/>
        </w:numPr>
        <w:ind w:left="1134"/>
        <w:rPr>
          <w:sz w:val="22"/>
          <w:szCs w:val="22"/>
        </w:rPr>
      </w:pPr>
      <w:r w:rsidRPr="003B249B">
        <w:rPr>
          <w:sz w:val="22"/>
          <w:szCs w:val="22"/>
        </w:rPr>
        <w:t>Members should respect the dignity and privacy of individuals, and not disclose confidential information to which they have official access other than with consent or as required by law.</w:t>
      </w:r>
    </w:p>
    <w:p w:rsidR="00B73C4C" w:rsidRDefault="00B73C4C" w:rsidP="00C715C2">
      <w:pPr>
        <w:pStyle w:val="BodyText"/>
      </w:pPr>
      <w:r>
        <w:t>The Commissioner was of the view that it was appropriate to remind Members of the need to refrain from the misuse of information obtained by them as Members.  He stated:</w:t>
      </w:r>
    </w:p>
    <w:p w:rsidR="00B73C4C" w:rsidRDefault="00B73C4C" w:rsidP="00B73C4C">
      <w:pPr>
        <w:pStyle w:val="BodyText"/>
        <w:numPr>
          <w:ilvl w:val="2"/>
          <w:numId w:val="8"/>
        </w:numPr>
      </w:pPr>
      <w:r>
        <w:t>In the absence of some obvious improper intent, it migh</w:t>
      </w:r>
      <w:r w:rsidR="0071210F">
        <w:t>t</w:t>
      </w:r>
      <w:r>
        <w:t xml:space="preserve"> be easy </w:t>
      </w:r>
      <w:r w:rsidR="0071210F">
        <w:t>to</w:t>
      </w:r>
      <w:r>
        <w:t xml:space="preserve"> dismiss the </w:t>
      </w:r>
      <w:r w:rsidR="0071210F">
        <w:t>us</w:t>
      </w:r>
      <w:r>
        <w:t>e of officially acquired information as substantially harmless, but here are sound reasons for insisting that information contained in lim</w:t>
      </w:r>
      <w:r w:rsidR="0071210F">
        <w:t>i</w:t>
      </w:r>
      <w:r>
        <w:t xml:space="preserve">ted access databases not be obtained or used improperly. </w:t>
      </w:r>
    </w:p>
    <w:p w:rsidR="004B01B2" w:rsidRDefault="00E22F86" w:rsidP="00C715C2">
      <w:pPr>
        <w:pStyle w:val="BodyText"/>
      </w:pPr>
      <w:r>
        <w:t xml:space="preserve">He went on to </w:t>
      </w:r>
      <w:r w:rsidR="004B01B2">
        <w:t>cite examples where names have been excluded from publically accessible databases due to death threats and police officers have been prosecuted for the inappropriate misuse of information from police databases for even benign purposes.</w:t>
      </w:r>
    </w:p>
    <w:p w:rsidR="004B01B2" w:rsidRDefault="004B01B2" w:rsidP="004B01B2">
      <w:pPr>
        <w:pStyle w:val="Heading5"/>
      </w:pPr>
      <w:r>
        <w:t>Paragraph 16</w:t>
      </w:r>
    </w:p>
    <w:p w:rsidR="004B01B2" w:rsidRDefault="004B01B2" w:rsidP="004B01B2">
      <w:pPr>
        <w:pStyle w:val="BodyText"/>
      </w:pPr>
      <w:r>
        <w:t>Similarly Paragraph 16 of the Code of Conduct states that Members undertake that they should:</w:t>
      </w:r>
    </w:p>
    <w:p w:rsidR="004B01B2" w:rsidRPr="004B01B2" w:rsidRDefault="004B01B2" w:rsidP="004B01B2">
      <w:pPr>
        <w:pStyle w:val="NormalV2"/>
        <w:numPr>
          <w:ilvl w:val="0"/>
          <w:numId w:val="0"/>
        </w:numPr>
        <w:ind w:left="1134"/>
        <w:rPr>
          <w:sz w:val="22"/>
          <w:szCs w:val="22"/>
        </w:rPr>
      </w:pPr>
      <w:r w:rsidRPr="004B01B2">
        <w:rPr>
          <w:sz w:val="22"/>
          <w:szCs w:val="22"/>
        </w:rPr>
        <w:t>Not use information received by them as a Member that is not in the public domain in breach of any obligation of confidence applicable to their receipt of that information unless required by law, or improperly for the private benefit of themselves or another person.</w:t>
      </w:r>
    </w:p>
    <w:p w:rsidR="004B01B2" w:rsidRDefault="004B01B2" w:rsidP="00470064">
      <w:pPr>
        <w:pStyle w:val="BodyText"/>
        <w:numPr>
          <w:ilvl w:val="0"/>
          <w:numId w:val="0"/>
        </w:numPr>
        <w:ind w:left="567"/>
      </w:pPr>
    </w:p>
    <w:p w:rsidR="00102356" w:rsidRDefault="00102356" w:rsidP="00102356">
      <w:pPr>
        <w:pStyle w:val="Heading2"/>
      </w:pPr>
      <w:bookmarkStart w:id="52" w:name="_Toc57804959"/>
      <w:r>
        <w:t>The Committee’s recommendation</w:t>
      </w:r>
      <w:bookmarkEnd w:id="52"/>
    </w:p>
    <w:p w:rsidR="00102356" w:rsidRPr="00102356" w:rsidRDefault="00102356" w:rsidP="00102356">
      <w:pPr>
        <w:pStyle w:val="BodyText"/>
      </w:pPr>
      <w:r>
        <w:t xml:space="preserve">The Committee, in accordance with continuing resolution 5AA, considered the Commissioner’s report at its meeting on </w:t>
      </w:r>
      <w:r w:rsidR="00963E0A">
        <w:t>30 November 2020</w:t>
      </w:r>
      <w:r>
        <w:t xml:space="preserve"> and concurs with his conclusion.</w:t>
      </w:r>
    </w:p>
    <w:tbl>
      <w:tblPr>
        <w:tblStyle w:val="TableGrid"/>
        <w:tblW w:w="0" w:type="auto"/>
        <w:tblInd w:w="-142" w:type="dxa"/>
        <w:tblLook w:val="04A0" w:firstRow="1" w:lastRow="0" w:firstColumn="1" w:lastColumn="0" w:noHBand="0" w:noVBand="1"/>
      </w:tblPr>
      <w:tblGrid>
        <w:gridCol w:w="9061"/>
      </w:tblGrid>
      <w:tr w:rsidR="00102356" w:rsidTr="00C13661">
        <w:tc>
          <w:tcPr>
            <w:tcW w:w="9061" w:type="dxa"/>
            <w:tcBorders>
              <w:top w:val="nil"/>
              <w:left w:val="nil"/>
              <w:bottom w:val="nil"/>
              <w:right w:val="nil"/>
            </w:tcBorders>
          </w:tcPr>
          <w:p w:rsidR="00102356" w:rsidRDefault="00102356" w:rsidP="00C13661">
            <w:pPr>
              <w:pStyle w:val="RecommendationHeading"/>
            </w:pPr>
            <w:bookmarkStart w:id="53" w:name="_Toc57804960"/>
            <w:r>
              <w:t xml:space="preserve">Recommendation </w:t>
            </w:r>
            <w:r>
              <w:rPr>
                <w:noProof/>
              </w:rPr>
              <w:fldChar w:fldCharType="begin"/>
            </w:r>
            <w:r>
              <w:rPr>
                <w:noProof/>
              </w:rPr>
              <w:instrText xml:space="preserve"> seq NumList </w:instrText>
            </w:r>
            <w:r>
              <w:rPr>
                <w:noProof/>
              </w:rPr>
              <w:fldChar w:fldCharType="separate"/>
            </w:r>
            <w:r w:rsidR="00963E0A">
              <w:rPr>
                <w:noProof/>
              </w:rPr>
              <w:t>1</w:t>
            </w:r>
            <w:bookmarkEnd w:id="53"/>
            <w:r>
              <w:rPr>
                <w:noProof/>
              </w:rPr>
              <w:fldChar w:fldCharType="end"/>
            </w:r>
          </w:p>
          <w:p w:rsidR="00963E0A" w:rsidRDefault="00963E0A" w:rsidP="00102356">
            <w:pPr>
              <w:pStyle w:val="RecommendationText"/>
              <w:ind w:hanging="533"/>
            </w:pPr>
            <w:bookmarkStart w:id="54" w:name="_Toc57804961"/>
            <w:r>
              <w:t xml:space="preserve">The Committee noted the Commissioner’s </w:t>
            </w:r>
            <w:r w:rsidR="00470064">
              <w:t>comments</w:t>
            </w:r>
            <w:r w:rsidR="005F64D1">
              <w:t>,</w:t>
            </w:r>
            <w:r>
              <w:t xml:space="preserve"> and expects that all Members of the Legislative Assembly familiarise themselves with the principles, obligations and aspirations of the Code of Conduct for all Members.</w:t>
            </w:r>
            <w:bookmarkEnd w:id="54"/>
          </w:p>
          <w:p w:rsidR="00102356" w:rsidRPr="00BC6DE3" w:rsidRDefault="00102356" w:rsidP="00470064">
            <w:pPr>
              <w:pStyle w:val="RecommendationText"/>
              <w:numPr>
                <w:ilvl w:val="0"/>
                <w:numId w:val="0"/>
              </w:numPr>
              <w:ind w:left="34"/>
            </w:pPr>
          </w:p>
        </w:tc>
      </w:tr>
    </w:tbl>
    <w:p w:rsidR="00B80F7D" w:rsidRDefault="00B80F7D" w:rsidP="005F3356">
      <w:pPr>
        <w:pStyle w:val="Caption"/>
      </w:pPr>
      <w:bookmarkStart w:id="55" w:name="_Toc502671593"/>
      <w:bookmarkStart w:id="56" w:name="_Toc502671771"/>
      <w:bookmarkStart w:id="57" w:name="_Toc502671877"/>
      <w:bookmarkStart w:id="58" w:name="_Toc502672809"/>
    </w:p>
    <w:p w:rsidR="00151F03" w:rsidRDefault="000232DC" w:rsidP="00E10D31">
      <w:pPr>
        <w:pStyle w:val="Signature"/>
      </w:pPr>
      <w:bookmarkStart w:id="59" w:name="_Toc514657293"/>
      <w:bookmarkStart w:id="60" w:name="_Toc514657344"/>
      <w:bookmarkEnd w:id="55"/>
      <w:bookmarkEnd w:id="56"/>
      <w:bookmarkEnd w:id="57"/>
      <w:bookmarkEnd w:id="58"/>
      <w:bookmarkEnd w:id="59"/>
      <w:bookmarkEnd w:id="60"/>
      <w:r>
        <w:t>Joy Burch MLA</w:t>
      </w:r>
    </w:p>
    <w:p w:rsidR="00151F03" w:rsidRDefault="00E04A46" w:rsidP="00E10D31">
      <w:r>
        <w:t>Chair</w:t>
      </w:r>
    </w:p>
    <w:p w:rsidR="00151F03" w:rsidRDefault="009B139B" w:rsidP="00E10D31">
      <w:r>
        <w:t xml:space="preserve">  </w:t>
      </w:r>
      <w:r w:rsidR="002F6B09">
        <w:t xml:space="preserve">  </w:t>
      </w:r>
      <w:r>
        <w:t xml:space="preserve"> December 2020</w:t>
      </w:r>
    </w:p>
    <w:p w:rsidR="0048777C" w:rsidRPr="00E57CD5" w:rsidRDefault="0048777C" w:rsidP="002F6B09">
      <w:pPr>
        <w:pStyle w:val="Heading2"/>
        <w:numPr>
          <w:ilvl w:val="0"/>
          <w:numId w:val="0"/>
        </w:numPr>
        <w:ind w:left="567" w:hanging="567"/>
      </w:pPr>
    </w:p>
    <w:sectPr w:rsidR="0048777C" w:rsidRPr="00E57CD5" w:rsidSect="004D2594">
      <w:footerReference w:type="even" r:id="rId19"/>
      <w:footerReference w:type="default" r:id="rId20"/>
      <w:type w:val="oddPage"/>
      <w:pgSz w:w="11907" w:h="16840" w:code="9"/>
      <w:pgMar w:top="1588" w:right="1418" w:bottom="1418" w:left="1418" w:header="720"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0470" w:rsidRDefault="00E10470">
      <w:r>
        <w:separator/>
      </w:r>
    </w:p>
    <w:p w:rsidR="00E10470" w:rsidRDefault="00E10470"/>
    <w:p w:rsidR="00E10470" w:rsidRDefault="00E10470"/>
    <w:p w:rsidR="00E10470" w:rsidRDefault="00E10470"/>
    <w:p w:rsidR="00E10470" w:rsidRDefault="00E10470"/>
  </w:endnote>
  <w:endnote w:type="continuationSeparator" w:id="0">
    <w:p w:rsidR="00E10470" w:rsidRDefault="00E10470">
      <w:r>
        <w:continuationSeparator/>
      </w:r>
    </w:p>
    <w:p w:rsidR="00E10470" w:rsidRDefault="00E10470"/>
    <w:p w:rsidR="00E10470" w:rsidRDefault="00E10470"/>
    <w:p w:rsidR="00E10470" w:rsidRDefault="00E10470"/>
    <w:p w:rsidR="00E10470" w:rsidRDefault="00E104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C2D0F9E2-B65D-4D1A-AD56-3B2E45503F1D}"/>
    <w:embedBold r:id="rId2" w:fontKey="{7B89CB78-7521-41C2-9F43-F20B7D548E3F}"/>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embedRegular r:id="rId3" w:fontKey="{5E2EAE33-D749-4A68-90A4-72E68C1027AB}"/>
    <w:embedBold r:id="rId4" w:fontKey="{1D0E913F-826C-4B4F-8DDD-EA00F9169CFF}"/>
    <w:embedItalic r:id="rId5" w:fontKey="{2D3E6A9F-E40A-4706-AC77-D2B9D78CCFBE}"/>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CE8" w:rsidRDefault="00472CE8" w:rsidP="005E670D">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CE8" w:rsidRDefault="00472CE8">
    <w:pPr>
      <w:pStyle w:val="Footer"/>
    </w:pPr>
    <w:r>
      <w:fldChar w:fldCharType="begin"/>
    </w:r>
    <w:r>
      <w:instrText xml:space="preserve"> PAGE   \* MERGEFORMAT </w:instrText>
    </w:r>
    <w:r>
      <w:fldChar w:fldCharType="separate"/>
    </w:r>
    <w:r w:rsidR="00FB20D4">
      <w:rPr>
        <w:noProof/>
      </w:rPr>
      <w:t>x</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CE8" w:rsidRDefault="00472CE8">
    <w:pPr>
      <w:pStyle w:val="Footer"/>
      <w:jc w:val="right"/>
    </w:pPr>
    <w:r>
      <w:fldChar w:fldCharType="begin"/>
    </w:r>
    <w:r>
      <w:instrText xml:space="preserve"> PAGE   \* MERGEFORMAT </w:instrText>
    </w:r>
    <w:r>
      <w:fldChar w:fldCharType="separate"/>
    </w:r>
    <w:r w:rsidR="00C95BE4">
      <w:rPr>
        <w:noProof/>
      </w:rPr>
      <w:t>i</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CE8" w:rsidRPr="004D2594" w:rsidRDefault="00472CE8" w:rsidP="004D259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CE8" w:rsidRDefault="00472CE8">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0470" w:rsidRDefault="00E10470">
      <w:r>
        <w:separator/>
      </w:r>
    </w:p>
  </w:footnote>
  <w:footnote w:type="continuationSeparator" w:id="0">
    <w:p w:rsidR="00E10470" w:rsidRDefault="00E10470">
      <w:r>
        <w:continuationSeparator/>
      </w:r>
    </w:p>
    <w:p w:rsidR="00E10470" w:rsidRDefault="00E10470"/>
    <w:p w:rsidR="00E10470" w:rsidRDefault="00E10470"/>
    <w:p w:rsidR="00E10470" w:rsidRDefault="00E10470"/>
    <w:p w:rsidR="00E10470" w:rsidRDefault="00E1047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CE8" w:rsidRPr="002046E5" w:rsidRDefault="00472CE8" w:rsidP="001C2D1C">
    <w:pPr>
      <w:pStyle w:val="Header"/>
      <w:pBdr>
        <w:bottom w:val="single" w:sz="4" w:space="1" w:color="A6A6A6"/>
      </w:pBdr>
      <w:rPr>
        <w:caps w:val="0"/>
        <w:smallCaps/>
      </w:rPr>
    </w:pPr>
    <w:r w:rsidRPr="002046E5">
      <w:rPr>
        <w:caps w:val="0"/>
        <w:smallCaps/>
      </w:rPr>
      <w:fldChar w:fldCharType="begin"/>
    </w:r>
    <w:r w:rsidRPr="002046E5">
      <w:rPr>
        <w:caps w:val="0"/>
        <w:smallCaps/>
      </w:rPr>
      <w:instrText xml:space="preserve"> STYLEREF  "Committee Name"  \* MERGEFORMAT </w:instrText>
    </w:r>
    <w:r w:rsidRPr="002046E5">
      <w:rPr>
        <w:caps w:val="0"/>
        <w:smallCaps/>
      </w:rPr>
      <w:fldChar w:fldCharType="separate"/>
    </w:r>
    <w:r w:rsidR="00FB20D4">
      <w:rPr>
        <w:caps w:val="0"/>
        <w:smallCaps/>
        <w:noProof/>
      </w:rPr>
      <w:t>Standing Committee on Administration and Procedure</w:t>
    </w:r>
    <w:r w:rsidRPr="002046E5">
      <w:rPr>
        <w:caps w:val="0"/>
        <w:smallCaps/>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CE8" w:rsidRPr="002046E5" w:rsidRDefault="00472CE8" w:rsidP="001C2D1C">
    <w:pPr>
      <w:pStyle w:val="Header"/>
      <w:pBdr>
        <w:bottom w:val="single" w:sz="4" w:space="1" w:color="A6A6A6"/>
      </w:pBdr>
      <w:jc w:val="right"/>
      <w:rPr>
        <w:caps w:val="0"/>
        <w:smallCaps/>
      </w:rPr>
    </w:pPr>
    <w:r w:rsidRPr="002046E5">
      <w:rPr>
        <w:caps w:val="0"/>
        <w:smallCaps/>
      </w:rPr>
      <w:fldChar w:fldCharType="begin"/>
    </w:r>
    <w:r w:rsidRPr="002046E5">
      <w:rPr>
        <w:caps w:val="0"/>
        <w:smallCaps/>
      </w:rPr>
      <w:instrText xml:space="preserve"> STYLEREF  "Heading 1"  \* MERGEFORMAT </w:instrText>
    </w:r>
    <w:r w:rsidRPr="002046E5">
      <w:rPr>
        <w:caps w:val="0"/>
        <w:smallCaps/>
      </w:rPr>
      <w:fldChar w:fldCharType="separate"/>
    </w:r>
    <w:r w:rsidR="00C95BE4">
      <w:rPr>
        <w:caps w:val="0"/>
        <w:smallCaps/>
        <w:noProof/>
      </w:rPr>
      <w:t>Report on a referral to the Commissioner for Standards</w:t>
    </w:r>
    <w:r w:rsidRPr="002046E5">
      <w:rPr>
        <w:caps w:val="0"/>
        <w:smallCap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F846232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15F0EC40"/>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CE1A305A"/>
    <w:lvl w:ilvl="0">
      <w:start w:val="1"/>
      <w:numFmt w:val="bullet"/>
      <w:pStyle w:val="ListBullet"/>
      <w:lvlText w:val=""/>
      <w:lvlJc w:val="left"/>
      <w:pPr>
        <w:tabs>
          <w:tab w:val="num" w:pos="964"/>
        </w:tabs>
        <w:ind w:left="964" w:hanging="397"/>
      </w:pPr>
      <w:rPr>
        <w:rFonts w:ascii="Wingdings" w:hAnsi="Wingdings" w:hint="default"/>
        <w:sz w:val="24"/>
        <w:szCs w:val="24"/>
      </w:rPr>
    </w:lvl>
  </w:abstractNum>
  <w:abstractNum w:abstractNumId="3" w15:restartNumberingAfterBreak="0">
    <w:nsid w:val="0A6F7859"/>
    <w:multiLevelType w:val="multilevel"/>
    <w:tmpl w:val="0C09001D"/>
    <w:styleLink w:val="CommitteeNumberedPar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7B11FB6"/>
    <w:multiLevelType w:val="multilevel"/>
    <w:tmpl w:val="10AC1822"/>
    <w:styleLink w:val="test1"/>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Recommendation %7"/>
      <w:lvlJc w:val="left"/>
      <w:pPr>
        <w:ind w:left="142" w:firstLine="0"/>
      </w:pPr>
      <w:rPr>
        <w:rFonts w:ascii="Arial Narrow" w:hAnsi="Arial Narrow" w:hint="default"/>
        <w:b/>
        <w:i w:val="0"/>
        <w:sz w:val="28"/>
      </w:rPr>
    </w:lvl>
    <w:lvl w:ilvl="7">
      <w:start w:val="1"/>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18232CBF"/>
    <w:multiLevelType w:val="multilevel"/>
    <w:tmpl w:val="A4BC617A"/>
    <w:styleLink w:val="AlphaL2"/>
    <w:lvl w:ilvl="0">
      <w:start w:val="1"/>
      <w:numFmt w:val="lowerLetter"/>
      <w:pStyle w:val="NormalalphaL2"/>
      <w:lvlText w:val="(%1)"/>
      <w:lvlJc w:val="left"/>
      <w:pPr>
        <w:ind w:left="709" w:hanging="709"/>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7" w15:restartNumberingAfterBreak="0">
    <w:nsid w:val="37B14041"/>
    <w:multiLevelType w:val="hybridMultilevel"/>
    <w:tmpl w:val="394EC116"/>
    <w:lvl w:ilvl="0" w:tplc="0DDC1AC8">
      <w:start w:val="1"/>
      <w:numFmt w:val="bullet"/>
      <w:pStyle w:val="ListNoBullet"/>
      <w:suff w:val="nothing"/>
      <w:lvlText w:val=""/>
      <w:lvlJc w:val="left"/>
      <w:pPr>
        <w:ind w:left="0" w:firstLine="0"/>
      </w:pPr>
      <w:rPr>
        <w:rFonts w:ascii="Symbol" w:hAnsi="Symbol" w:hint="default"/>
        <w:spacing w:val="-1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0F11D6F"/>
    <w:multiLevelType w:val="multilevel"/>
    <w:tmpl w:val="6ACC9292"/>
    <w:lvl w:ilvl="0">
      <w:start w:val="1"/>
      <w:numFmt w:val="decimal"/>
      <w:pStyle w:val="Heading2"/>
      <w:lvlText w:val="%1"/>
      <w:lvlJc w:val="left"/>
      <w:pPr>
        <w:tabs>
          <w:tab w:val="num" w:pos="680"/>
        </w:tabs>
        <w:ind w:left="567" w:hanging="567"/>
      </w:pPr>
      <w:rPr>
        <w:rFonts w:ascii="Arial Narrow" w:hAnsi="Arial Narrow" w:hint="default"/>
        <w:b/>
        <w:i w:val="0"/>
        <w:sz w:val="44"/>
      </w:rPr>
    </w:lvl>
    <w:lvl w:ilvl="1">
      <w:start w:val="1"/>
      <w:numFmt w:val="decimal"/>
      <w:pStyle w:val="BodyText"/>
      <w:lvlText w:val="%1.%2"/>
      <w:lvlJc w:val="left"/>
      <w:pPr>
        <w:ind w:left="567" w:hanging="567"/>
      </w:pPr>
      <w:rPr>
        <w:rFonts w:ascii="Calibri" w:hAnsi="Calibri" w:hint="default"/>
        <w:sz w:val="22"/>
      </w:rPr>
    </w:lvl>
    <w:lvl w:ilvl="2">
      <w:start w:val="1"/>
      <w:numFmt w:val="bullet"/>
      <w:lvlRestart w:val="0"/>
      <w:lvlText w:val=""/>
      <w:lvlJc w:val="left"/>
      <w:pPr>
        <w:ind w:left="964" w:hanging="397"/>
      </w:pPr>
      <w:rPr>
        <w:rFonts w:ascii="Wingdings" w:hAnsi="Wingdings" w:hint="default"/>
        <w:sz w:val="24"/>
      </w:rPr>
    </w:lvl>
    <w:lvl w:ilvl="3">
      <w:start w:val="1"/>
      <w:numFmt w:val="bullet"/>
      <w:lvlRestart w:val="0"/>
      <w:pStyle w:val="ListBullet2"/>
      <w:lvlText w:val=""/>
      <w:lvlJc w:val="left"/>
      <w:pPr>
        <w:ind w:left="1276" w:hanging="425"/>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61012B07"/>
    <w:multiLevelType w:val="hybridMultilevel"/>
    <w:tmpl w:val="8D66104A"/>
    <w:lvl w:ilvl="0" w:tplc="69A68322">
      <w:start w:val="1"/>
      <w:numFmt w:val="decimal"/>
      <w:pStyle w:val="NormalV2"/>
      <w:lvlText w:val="(%1)"/>
      <w:lvlJc w:val="left"/>
      <w:pPr>
        <w:ind w:left="360" w:hanging="360"/>
      </w:pPr>
      <w:rPr>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0" w15:restartNumberingAfterBreak="0">
    <w:nsid w:val="63F61D63"/>
    <w:multiLevelType w:val="multilevel"/>
    <w:tmpl w:val="ED321D94"/>
    <w:lvl w:ilvl="0">
      <w:start w:val="1"/>
      <w:numFmt w:val="lowerRoman"/>
      <w:pStyle w:val="NormalromanL3"/>
      <w:lvlText w:val="(%1)"/>
      <w:lvlJc w:val="left"/>
      <w:pPr>
        <w:ind w:left="1449" w:hanging="360"/>
      </w:pPr>
      <w:rPr>
        <w:b w:val="0"/>
        <w:bCs w:val="0"/>
        <w:i w:val="0"/>
        <w:iCs w:val="0"/>
        <w:caps w:val="0"/>
        <w:smallCaps w:val="0"/>
        <w:strike w:val="0"/>
        <w:dstrike w:val="0"/>
        <w:outline w:val="0"/>
        <w:shadow w:val="0"/>
        <w:emboss w:val="0"/>
        <w:imprint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2169" w:hanging="360"/>
      </w:pPr>
    </w:lvl>
    <w:lvl w:ilvl="2">
      <w:start w:val="1"/>
      <w:numFmt w:val="lowerRoman"/>
      <w:lvlText w:val="%3."/>
      <w:lvlJc w:val="right"/>
      <w:pPr>
        <w:ind w:left="2889" w:hanging="180"/>
      </w:pPr>
    </w:lvl>
    <w:lvl w:ilvl="3">
      <w:start w:val="1"/>
      <w:numFmt w:val="decimal"/>
      <w:lvlText w:val="%4."/>
      <w:lvlJc w:val="left"/>
      <w:pPr>
        <w:ind w:left="3609" w:hanging="360"/>
      </w:pPr>
    </w:lvl>
    <w:lvl w:ilvl="4">
      <w:start w:val="1"/>
      <w:numFmt w:val="lowerLetter"/>
      <w:lvlText w:val="%5."/>
      <w:lvlJc w:val="left"/>
      <w:pPr>
        <w:ind w:left="4329" w:hanging="360"/>
      </w:pPr>
    </w:lvl>
    <w:lvl w:ilvl="5">
      <w:start w:val="1"/>
      <w:numFmt w:val="lowerRoman"/>
      <w:lvlText w:val="%6."/>
      <w:lvlJc w:val="right"/>
      <w:pPr>
        <w:ind w:left="5049" w:hanging="180"/>
      </w:pPr>
    </w:lvl>
    <w:lvl w:ilvl="6">
      <w:start w:val="1"/>
      <w:numFmt w:val="decimal"/>
      <w:lvlText w:val="%7."/>
      <w:lvlJc w:val="left"/>
      <w:pPr>
        <w:ind w:left="5769" w:hanging="360"/>
      </w:pPr>
    </w:lvl>
    <w:lvl w:ilvl="7">
      <w:start w:val="1"/>
      <w:numFmt w:val="lowerLetter"/>
      <w:lvlText w:val="%8."/>
      <w:lvlJc w:val="left"/>
      <w:pPr>
        <w:ind w:left="6489" w:hanging="360"/>
      </w:pPr>
    </w:lvl>
    <w:lvl w:ilvl="8">
      <w:start w:val="1"/>
      <w:numFmt w:val="lowerRoman"/>
      <w:lvlText w:val="%9."/>
      <w:lvlJc w:val="right"/>
      <w:pPr>
        <w:ind w:left="7209" w:hanging="180"/>
      </w:pPr>
    </w:lvl>
  </w:abstractNum>
  <w:abstractNum w:abstractNumId="11"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7A1E1F76"/>
    <w:multiLevelType w:val="multilevel"/>
    <w:tmpl w:val="A4BC617A"/>
    <w:numStyleLink w:val="AlphaL2"/>
  </w:abstractNum>
  <w:num w:numId="1">
    <w:abstractNumId w:val="11"/>
  </w:num>
  <w:num w:numId="2">
    <w:abstractNumId w:val="2"/>
  </w:num>
  <w:num w:numId="3">
    <w:abstractNumId w:val="4"/>
  </w:num>
  <w:num w:numId="4">
    <w:abstractNumId w:val="0"/>
  </w:num>
  <w:num w:numId="5">
    <w:abstractNumId w:val="1"/>
  </w:num>
  <w:num w:numId="6">
    <w:abstractNumId w:val="7"/>
  </w:num>
  <w:num w:numId="7">
    <w:abstractNumId w:val="3"/>
  </w:num>
  <w:num w:numId="8">
    <w:abstractNumId w:val="8"/>
  </w:num>
  <w:num w:numId="9">
    <w:abstractNumId w:val="5"/>
  </w:num>
  <w:num w:numId="10">
    <w:abstractNumId w:val="12"/>
    <w:lvlOverride w:ilvl="0">
      <w:lvl w:ilvl="0">
        <w:start w:val="1"/>
        <w:numFmt w:val="lowerLetter"/>
        <w:pStyle w:val="NormalalphaL2"/>
        <w:lvlText w:val="(%1)"/>
        <w:lvlJc w:val="left"/>
        <w:pPr>
          <w:ind w:left="709" w:hanging="709"/>
        </w:pPr>
        <w:rPr>
          <w:rFonts w:hint="default"/>
          <w:b w:val="0"/>
          <w:i w:val="0"/>
          <w:sz w:val="24"/>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11">
    <w:abstractNumId w:val="9"/>
  </w:num>
  <w:num w:numId="12">
    <w:abstractNumId w:val="12"/>
    <w:lvlOverride w:ilvl="0">
      <w:lvl w:ilvl="0">
        <w:start w:val="1"/>
        <w:numFmt w:val="lowerLetter"/>
        <w:pStyle w:val="NormalalphaL2"/>
        <w:lvlText w:val="(%1)"/>
        <w:lvlJc w:val="left"/>
        <w:pPr>
          <w:ind w:left="709" w:hanging="709"/>
        </w:pPr>
        <w:rPr>
          <w:rFonts w:hint="default"/>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13">
    <w:abstractNumId w:val="12"/>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14">
    <w:abstractNumId w:val="12"/>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15">
    <w:abstractNumId w:val="12"/>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16">
    <w:abstractNumId w:val="10"/>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num>
  <w:num w:numId="20">
    <w:abstractNumId w:val="9"/>
    <w:lvlOverride w:ilvl="0">
      <w:startOverride w:val="1"/>
    </w:lvlOverride>
  </w:num>
  <w:num w:numId="21">
    <w:abstractNumId w:val="12"/>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22">
    <w:abstractNumId w:val="12"/>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23">
    <w:abstractNumId w:val="12"/>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24">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TrueTypeFonts/>
  <w:saveSubsetFonts/>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inkAnnotations="0"/>
  <w:defaultTabStop w:val="720"/>
  <w:evenAndOddHeaders/>
  <w:drawingGridHorizontalSpacing w:val="11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43E"/>
    <w:rsid w:val="00002730"/>
    <w:rsid w:val="0000580C"/>
    <w:rsid w:val="000100C7"/>
    <w:rsid w:val="000110B2"/>
    <w:rsid w:val="000135E9"/>
    <w:rsid w:val="000161FB"/>
    <w:rsid w:val="00017D52"/>
    <w:rsid w:val="00020BB5"/>
    <w:rsid w:val="00022DFF"/>
    <w:rsid w:val="000232DC"/>
    <w:rsid w:val="00024729"/>
    <w:rsid w:val="00024877"/>
    <w:rsid w:val="000253AB"/>
    <w:rsid w:val="00026B43"/>
    <w:rsid w:val="0002797A"/>
    <w:rsid w:val="00033BFE"/>
    <w:rsid w:val="000358C7"/>
    <w:rsid w:val="00036BBF"/>
    <w:rsid w:val="00037305"/>
    <w:rsid w:val="00042ACA"/>
    <w:rsid w:val="00050927"/>
    <w:rsid w:val="000557F4"/>
    <w:rsid w:val="0005687D"/>
    <w:rsid w:val="00062E9F"/>
    <w:rsid w:val="0007080E"/>
    <w:rsid w:val="00073A7D"/>
    <w:rsid w:val="000801E9"/>
    <w:rsid w:val="0008221E"/>
    <w:rsid w:val="00084BF4"/>
    <w:rsid w:val="000869A1"/>
    <w:rsid w:val="0008705A"/>
    <w:rsid w:val="00092EA3"/>
    <w:rsid w:val="00096E3A"/>
    <w:rsid w:val="000A0363"/>
    <w:rsid w:val="000A59B6"/>
    <w:rsid w:val="000B2B62"/>
    <w:rsid w:val="000B4094"/>
    <w:rsid w:val="000C4038"/>
    <w:rsid w:val="000C4EFA"/>
    <w:rsid w:val="000D2895"/>
    <w:rsid w:val="000D3E58"/>
    <w:rsid w:val="000D583A"/>
    <w:rsid w:val="000E242F"/>
    <w:rsid w:val="000E2EF4"/>
    <w:rsid w:val="000E4741"/>
    <w:rsid w:val="000E7567"/>
    <w:rsid w:val="000F617F"/>
    <w:rsid w:val="00102356"/>
    <w:rsid w:val="001108DC"/>
    <w:rsid w:val="00110FA4"/>
    <w:rsid w:val="00111850"/>
    <w:rsid w:val="00113E77"/>
    <w:rsid w:val="00116A67"/>
    <w:rsid w:val="0011795D"/>
    <w:rsid w:val="0012342E"/>
    <w:rsid w:val="00123676"/>
    <w:rsid w:val="00123C42"/>
    <w:rsid w:val="00124F8D"/>
    <w:rsid w:val="00125E8B"/>
    <w:rsid w:val="0013212B"/>
    <w:rsid w:val="00133F1B"/>
    <w:rsid w:val="0014298A"/>
    <w:rsid w:val="001511D4"/>
    <w:rsid w:val="00151F03"/>
    <w:rsid w:val="00156E0B"/>
    <w:rsid w:val="0015794F"/>
    <w:rsid w:val="001609A2"/>
    <w:rsid w:val="0016393C"/>
    <w:rsid w:val="001647BE"/>
    <w:rsid w:val="00167854"/>
    <w:rsid w:val="00170C6B"/>
    <w:rsid w:val="001716E4"/>
    <w:rsid w:val="00171CA7"/>
    <w:rsid w:val="00172E87"/>
    <w:rsid w:val="001752DC"/>
    <w:rsid w:val="001824F3"/>
    <w:rsid w:val="00182AC2"/>
    <w:rsid w:val="00182DF1"/>
    <w:rsid w:val="00183FBF"/>
    <w:rsid w:val="00191255"/>
    <w:rsid w:val="0019591D"/>
    <w:rsid w:val="001A0DBE"/>
    <w:rsid w:val="001A5DB1"/>
    <w:rsid w:val="001A7941"/>
    <w:rsid w:val="001B21D7"/>
    <w:rsid w:val="001B2548"/>
    <w:rsid w:val="001B2B71"/>
    <w:rsid w:val="001B4B71"/>
    <w:rsid w:val="001B5F6D"/>
    <w:rsid w:val="001C2D1C"/>
    <w:rsid w:val="001C3FDA"/>
    <w:rsid w:val="001C49DC"/>
    <w:rsid w:val="001C690A"/>
    <w:rsid w:val="001C746F"/>
    <w:rsid w:val="001C75D2"/>
    <w:rsid w:val="001D009F"/>
    <w:rsid w:val="001D17CF"/>
    <w:rsid w:val="001E2D30"/>
    <w:rsid w:val="001E3A56"/>
    <w:rsid w:val="001E7219"/>
    <w:rsid w:val="001F3FA1"/>
    <w:rsid w:val="001F44E7"/>
    <w:rsid w:val="001F4D20"/>
    <w:rsid w:val="001F58CC"/>
    <w:rsid w:val="002019EC"/>
    <w:rsid w:val="00203982"/>
    <w:rsid w:val="0020415F"/>
    <w:rsid w:val="002046E5"/>
    <w:rsid w:val="00206460"/>
    <w:rsid w:val="0020656E"/>
    <w:rsid w:val="0020680D"/>
    <w:rsid w:val="0020794F"/>
    <w:rsid w:val="00211075"/>
    <w:rsid w:val="00211DBE"/>
    <w:rsid w:val="00217DDC"/>
    <w:rsid w:val="002334BD"/>
    <w:rsid w:val="0023711A"/>
    <w:rsid w:val="00243BBE"/>
    <w:rsid w:val="002507A1"/>
    <w:rsid w:val="00260F29"/>
    <w:rsid w:val="002634A3"/>
    <w:rsid w:val="00264D80"/>
    <w:rsid w:val="00265F91"/>
    <w:rsid w:val="00267A9B"/>
    <w:rsid w:val="002868FF"/>
    <w:rsid w:val="00291935"/>
    <w:rsid w:val="002961E8"/>
    <w:rsid w:val="002A5610"/>
    <w:rsid w:val="002A64FA"/>
    <w:rsid w:val="002B1F09"/>
    <w:rsid w:val="002B5C68"/>
    <w:rsid w:val="002B5D24"/>
    <w:rsid w:val="002C4E6E"/>
    <w:rsid w:val="002C5082"/>
    <w:rsid w:val="002D0BC9"/>
    <w:rsid w:val="002D1F26"/>
    <w:rsid w:val="002D4A62"/>
    <w:rsid w:val="002D5959"/>
    <w:rsid w:val="002D5FCE"/>
    <w:rsid w:val="002D7DC3"/>
    <w:rsid w:val="002E1A91"/>
    <w:rsid w:val="002E676A"/>
    <w:rsid w:val="002F2404"/>
    <w:rsid w:val="002F52BB"/>
    <w:rsid w:val="002F6B09"/>
    <w:rsid w:val="00300A7C"/>
    <w:rsid w:val="00301919"/>
    <w:rsid w:val="0030629F"/>
    <w:rsid w:val="00312658"/>
    <w:rsid w:val="003161A0"/>
    <w:rsid w:val="00320141"/>
    <w:rsid w:val="00327492"/>
    <w:rsid w:val="00327F83"/>
    <w:rsid w:val="00331C8D"/>
    <w:rsid w:val="00333FFD"/>
    <w:rsid w:val="0033446E"/>
    <w:rsid w:val="003374BA"/>
    <w:rsid w:val="0034044B"/>
    <w:rsid w:val="003460F0"/>
    <w:rsid w:val="00347AF5"/>
    <w:rsid w:val="003536AD"/>
    <w:rsid w:val="003557A9"/>
    <w:rsid w:val="00355CF2"/>
    <w:rsid w:val="003606E5"/>
    <w:rsid w:val="00366566"/>
    <w:rsid w:val="00370C68"/>
    <w:rsid w:val="00380BCF"/>
    <w:rsid w:val="0038248A"/>
    <w:rsid w:val="00383DFC"/>
    <w:rsid w:val="003860BC"/>
    <w:rsid w:val="0038667F"/>
    <w:rsid w:val="00386782"/>
    <w:rsid w:val="0038734F"/>
    <w:rsid w:val="00392FBF"/>
    <w:rsid w:val="003957E9"/>
    <w:rsid w:val="003A4417"/>
    <w:rsid w:val="003B13F7"/>
    <w:rsid w:val="003B220B"/>
    <w:rsid w:val="003B249B"/>
    <w:rsid w:val="003B5A9F"/>
    <w:rsid w:val="003B7E6A"/>
    <w:rsid w:val="003C171D"/>
    <w:rsid w:val="003C4E99"/>
    <w:rsid w:val="003E0CF7"/>
    <w:rsid w:val="003E346B"/>
    <w:rsid w:val="003E60E7"/>
    <w:rsid w:val="003E694F"/>
    <w:rsid w:val="003E7EED"/>
    <w:rsid w:val="003F1B9A"/>
    <w:rsid w:val="003F3F57"/>
    <w:rsid w:val="003F679A"/>
    <w:rsid w:val="003F7136"/>
    <w:rsid w:val="003F72B7"/>
    <w:rsid w:val="004001FB"/>
    <w:rsid w:val="004115ED"/>
    <w:rsid w:val="00415731"/>
    <w:rsid w:val="00415CDF"/>
    <w:rsid w:val="00415EF1"/>
    <w:rsid w:val="00416520"/>
    <w:rsid w:val="00424B6E"/>
    <w:rsid w:val="00425367"/>
    <w:rsid w:val="004260D7"/>
    <w:rsid w:val="00435291"/>
    <w:rsid w:val="00436631"/>
    <w:rsid w:val="0043728E"/>
    <w:rsid w:val="0044014B"/>
    <w:rsid w:val="00440232"/>
    <w:rsid w:val="0044222A"/>
    <w:rsid w:val="00450878"/>
    <w:rsid w:val="00452EB2"/>
    <w:rsid w:val="00455C80"/>
    <w:rsid w:val="00461387"/>
    <w:rsid w:val="00462F49"/>
    <w:rsid w:val="0046502A"/>
    <w:rsid w:val="004669D4"/>
    <w:rsid w:val="0046748B"/>
    <w:rsid w:val="00467835"/>
    <w:rsid w:val="00470064"/>
    <w:rsid w:val="00470CE9"/>
    <w:rsid w:val="00472519"/>
    <w:rsid w:val="00472CE8"/>
    <w:rsid w:val="0047345C"/>
    <w:rsid w:val="00474F70"/>
    <w:rsid w:val="00475450"/>
    <w:rsid w:val="00477251"/>
    <w:rsid w:val="0048777C"/>
    <w:rsid w:val="00496E6D"/>
    <w:rsid w:val="004A01A5"/>
    <w:rsid w:val="004A31E4"/>
    <w:rsid w:val="004A5322"/>
    <w:rsid w:val="004B01B2"/>
    <w:rsid w:val="004B4B9C"/>
    <w:rsid w:val="004B55FE"/>
    <w:rsid w:val="004B618B"/>
    <w:rsid w:val="004C001F"/>
    <w:rsid w:val="004C30A4"/>
    <w:rsid w:val="004C33BD"/>
    <w:rsid w:val="004C4692"/>
    <w:rsid w:val="004C71BD"/>
    <w:rsid w:val="004D2594"/>
    <w:rsid w:val="004D2CD2"/>
    <w:rsid w:val="004D3265"/>
    <w:rsid w:val="004D5217"/>
    <w:rsid w:val="004D62EC"/>
    <w:rsid w:val="004E31E3"/>
    <w:rsid w:val="004E4EE8"/>
    <w:rsid w:val="004E518B"/>
    <w:rsid w:val="004E6B4A"/>
    <w:rsid w:val="004E78B4"/>
    <w:rsid w:val="004F0E1B"/>
    <w:rsid w:val="00500D4E"/>
    <w:rsid w:val="00501F01"/>
    <w:rsid w:val="00503A6E"/>
    <w:rsid w:val="00504394"/>
    <w:rsid w:val="00505904"/>
    <w:rsid w:val="005072C5"/>
    <w:rsid w:val="0051124B"/>
    <w:rsid w:val="005152C9"/>
    <w:rsid w:val="00526A4B"/>
    <w:rsid w:val="0052783F"/>
    <w:rsid w:val="00532B83"/>
    <w:rsid w:val="0053709F"/>
    <w:rsid w:val="00540D7C"/>
    <w:rsid w:val="00542FA6"/>
    <w:rsid w:val="00543F27"/>
    <w:rsid w:val="00554CCE"/>
    <w:rsid w:val="005563BB"/>
    <w:rsid w:val="0056020D"/>
    <w:rsid w:val="00563F71"/>
    <w:rsid w:val="00563FEB"/>
    <w:rsid w:val="00566897"/>
    <w:rsid w:val="00566B91"/>
    <w:rsid w:val="00571C50"/>
    <w:rsid w:val="005731A8"/>
    <w:rsid w:val="00575DAA"/>
    <w:rsid w:val="00576CA6"/>
    <w:rsid w:val="005829E8"/>
    <w:rsid w:val="005834B1"/>
    <w:rsid w:val="00584492"/>
    <w:rsid w:val="00585337"/>
    <w:rsid w:val="005876D5"/>
    <w:rsid w:val="005917B3"/>
    <w:rsid w:val="00592771"/>
    <w:rsid w:val="005973EA"/>
    <w:rsid w:val="00597C27"/>
    <w:rsid w:val="005A1168"/>
    <w:rsid w:val="005A50D4"/>
    <w:rsid w:val="005A50F3"/>
    <w:rsid w:val="005A74F5"/>
    <w:rsid w:val="005B17C1"/>
    <w:rsid w:val="005B424B"/>
    <w:rsid w:val="005B60C2"/>
    <w:rsid w:val="005C1855"/>
    <w:rsid w:val="005C1AF5"/>
    <w:rsid w:val="005C6A2D"/>
    <w:rsid w:val="005D087B"/>
    <w:rsid w:val="005D3E94"/>
    <w:rsid w:val="005D5AB2"/>
    <w:rsid w:val="005E1C4F"/>
    <w:rsid w:val="005E670D"/>
    <w:rsid w:val="005E7576"/>
    <w:rsid w:val="005F2C11"/>
    <w:rsid w:val="005F3356"/>
    <w:rsid w:val="005F64D1"/>
    <w:rsid w:val="00601ABF"/>
    <w:rsid w:val="006104CA"/>
    <w:rsid w:val="00610B5E"/>
    <w:rsid w:val="00611074"/>
    <w:rsid w:val="0061344F"/>
    <w:rsid w:val="00615144"/>
    <w:rsid w:val="006156C0"/>
    <w:rsid w:val="00617196"/>
    <w:rsid w:val="00617C19"/>
    <w:rsid w:val="00621267"/>
    <w:rsid w:val="006257F6"/>
    <w:rsid w:val="00626168"/>
    <w:rsid w:val="00630E27"/>
    <w:rsid w:val="00631F14"/>
    <w:rsid w:val="006322FD"/>
    <w:rsid w:val="00635F9E"/>
    <w:rsid w:val="00635FB2"/>
    <w:rsid w:val="0064020A"/>
    <w:rsid w:val="00640E82"/>
    <w:rsid w:val="0064133C"/>
    <w:rsid w:val="00641378"/>
    <w:rsid w:val="00642EE7"/>
    <w:rsid w:val="006464A3"/>
    <w:rsid w:val="006510E2"/>
    <w:rsid w:val="006534B0"/>
    <w:rsid w:val="00663486"/>
    <w:rsid w:val="006667B9"/>
    <w:rsid w:val="00672013"/>
    <w:rsid w:val="00672199"/>
    <w:rsid w:val="006818B7"/>
    <w:rsid w:val="00687244"/>
    <w:rsid w:val="0069016B"/>
    <w:rsid w:val="00693538"/>
    <w:rsid w:val="00694A46"/>
    <w:rsid w:val="00697906"/>
    <w:rsid w:val="006A5D41"/>
    <w:rsid w:val="006A63E6"/>
    <w:rsid w:val="006A6AC0"/>
    <w:rsid w:val="006B485B"/>
    <w:rsid w:val="006B66F4"/>
    <w:rsid w:val="006B793D"/>
    <w:rsid w:val="006C1295"/>
    <w:rsid w:val="006C4242"/>
    <w:rsid w:val="006C4CF7"/>
    <w:rsid w:val="006D1CF4"/>
    <w:rsid w:val="006D288B"/>
    <w:rsid w:val="006E2C4E"/>
    <w:rsid w:val="006E50CD"/>
    <w:rsid w:val="006E6470"/>
    <w:rsid w:val="006F01F3"/>
    <w:rsid w:val="006F1579"/>
    <w:rsid w:val="006F2DA4"/>
    <w:rsid w:val="006F4495"/>
    <w:rsid w:val="006F4E8E"/>
    <w:rsid w:val="006F7292"/>
    <w:rsid w:val="007104A7"/>
    <w:rsid w:val="00711F2C"/>
    <w:rsid w:val="0071210F"/>
    <w:rsid w:val="007136B6"/>
    <w:rsid w:val="00715A96"/>
    <w:rsid w:val="007160C4"/>
    <w:rsid w:val="0071763B"/>
    <w:rsid w:val="00720BD1"/>
    <w:rsid w:val="00720CE9"/>
    <w:rsid w:val="00735B32"/>
    <w:rsid w:val="00735D41"/>
    <w:rsid w:val="00737D66"/>
    <w:rsid w:val="007415C3"/>
    <w:rsid w:val="00742132"/>
    <w:rsid w:val="00744725"/>
    <w:rsid w:val="00744CF0"/>
    <w:rsid w:val="00746A72"/>
    <w:rsid w:val="00752458"/>
    <w:rsid w:val="00757881"/>
    <w:rsid w:val="0076272E"/>
    <w:rsid w:val="007629D1"/>
    <w:rsid w:val="007636DE"/>
    <w:rsid w:val="00764425"/>
    <w:rsid w:val="0076515C"/>
    <w:rsid w:val="0076701E"/>
    <w:rsid w:val="0077130C"/>
    <w:rsid w:val="00775065"/>
    <w:rsid w:val="007758F6"/>
    <w:rsid w:val="00776E29"/>
    <w:rsid w:val="007807E9"/>
    <w:rsid w:val="00780B47"/>
    <w:rsid w:val="0078230A"/>
    <w:rsid w:val="00790965"/>
    <w:rsid w:val="007A0441"/>
    <w:rsid w:val="007A3A48"/>
    <w:rsid w:val="007A3BDC"/>
    <w:rsid w:val="007A5047"/>
    <w:rsid w:val="007A598F"/>
    <w:rsid w:val="007A5CB5"/>
    <w:rsid w:val="007B0E50"/>
    <w:rsid w:val="007B31F6"/>
    <w:rsid w:val="007B394F"/>
    <w:rsid w:val="007B5AD9"/>
    <w:rsid w:val="007B7771"/>
    <w:rsid w:val="007C0109"/>
    <w:rsid w:val="007C1C4A"/>
    <w:rsid w:val="007D13B2"/>
    <w:rsid w:val="007D297B"/>
    <w:rsid w:val="007D661C"/>
    <w:rsid w:val="007D7931"/>
    <w:rsid w:val="007E0F3A"/>
    <w:rsid w:val="007E1531"/>
    <w:rsid w:val="007E6B58"/>
    <w:rsid w:val="007F0FEB"/>
    <w:rsid w:val="007F2475"/>
    <w:rsid w:val="007F2DDA"/>
    <w:rsid w:val="007F5E40"/>
    <w:rsid w:val="00801BCE"/>
    <w:rsid w:val="0080235B"/>
    <w:rsid w:val="008134A6"/>
    <w:rsid w:val="00817255"/>
    <w:rsid w:val="00817D23"/>
    <w:rsid w:val="0082177F"/>
    <w:rsid w:val="0083184F"/>
    <w:rsid w:val="00833FB2"/>
    <w:rsid w:val="00834723"/>
    <w:rsid w:val="0083652D"/>
    <w:rsid w:val="00841B06"/>
    <w:rsid w:val="00842854"/>
    <w:rsid w:val="00843602"/>
    <w:rsid w:val="00843B7D"/>
    <w:rsid w:val="00853119"/>
    <w:rsid w:val="00853964"/>
    <w:rsid w:val="008551B6"/>
    <w:rsid w:val="00860758"/>
    <w:rsid w:val="00861734"/>
    <w:rsid w:val="00864654"/>
    <w:rsid w:val="00872B07"/>
    <w:rsid w:val="00876181"/>
    <w:rsid w:val="00882817"/>
    <w:rsid w:val="008868E0"/>
    <w:rsid w:val="00887D19"/>
    <w:rsid w:val="008909CB"/>
    <w:rsid w:val="0089358F"/>
    <w:rsid w:val="008A3298"/>
    <w:rsid w:val="008A726E"/>
    <w:rsid w:val="008B01FE"/>
    <w:rsid w:val="008B2935"/>
    <w:rsid w:val="008B35C5"/>
    <w:rsid w:val="008B493D"/>
    <w:rsid w:val="008C06E9"/>
    <w:rsid w:val="008C5FB0"/>
    <w:rsid w:val="008D0018"/>
    <w:rsid w:val="008D03EB"/>
    <w:rsid w:val="008D0AFB"/>
    <w:rsid w:val="008D0BC6"/>
    <w:rsid w:val="008E1246"/>
    <w:rsid w:val="008E56AB"/>
    <w:rsid w:val="008F0C8D"/>
    <w:rsid w:val="008F0E1A"/>
    <w:rsid w:val="00910431"/>
    <w:rsid w:val="00910A9B"/>
    <w:rsid w:val="00912E06"/>
    <w:rsid w:val="0091438C"/>
    <w:rsid w:val="00914807"/>
    <w:rsid w:val="009174E4"/>
    <w:rsid w:val="00917543"/>
    <w:rsid w:val="009216BA"/>
    <w:rsid w:val="00923EA4"/>
    <w:rsid w:val="00923FFF"/>
    <w:rsid w:val="009276BF"/>
    <w:rsid w:val="00930625"/>
    <w:rsid w:val="0094226B"/>
    <w:rsid w:val="00945888"/>
    <w:rsid w:val="009458A5"/>
    <w:rsid w:val="00946CE1"/>
    <w:rsid w:val="00950900"/>
    <w:rsid w:val="00954592"/>
    <w:rsid w:val="00955B14"/>
    <w:rsid w:val="00957111"/>
    <w:rsid w:val="009576B6"/>
    <w:rsid w:val="00957E75"/>
    <w:rsid w:val="0096033A"/>
    <w:rsid w:val="00962807"/>
    <w:rsid w:val="00963E0A"/>
    <w:rsid w:val="00966006"/>
    <w:rsid w:val="0096601D"/>
    <w:rsid w:val="00967112"/>
    <w:rsid w:val="00970178"/>
    <w:rsid w:val="00970A0B"/>
    <w:rsid w:val="00970AC4"/>
    <w:rsid w:val="00974CEB"/>
    <w:rsid w:val="009753E0"/>
    <w:rsid w:val="0097543C"/>
    <w:rsid w:val="00975AF0"/>
    <w:rsid w:val="00981335"/>
    <w:rsid w:val="00981CB7"/>
    <w:rsid w:val="00983E3C"/>
    <w:rsid w:val="0098407F"/>
    <w:rsid w:val="00985703"/>
    <w:rsid w:val="00987EF6"/>
    <w:rsid w:val="00993F9F"/>
    <w:rsid w:val="00997027"/>
    <w:rsid w:val="009A2091"/>
    <w:rsid w:val="009A2191"/>
    <w:rsid w:val="009A34FC"/>
    <w:rsid w:val="009A40EF"/>
    <w:rsid w:val="009A58FC"/>
    <w:rsid w:val="009B139B"/>
    <w:rsid w:val="009B3F14"/>
    <w:rsid w:val="009B4FB7"/>
    <w:rsid w:val="009C20F3"/>
    <w:rsid w:val="009C3565"/>
    <w:rsid w:val="009D10D6"/>
    <w:rsid w:val="009D1FD5"/>
    <w:rsid w:val="009D46B6"/>
    <w:rsid w:val="009F28C6"/>
    <w:rsid w:val="009F2BEB"/>
    <w:rsid w:val="009F4581"/>
    <w:rsid w:val="009F48F3"/>
    <w:rsid w:val="009F73F4"/>
    <w:rsid w:val="00A01019"/>
    <w:rsid w:val="00A018EF"/>
    <w:rsid w:val="00A179DC"/>
    <w:rsid w:val="00A20F27"/>
    <w:rsid w:val="00A27ECA"/>
    <w:rsid w:val="00A35BA9"/>
    <w:rsid w:val="00A36E0A"/>
    <w:rsid w:val="00A44CF3"/>
    <w:rsid w:val="00A52EF8"/>
    <w:rsid w:val="00A5331D"/>
    <w:rsid w:val="00A54473"/>
    <w:rsid w:val="00A55C73"/>
    <w:rsid w:val="00A60CA3"/>
    <w:rsid w:val="00A60E22"/>
    <w:rsid w:val="00A6538C"/>
    <w:rsid w:val="00A70D25"/>
    <w:rsid w:val="00A77A10"/>
    <w:rsid w:val="00A81194"/>
    <w:rsid w:val="00A816C1"/>
    <w:rsid w:val="00A83E5D"/>
    <w:rsid w:val="00A84CE3"/>
    <w:rsid w:val="00A84D0C"/>
    <w:rsid w:val="00A86276"/>
    <w:rsid w:val="00A8688C"/>
    <w:rsid w:val="00A9188C"/>
    <w:rsid w:val="00A918A5"/>
    <w:rsid w:val="00A92116"/>
    <w:rsid w:val="00A92229"/>
    <w:rsid w:val="00A92C76"/>
    <w:rsid w:val="00AA1916"/>
    <w:rsid w:val="00AA3A15"/>
    <w:rsid w:val="00AB00FA"/>
    <w:rsid w:val="00AB0310"/>
    <w:rsid w:val="00AB1BE4"/>
    <w:rsid w:val="00AC0996"/>
    <w:rsid w:val="00AC143E"/>
    <w:rsid w:val="00AC1D5E"/>
    <w:rsid w:val="00AC22A0"/>
    <w:rsid w:val="00AD2420"/>
    <w:rsid w:val="00AD4279"/>
    <w:rsid w:val="00AD4821"/>
    <w:rsid w:val="00AD6F11"/>
    <w:rsid w:val="00AE3746"/>
    <w:rsid w:val="00AE4148"/>
    <w:rsid w:val="00AF784F"/>
    <w:rsid w:val="00AF7D15"/>
    <w:rsid w:val="00B0496F"/>
    <w:rsid w:val="00B04EA9"/>
    <w:rsid w:val="00B0630B"/>
    <w:rsid w:val="00B0632B"/>
    <w:rsid w:val="00B0702E"/>
    <w:rsid w:val="00B10EFC"/>
    <w:rsid w:val="00B1191A"/>
    <w:rsid w:val="00B14D90"/>
    <w:rsid w:val="00B214A7"/>
    <w:rsid w:val="00B21972"/>
    <w:rsid w:val="00B27424"/>
    <w:rsid w:val="00B27489"/>
    <w:rsid w:val="00B34C0A"/>
    <w:rsid w:val="00B35B46"/>
    <w:rsid w:val="00B37C79"/>
    <w:rsid w:val="00B4193C"/>
    <w:rsid w:val="00B441C4"/>
    <w:rsid w:val="00B472F6"/>
    <w:rsid w:val="00B57A95"/>
    <w:rsid w:val="00B6001D"/>
    <w:rsid w:val="00B604DE"/>
    <w:rsid w:val="00B61251"/>
    <w:rsid w:val="00B66ECA"/>
    <w:rsid w:val="00B73144"/>
    <w:rsid w:val="00B7368E"/>
    <w:rsid w:val="00B73C4C"/>
    <w:rsid w:val="00B77D37"/>
    <w:rsid w:val="00B80F7D"/>
    <w:rsid w:val="00B8388A"/>
    <w:rsid w:val="00B84113"/>
    <w:rsid w:val="00B8439D"/>
    <w:rsid w:val="00B85C8B"/>
    <w:rsid w:val="00B92315"/>
    <w:rsid w:val="00B941DB"/>
    <w:rsid w:val="00B94284"/>
    <w:rsid w:val="00B949B4"/>
    <w:rsid w:val="00B9717D"/>
    <w:rsid w:val="00BA375D"/>
    <w:rsid w:val="00BA3F89"/>
    <w:rsid w:val="00BA405E"/>
    <w:rsid w:val="00BA5175"/>
    <w:rsid w:val="00BA5EFD"/>
    <w:rsid w:val="00BA6331"/>
    <w:rsid w:val="00BB11B4"/>
    <w:rsid w:val="00BB24EC"/>
    <w:rsid w:val="00BB6351"/>
    <w:rsid w:val="00BB6A15"/>
    <w:rsid w:val="00BC1175"/>
    <w:rsid w:val="00BC5EFE"/>
    <w:rsid w:val="00BC61A5"/>
    <w:rsid w:val="00BC6DE3"/>
    <w:rsid w:val="00BC7303"/>
    <w:rsid w:val="00BD4012"/>
    <w:rsid w:val="00BD6154"/>
    <w:rsid w:val="00BD6446"/>
    <w:rsid w:val="00BE0EF8"/>
    <w:rsid w:val="00BE235D"/>
    <w:rsid w:val="00BE2A56"/>
    <w:rsid w:val="00BE3D22"/>
    <w:rsid w:val="00BE4BFD"/>
    <w:rsid w:val="00BE56AF"/>
    <w:rsid w:val="00BE6713"/>
    <w:rsid w:val="00BF146D"/>
    <w:rsid w:val="00BF4832"/>
    <w:rsid w:val="00C0130C"/>
    <w:rsid w:val="00C01738"/>
    <w:rsid w:val="00C0336D"/>
    <w:rsid w:val="00C07222"/>
    <w:rsid w:val="00C10F49"/>
    <w:rsid w:val="00C148DF"/>
    <w:rsid w:val="00C21448"/>
    <w:rsid w:val="00C2280E"/>
    <w:rsid w:val="00C23420"/>
    <w:rsid w:val="00C236C3"/>
    <w:rsid w:val="00C2492A"/>
    <w:rsid w:val="00C25335"/>
    <w:rsid w:val="00C25516"/>
    <w:rsid w:val="00C25B73"/>
    <w:rsid w:val="00C26D42"/>
    <w:rsid w:val="00C30124"/>
    <w:rsid w:val="00C33A2A"/>
    <w:rsid w:val="00C34791"/>
    <w:rsid w:val="00C41A27"/>
    <w:rsid w:val="00C4202D"/>
    <w:rsid w:val="00C4574C"/>
    <w:rsid w:val="00C47818"/>
    <w:rsid w:val="00C53EEF"/>
    <w:rsid w:val="00C5534C"/>
    <w:rsid w:val="00C55D23"/>
    <w:rsid w:val="00C618E9"/>
    <w:rsid w:val="00C62052"/>
    <w:rsid w:val="00C702A5"/>
    <w:rsid w:val="00C715C2"/>
    <w:rsid w:val="00C8029B"/>
    <w:rsid w:val="00C832DC"/>
    <w:rsid w:val="00C91DC4"/>
    <w:rsid w:val="00C95BE4"/>
    <w:rsid w:val="00CA32D5"/>
    <w:rsid w:val="00CA3442"/>
    <w:rsid w:val="00CA771C"/>
    <w:rsid w:val="00CB0EAE"/>
    <w:rsid w:val="00CB1E60"/>
    <w:rsid w:val="00CB2BA9"/>
    <w:rsid w:val="00CB6FA7"/>
    <w:rsid w:val="00CC03D8"/>
    <w:rsid w:val="00CC381F"/>
    <w:rsid w:val="00CC44A4"/>
    <w:rsid w:val="00CC59DE"/>
    <w:rsid w:val="00CC5C64"/>
    <w:rsid w:val="00CC77FD"/>
    <w:rsid w:val="00CD03EC"/>
    <w:rsid w:val="00CD1CA7"/>
    <w:rsid w:val="00CD2FD8"/>
    <w:rsid w:val="00CD3A8C"/>
    <w:rsid w:val="00CD5700"/>
    <w:rsid w:val="00CD7F25"/>
    <w:rsid w:val="00CF0101"/>
    <w:rsid w:val="00CF0C82"/>
    <w:rsid w:val="00CF20CD"/>
    <w:rsid w:val="00CF347D"/>
    <w:rsid w:val="00CF3CA4"/>
    <w:rsid w:val="00D000AD"/>
    <w:rsid w:val="00D0012A"/>
    <w:rsid w:val="00D01952"/>
    <w:rsid w:val="00D14F93"/>
    <w:rsid w:val="00D20453"/>
    <w:rsid w:val="00D23930"/>
    <w:rsid w:val="00D254E7"/>
    <w:rsid w:val="00D275E7"/>
    <w:rsid w:val="00D31B32"/>
    <w:rsid w:val="00D33F96"/>
    <w:rsid w:val="00D344CA"/>
    <w:rsid w:val="00D37A0C"/>
    <w:rsid w:val="00D42485"/>
    <w:rsid w:val="00D430A9"/>
    <w:rsid w:val="00D43221"/>
    <w:rsid w:val="00D4706C"/>
    <w:rsid w:val="00D47416"/>
    <w:rsid w:val="00D50ADD"/>
    <w:rsid w:val="00D52025"/>
    <w:rsid w:val="00D5213A"/>
    <w:rsid w:val="00D532AE"/>
    <w:rsid w:val="00D532F2"/>
    <w:rsid w:val="00D54AFE"/>
    <w:rsid w:val="00D561BC"/>
    <w:rsid w:val="00D67727"/>
    <w:rsid w:val="00D722CB"/>
    <w:rsid w:val="00D731EE"/>
    <w:rsid w:val="00D73442"/>
    <w:rsid w:val="00D740C8"/>
    <w:rsid w:val="00D84AF7"/>
    <w:rsid w:val="00D84FCF"/>
    <w:rsid w:val="00D8576F"/>
    <w:rsid w:val="00D857FE"/>
    <w:rsid w:val="00D86534"/>
    <w:rsid w:val="00D870CD"/>
    <w:rsid w:val="00D87101"/>
    <w:rsid w:val="00D92782"/>
    <w:rsid w:val="00D93EF3"/>
    <w:rsid w:val="00DA4A78"/>
    <w:rsid w:val="00DA7832"/>
    <w:rsid w:val="00DB2045"/>
    <w:rsid w:val="00DB2A52"/>
    <w:rsid w:val="00DB31A9"/>
    <w:rsid w:val="00DB4812"/>
    <w:rsid w:val="00DB6926"/>
    <w:rsid w:val="00DC5BB9"/>
    <w:rsid w:val="00DC6155"/>
    <w:rsid w:val="00DD1260"/>
    <w:rsid w:val="00DD507C"/>
    <w:rsid w:val="00DD76D8"/>
    <w:rsid w:val="00DE04A6"/>
    <w:rsid w:val="00DE1DD9"/>
    <w:rsid w:val="00DE2D3D"/>
    <w:rsid w:val="00DF1A09"/>
    <w:rsid w:val="00DF23BC"/>
    <w:rsid w:val="00DF2927"/>
    <w:rsid w:val="00DF38D5"/>
    <w:rsid w:val="00DF4971"/>
    <w:rsid w:val="00DF7362"/>
    <w:rsid w:val="00E01818"/>
    <w:rsid w:val="00E04A46"/>
    <w:rsid w:val="00E061AE"/>
    <w:rsid w:val="00E10470"/>
    <w:rsid w:val="00E10D31"/>
    <w:rsid w:val="00E13F34"/>
    <w:rsid w:val="00E156A6"/>
    <w:rsid w:val="00E15716"/>
    <w:rsid w:val="00E15D75"/>
    <w:rsid w:val="00E165E2"/>
    <w:rsid w:val="00E22F86"/>
    <w:rsid w:val="00E401E8"/>
    <w:rsid w:val="00E415CA"/>
    <w:rsid w:val="00E43E4E"/>
    <w:rsid w:val="00E4504E"/>
    <w:rsid w:val="00E47CFB"/>
    <w:rsid w:val="00E53BF3"/>
    <w:rsid w:val="00E54C10"/>
    <w:rsid w:val="00E55AFF"/>
    <w:rsid w:val="00E57CD5"/>
    <w:rsid w:val="00E629E2"/>
    <w:rsid w:val="00E7218C"/>
    <w:rsid w:val="00E77FCE"/>
    <w:rsid w:val="00E8651F"/>
    <w:rsid w:val="00E87CDB"/>
    <w:rsid w:val="00E93518"/>
    <w:rsid w:val="00E93717"/>
    <w:rsid w:val="00EA3423"/>
    <w:rsid w:val="00EA4D2A"/>
    <w:rsid w:val="00EA5FD8"/>
    <w:rsid w:val="00EA7C66"/>
    <w:rsid w:val="00EB287C"/>
    <w:rsid w:val="00EB4D32"/>
    <w:rsid w:val="00EB78AB"/>
    <w:rsid w:val="00EC3D05"/>
    <w:rsid w:val="00EC3D09"/>
    <w:rsid w:val="00EC5178"/>
    <w:rsid w:val="00ED1590"/>
    <w:rsid w:val="00ED225C"/>
    <w:rsid w:val="00ED3552"/>
    <w:rsid w:val="00ED4FC7"/>
    <w:rsid w:val="00ED523B"/>
    <w:rsid w:val="00ED5249"/>
    <w:rsid w:val="00ED598B"/>
    <w:rsid w:val="00ED5EE9"/>
    <w:rsid w:val="00ED6FC7"/>
    <w:rsid w:val="00EE37C6"/>
    <w:rsid w:val="00EE57C8"/>
    <w:rsid w:val="00EF405F"/>
    <w:rsid w:val="00F0612C"/>
    <w:rsid w:val="00F07B03"/>
    <w:rsid w:val="00F128C9"/>
    <w:rsid w:val="00F13BC1"/>
    <w:rsid w:val="00F14364"/>
    <w:rsid w:val="00F167CC"/>
    <w:rsid w:val="00F22201"/>
    <w:rsid w:val="00F2226E"/>
    <w:rsid w:val="00F33739"/>
    <w:rsid w:val="00F357E3"/>
    <w:rsid w:val="00F40579"/>
    <w:rsid w:val="00F43B6C"/>
    <w:rsid w:val="00F46C52"/>
    <w:rsid w:val="00F5122C"/>
    <w:rsid w:val="00F51354"/>
    <w:rsid w:val="00F54101"/>
    <w:rsid w:val="00F5682F"/>
    <w:rsid w:val="00F600F6"/>
    <w:rsid w:val="00F61E65"/>
    <w:rsid w:val="00F64872"/>
    <w:rsid w:val="00F654C0"/>
    <w:rsid w:val="00F6625A"/>
    <w:rsid w:val="00F6676A"/>
    <w:rsid w:val="00F74C60"/>
    <w:rsid w:val="00F74FFB"/>
    <w:rsid w:val="00F8511C"/>
    <w:rsid w:val="00F91CE4"/>
    <w:rsid w:val="00FA06D3"/>
    <w:rsid w:val="00FA18A1"/>
    <w:rsid w:val="00FA2E6B"/>
    <w:rsid w:val="00FA4ECE"/>
    <w:rsid w:val="00FB1AAA"/>
    <w:rsid w:val="00FB1D3A"/>
    <w:rsid w:val="00FB20D4"/>
    <w:rsid w:val="00FB2672"/>
    <w:rsid w:val="00FB3D31"/>
    <w:rsid w:val="00FB4C03"/>
    <w:rsid w:val="00FB668B"/>
    <w:rsid w:val="00FC3F61"/>
    <w:rsid w:val="00FD1862"/>
    <w:rsid w:val="00FD509B"/>
    <w:rsid w:val="00FE39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92323E21-02BF-4BA9-A172-1D4922785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2FD8"/>
    <w:pPr>
      <w:spacing w:before="240" w:after="100" w:line="312" w:lineRule="auto"/>
    </w:pPr>
    <w:rPr>
      <w:rFonts w:ascii="Calibri" w:hAnsi="Calibri"/>
      <w:sz w:val="22"/>
      <w:szCs w:val="24"/>
      <w:lang w:eastAsia="en-US"/>
    </w:rPr>
  </w:style>
  <w:style w:type="paragraph" w:styleId="Heading1">
    <w:name w:val="heading 1"/>
    <w:basedOn w:val="Normal"/>
    <w:next w:val="Normal"/>
    <w:link w:val="Heading1Char"/>
    <w:qFormat/>
    <w:rsid w:val="004001FB"/>
    <w:pPr>
      <w:spacing w:before="9000" w:after="600" w:line="500" w:lineRule="exact"/>
      <w:jc w:val="right"/>
      <w:outlineLvl w:val="0"/>
    </w:pPr>
    <w:rPr>
      <w:rFonts w:ascii="Arial Narrow" w:hAnsi="Arial Narrow"/>
      <w:smallCaps/>
      <w:spacing w:val="4"/>
      <w:kern w:val="42"/>
      <w:sz w:val="42"/>
      <w:szCs w:val="36"/>
    </w:rPr>
  </w:style>
  <w:style w:type="paragraph" w:styleId="Heading2">
    <w:name w:val="heading 2"/>
    <w:next w:val="BodyText"/>
    <w:link w:val="Heading2Char"/>
    <w:qFormat/>
    <w:rsid w:val="007104A7"/>
    <w:pPr>
      <w:keepNext/>
      <w:pageBreakBefore/>
      <w:widowControl w:val="0"/>
      <w:numPr>
        <w:numId w:val="8"/>
      </w:numPr>
      <w:spacing w:before="360" w:line="312" w:lineRule="auto"/>
      <w:outlineLvl w:val="1"/>
    </w:pPr>
    <w:rPr>
      <w:rFonts w:ascii="Arial Narrow" w:hAnsi="Arial Narrow" w:cs="Arial"/>
      <w:bCs/>
      <w:smallCaps/>
      <w:spacing w:val="40"/>
      <w:kern w:val="32"/>
      <w:sz w:val="44"/>
      <w:szCs w:val="36"/>
      <w:lang w:eastAsia="en-US"/>
    </w:rPr>
  </w:style>
  <w:style w:type="paragraph" w:styleId="Heading3">
    <w:name w:val="heading 3"/>
    <w:basedOn w:val="Normal"/>
    <w:next w:val="BodyText"/>
    <w:link w:val="Heading3Char"/>
    <w:qFormat/>
    <w:rsid w:val="00C715C2"/>
    <w:pPr>
      <w:keepNext/>
      <w:widowControl w:val="0"/>
      <w:spacing w:before="480" w:after="60"/>
      <w:ind w:left="567"/>
      <w:outlineLvl w:val="2"/>
    </w:pPr>
    <w:rPr>
      <w:rFonts w:ascii="Arial Narrow" w:hAnsi="Arial Narrow" w:cs="Arial"/>
      <w:iCs/>
      <w:smallCaps/>
      <w:spacing w:val="20"/>
      <w:sz w:val="36"/>
      <w:szCs w:val="34"/>
    </w:rPr>
  </w:style>
  <w:style w:type="paragraph" w:styleId="Heading4">
    <w:name w:val="heading 4"/>
    <w:basedOn w:val="Normal"/>
    <w:next w:val="BodyText"/>
    <w:qFormat/>
    <w:rsid w:val="00C715C2"/>
    <w:pPr>
      <w:keepNext/>
      <w:widowControl w:val="0"/>
      <w:spacing w:before="320"/>
      <w:ind w:left="567"/>
      <w:outlineLvl w:val="3"/>
    </w:pPr>
    <w:rPr>
      <w:rFonts w:ascii="Arial Narrow" w:hAnsi="Arial Narrow" w:cs="Arial"/>
      <w:smallCaps/>
      <w:spacing w:val="20"/>
      <w:sz w:val="30"/>
      <w:szCs w:val="28"/>
    </w:rPr>
  </w:style>
  <w:style w:type="paragraph" w:styleId="Heading5">
    <w:name w:val="heading 5"/>
    <w:basedOn w:val="Normal"/>
    <w:next w:val="BodyText"/>
    <w:link w:val="Heading5Char"/>
    <w:unhideWhenUsed/>
    <w:qFormat/>
    <w:rsid w:val="00C715C2"/>
    <w:pPr>
      <w:keepNext/>
      <w:widowControl w:val="0"/>
      <w:spacing w:before="280" w:after="80"/>
      <w:ind w:left="567"/>
      <w:outlineLvl w:val="4"/>
    </w:pPr>
    <w:rPr>
      <w:rFonts w:ascii="Arial Narrow" w:hAnsi="Arial Narrow" w:cs="Arial"/>
      <w:smallCaps/>
      <w:spacing w:val="20"/>
      <w:sz w:val="26"/>
    </w:rPr>
  </w:style>
  <w:style w:type="paragraph" w:styleId="Heading6">
    <w:name w:val="heading 6"/>
    <w:basedOn w:val="Normal"/>
    <w:next w:val="Normal"/>
    <w:link w:val="Heading6Char"/>
    <w:unhideWhenUsed/>
    <w:qFormat/>
    <w:rsid w:val="00C715C2"/>
    <w:pPr>
      <w:keepNext/>
      <w:widowControl w:val="0"/>
      <w:spacing w:before="280" w:after="80"/>
      <w:ind w:left="567"/>
      <w:outlineLvl w:val="5"/>
    </w:pPr>
    <w:rPr>
      <w:rFonts w:ascii="Arial Narrow" w:hAnsi="Arial Narrow" w:cs="Arial"/>
      <w:smallCaps/>
      <w:spacing w:val="20"/>
      <w:szCs w:val="22"/>
    </w:rPr>
  </w:style>
  <w:style w:type="paragraph" w:styleId="Heading8">
    <w:name w:val="heading 8"/>
    <w:basedOn w:val="Normal"/>
    <w:next w:val="Normal"/>
    <w:link w:val="Heading8Char"/>
    <w:semiHidden/>
    <w:unhideWhenUsed/>
    <w:qFormat/>
    <w:rsid w:val="00D14F93"/>
    <w:pPr>
      <w:spacing w:after="6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basedOn w:val="Normal"/>
    <w:rsid w:val="00D01952"/>
    <w:pPr>
      <w:spacing w:before="600"/>
      <w:jc w:val="right"/>
    </w:pPr>
    <w:rPr>
      <w:rFonts w:ascii="Arial Narrow" w:hAnsi="Arial Narrow"/>
      <w:smallCaps/>
      <w:spacing w:val="40"/>
      <w:sz w:val="28"/>
      <w:szCs w:val="28"/>
    </w:rPr>
  </w:style>
  <w:style w:type="paragraph" w:styleId="ListNumber3">
    <w:name w:val="List Number 3"/>
    <w:basedOn w:val="Normal"/>
    <w:rsid w:val="00BC7303"/>
    <w:pPr>
      <w:numPr>
        <w:numId w:val="1"/>
      </w:numPr>
      <w:spacing w:before="40" w:after="60" w:line="288" w:lineRule="auto"/>
    </w:pPr>
  </w:style>
  <w:style w:type="paragraph" w:styleId="TOCHeading">
    <w:name w:val="TOC Heading"/>
    <w:basedOn w:val="Normal"/>
    <w:next w:val="Normal"/>
    <w:uiPriority w:val="39"/>
    <w:unhideWhenUsed/>
    <w:rsid w:val="00CF3CA4"/>
    <w:pPr>
      <w:spacing w:before="320" w:after="480" w:line="500" w:lineRule="exact"/>
      <w:outlineLvl w:val="1"/>
    </w:pPr>
    <w:rPr>
      <w:rFonts w:ascii="Arial Narrow" w:hAnsi="Arial Narrow"/>
      <w:smallCaps/>
      <w:spacing w:val="20"/>
      <w:kern w:val="42"/>
      <w:sz w:val="44"/>
      <w:szCs w:val="44"/>
    </w:rPr>
  </w:style>
  <w:style w:type="paragraph" w:styleId="ListBullet">
    <w:name w:val="List Bullet"/>
    <w:link w:val="ListBulletChar"/>
    <w:autoRedefine/>
    <w:qFormat/>
    <w:rsid w:val="001B4B71"/>
    <w:pPr>
      <w:numPr>
        <w:numId w:val="2"/>
      </w:numPr>
      <w:spacing w:before="40" w:after="60" w:line="288" w:lineRule="auto"/>
    </w:pPr>
    <w:rPr>
      <w:rFonts w:ascii="Calibri" w:hAnsi="Calibri"/>
      <w:sz w:val="22"/>
      <w:szCs w:val="22"/>
      <w:lang w:eastAsia="en-US"/>
    </w:rPr>
  </w:style>
  <w:style w:type="paragraph" w:styleId="ListBullet2">
    <w:name w:val="List Bullet 2"/>
    <w:autoRedefine/>
    <w:rsid w:val="001C75D2"/>
    <w:pPr>
      <w:numPr>
        <w:ilvl w:val="3"/>
        <w:numId w:val="8"/>
      </w:numPr>
      <w:spacing w:before="40" w:after="60" w:line="288" w:lineRule="auto"/>
    </w:pPr>
    <w:rPr>
      <w:rFonts w:ascii="Calibri" w:hAnsi="Calibri"/>
      <w:sz w:val="22"/>
      <w:szCs w:val="24"/>
      <w:lang w:eastAsia="en-US"/>
    </w:rPr>
  </w:style>
  <w:style w:type="paragraph" w:styleId="Caption">
    <w:name w:val="caption"/>
    <w:next w:val="Normal"/>
    <w:qFormat/>
    <w:rsid w:val="005F3356"/>
    <w:pPr>
      <w:keepNext/>
      <w:spacing w:before="400" w:after="60" w:line="312" w:lineRule="auto"/>
      <w:ind w:left="567"/>
    </w:pPr>
    <w:rPr>
      <w:rFonts w:ascii="Arial Narrow" w:hAnsi="Arial Narrow"/>
      <w:bCs/>
      <w:kern w:val="26"/>
      <w:sz w:val="26"/>
      <w:lang w:eastAsia="en-US"/>
    </w:rPr>
  </w:style>
  <w:style w:type="paragraph" w:styleId="TOC4">
    <w:name w:val="toc 4"/>
    <w:basedOn w:val="Normal"/>
    <w:next w:val="Normal"/>
    <w:autoRedefine/>
    <w:semiHidden/>
    <w:rsid w:val="00D8576F"/>
    <w:pPr>
      <w:ind w:left="660"/>
    </w:pPr>
    <w:rPr>
      <w:sz w:val="18"/>
      <w:szCs w:val="18"/>
    </w:rPr>
  </w:style>
  <w:style w:type="character" w:styleId="Hyperlink">
    <w:name w:val="Hyperlink"/>
    <w:uiPriority w:val="99"/>
    <w:rsid w:val="003B5A9F"/>
    <w:rPr>
      <w:color w:val="0000FF"/>
      <w:u w:val="single"/>
    </w:rPr>
  </w:style>
  <w:style w:type="paragraph" w:styleId="TOC1">
    <w:name w:val="toc 1"/>
    <w:next w:val="Normal"/>
    <w:autoRedefine/>
    <w:uiPriority w:val="39"/>
    <w:rsid w:val="00A60CA3"/>
    <w:pPr>
      <w:tabs>
        <w:tab w:val="right" w:leader="dot" w:pos="9061"/>
      </w:tabs>
      <w:spacing w:before="180" w:after="40" w:line="312" w:lineRule="auto"/>
      <w:ind w:left="284" w:hanging="284"/>
    </w:pPr>
    <w:rPr>
      <w:rFonts w:ascii="Calibri" w:hAnsi="Calibri"/>
      <w:b/>
      <w:bCs/>
      <w:smallCaps/>
      <w:spacing w:val="40"/>
      <w:sz w:val="24"/>
      <w:lang w:eastAsia="en-US"/>
    </w:rPr>
  </w:style>
  <w:style w:type="paragraph" w:styleId="TOC2">
    <w:name w:val="toc 2"/>
    <w:autoRedefine/>
    <w:uiPriority w:val="39"/>
    <w:rsid w:val="00AC0996"/>
    <w:pPr>
      <w:tabs>
        <w:tab w:val="right" w:leader="dot" w:pos="9061"/>
      </w:tabs>
      <w:spacing w:before="40" w:line="312" w:lineRule="auto"/>
      <w:ind w:left="851" w:hanging="567"/>
    </w:pPr>
    <w:rPr>
      <w:rFonts w:ascii="Calibri" w:hAnsi="Calibri"/>
      <w:b/>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rsid w:val="008B35C5"/>
    <w:rPr>
      <w:rFonts w:ascii="Calibri" w:hAnsi="Calibri"/>
      <w:sz w:val="20"/>
      <w:szCs w:val="18"/>
    </w:rPr>
  </w:style>
  <w:style w:type="paragraph" w:styleId="TOC5">
    <w:name w:val="toc 5"/>
    <w:basedOn w:val="Normal"/>
    <w:next w:val="Normal"/>
    <w:autoRedefine/>
    <w:semiHidden/>
    <w:rsid w:val="00D8576F"/>
    <w:pPr>
      <w:ind w:left="880"/>
    </w:pPr>
    <w:rPr>
      <w:sz w:val="18"/>
      <w:szCs w:val="18"/>
    </w:rPr>
  </w:style>
  <w:style w:type="paragraph" w:styleId="Quote">
    <w:name w:val="Quote"/>
    <w:basedOn w:val="Normal"/>
    <w:qFormat/>
    <w:rsid w:val="00D14F93"/>
    <w:pPr>
      <w:spacing w:before="60" w:after="80" w:line="288" w:lineRule="auto"/>
      <w:ind w:left="1247"/>
    </w:pPr>
    <w:rPr>
      <w:rFonts w:cs="Arial"/>
      <w:iCs/>
    </w:rPr>
  </w:style>
  <w:style w:type="paragraph" w:styleId="FootnoteText">
    <w:name w:val="footnote text"/>
    <w:basedOn w:val="Normal"/>
    <w:semiHidden/>
    <w:rsid w:val="00113E77"/>
    <w:pPr>
      <w:spacing w:before="80" w:after="80" w:line="160" w:lineRule="exact"/>
      <w:ind w:left="170" w:hanging="170"/>
    </w:pPr>
    <w:rPr>
      <w:sz w:val="18"/>
      <w:szCs w:val="20"/>
    </w:rPr>
  </w:style>
  <w:style w:type="character" w:styleId="FootnoteReference">
    <w:name w:val="footnote reference"/>
    <w:semiHidden/>
    <w:rsid w:val="003B5A9F"/>
    <w:rPr>
      <w:vertAlign w:val="superscript"/>
    </w:rPr>
  </w:style>
  <w:style w:type="paragraph" w:styleId="TOC3">
    <w:name w:val="toc 3"/>
    <w:basedOn w:val="Normal"/>
    <w:next w:val="Normal"/>
    <w:autoRedefine/>
    <w:uiPriority w:val="39"/>
    <w:rsid w:val="00AC0996"/>
    <w:pPr>
      <w:tabs>
        <w:tab w:val="right" w:leader="dot" w:pos="9061"/>
      </w:tabs>
      <w:spacing w:before="40"/>
      <w:ind w:left="1276" w:hanging="425"/>
    </w:pPr>
    <w:rPr>
      <w:b/>
      <w:iCs/>
      <w:noProof/>
      <w:sz w:val="20"/>
      <w:szCs w:val="22"/>
      <w:lang w:eastAsia="en-AU"/>
    </w:rPr>
  </w:style>
  <w:style w:type="paragraph" w:customStyle="1" w:styleId="RecommendationHeading">
    <w:name w:val="Recommendation Heading"/>
    <w:basedOn w:val="Normal"/>
    <w:next w:val="RecommendationText"/>
    <w:qFormat/>
    <w:rsid w:val="00182AC2"/>
    <w:pPr>
      <w:spacing w:before="400"/>
    </w:pPr>
    <w:rPr>
      <w:rFonts w:ascii="Arial Narrow" w:hAnsi="Arial Narrow"/>
      <w:b/>
      <w:spacing w:val="20"/>
      <w:sz w:val="28"/>
      <w:szCs w:val="28"/>
    </w:rPr>
  </w:style>
  <w:style w:type="character" w:styleId="FollowedHyperlink">
    <w:name w:val="FollowedHyperlink"/>
    <w:rsid w:val="003B5A9F"/>
    <w:rPr>
      <w:color w:val="800080"/>
      <w:u w:val="single"/>
    </w:rPr>
  </w:style>
  <w:style w:type="table" w:styleId="TableGrid">
    <w:name w:val="Table Grid"/>
    <w:basedOn w:val="TableNormal"/>
    <w:rsid w:val="0016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semiHidden/>
    <w:rsid w:val="00D8576F"/>
    <w:pPr>
      <w:ind w:left="1100"/>
    </w:pPr>
    <w:rPr>
      <w:sz w:val="18"/>
      <w:szCs w:val="18"/>
    </w:rPr>
  </w:style>
  <w:style w:type="paragraph" w:styleId="TOC7">
    <w:name w:val="toc 7"/>
    <w:basedOn w:val="Normal"/>
    <w:next w:val="Normal"/>
    <w:autoRedefine/>
    <w:semiHidden/>
    <w:rsid w:val="00D8576F"/>
    <w:pPr>
      <w:ind w:left="1320"/>
    </w:pPr>
    <w:rPr>
      <w:sz w:val="18"/>
      <w:szCs w:val="18"/>
    </w:rPr>
  </w:style>
  <w:style w:type="paragraph" w:styleId="TOC8">
    <w:name w:val="toc 8"/>
    <w:basedOn w:val="Normal"/>
    <w:next w:val="Normal"/>
    <w:autoRedefine/>
    <w:semiHidden/>
    <w:rsid w:val="00D8576F"/>
    <w:pPr>
      <w:ind w:left="1540"/>
    </w:pPr>
    <w:rPr>
      <w:sz w:val="18"/>
      <w:szCs w:val="18"/>
    </w:rPr>
  </w:style>
  <w:style w:type="paragraph" w:styleId="TOC9">
    <w:name w:val="toc 9"/>
    <w:basedOn w:val="Normal"/>
    <w:next w:val="Normal"/>
    <w:autoRedefine/>
    <w:semiHidden/>
    <w:rsid w:val="00D8576F"/>
    <w:pPr>
      <w:ind w:left="1760"/>
    </w:pPr>
    <w:rPr>
      <w:sz w:val="18"/>
      <w:szCs w:val="18"/>
    </w:rPr>
  </w:style>
  <w:style w:type="character" w:customStyle="1" w:styleId="FooterChar">
    <w:name w:val="Footer Char"/>
    <w:link w:val="Footer"/>
    <w:uiPriority w:val="99"/>
    <w:rsid w:val="000E7567"/>
    <w:rPr>
      <w:rFonts w:ascii="Calibri" w:hAnsi="Calibri"/>
      <w:szCs w:val="24"/>
      <w:lang w:eastAsia="en-US"/>
    </w:rPr>
  </w:style>
  <w:style w:type="character" w:customStyle="1" w:styleId="HeaderChar">
    <w:name w:val="Header Char"/>
    <w:link w:val="Header"/>
    <w:uiPriority w:val="99"/>
    <w:rsid w:val="001C746F"/>
    <w:rPr>
      <w:rFonts w:ascii="Calibri" w:hAnsi="Calibri"/>
      <w:caps/>
      <w:spacing w:val="40"/>
      <w:szCs w:val="14"/>
      <w:lang w:val="en-AU" w:eastAsia="en-US" w:bidi="ar-SA"/>
    </w:rPr>
  </w:style>
  <w:style w:type="numbering" w:customStyle="1" w:styleId="test1">
    <w:name w:val="test1"/>
    <w:uiPriority w:val="99"/>
    <w:rsid w:val="00FA18A1"/>
    <w:pPr>
      <w:numPr>
        <w:numId w:val="3"/>
      </w:numPr>
    </w:pPr>
  </w:style>
  <w:style w:type="paragraph" w:customStyle="1" w:styleId="RecommendationText">
    <w:name w:val="Recommendation Text"/>
    <w:basedOn w:val="BodyText"/>
    <w:next w:val="BodyText"/>
    <w:link w:val="RecommendationTextChar"/>
    <w:qFormat/>
    <w:rsid w:val="00752458"/>
    <w:rPr>
      <w:b/>
    </w:rPr>
  </w:style>
  <w:style w:type="character" w:customStyle="1" w:styleId="RecommendationTextChar">
    <w:name w:val="Recommendation Text Char"/>
    <w:link w:val="RecommendationText"/>
    <w:rsid w:val="00752458"/>
    <w:rPr>
      <w:rFonts w:ascii="Calibri" w:hAnsi="Calibri"/>
      <w:b/>
      <w:sz w:val="22"/>
      <w:szCs w:val="24"/>
      <w:lang w:eastAsia="en-US"/>
    </w:rPr>
  </w:style>
  <w:style w:type="table" w:customStyle="1" w:styleId="CommitteeTable">
    <w:name w:val="Committee Table"/>
    <w:basedOn w:val="TableNormal"/>
    <w:uiPriority w:val="99"/>
    <w:rsid w:val="00E061AE"/>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vAlign w:val="center"/>
    </w:tcPr>
    <w:tblStylePr w:type="firstRow">
      <w:pPr>
        <w:wordWrap/>
        <w:spacing w:beforeLines="0" w:before="160" w:beforeAutospacing="0" w:afterLines="0" w:after="80" w:afterAutospacing="0" w:line="288" w:lineRule="auto"/>
      </w:pPr>
      <w:rPr>
        <w:rFonts w:ascii="Arial Narrow" w:hAnsi="Arial Narrow"/>
        <w:b/>
        <w:sz w:val="22"/>
      </w:rPr>
      <w:tblPr/>
      <w:trPr>
        <w:tblHeader/>
      </w:trPr>
    </w:tblStylePr>
    <w:tblStylePr w:type="band1Horz">
      <w:rPr>
        <w:rFonts w:ascii="Arial Narrow" w:hAnsi="Arial Narrow"/>
        <w:sz w:val="20"/>
      </w:rPr>
      <w:tblPr/>
      <w:tcPr>
        <w:shd w:val="clear" w:color="auto" w:fill="F2F2F2"/>
      </w:tcPr>
    </w:tblStylePr>
  </w:style>
  <w:style w:type="character" w:customStyle="1" w:styleId="Heading1Char">
    <w:name w:val="Heading 1 Char"/>
    <w:link w:val="Heading1"/>
    <w:rsid w:val="004001FB"/>
    <w:rPr>
      <w:rFonts w:ascii="Arial Narrow" w:hAnsi="Arial Narrow"/>
      <w:smallCaps/>
      <w:spacing w:val="4"/>
      <w:kern w:val="42"/>
      <w:sz w:val="42"/>
      <w:szCs w:val="36"/>
      <w:lang w:eastAsia="en-US"/>
    </w:rPr>
  </w:style>
  <w:style w:type="character" w:customStyle="1" w:styleId="Heading2Char">
    <w:name w:val="Heading 2 Char"/>
    <w:link w:val="Heading2"/>
    <w:rsid w:val="007104A7"/>
    <w:rPr>
      <w:rFonts w:ascii="Arial Narrow" w:hAnsi="Arial Narrow" w:cs="Arial"/>
      <w:bCs/>
      <w:smallCaps/>
      <w:spacing w:val="40"/>
      <w:kern w:val="32"/>
      <w:sz w:val="44"/>
      <w:szCs w:val="36"/>
      <w:lang w:eastAsia="en-US"/>
    </w:rPr>
  </w:style>
  <w:style w:type="character" w:customStyle="1" w:styleId="Heading3Char">
    <w:name w:val="Heading 3 Char"/>
    <w:link w:val="Heading3"/>
    <w:rsid w:val="00C715C2"/>
    <w:rPr>
      <w:rFonts w:ascii="Arial Narrow" w:hAnsi="Arial Narrow" w:cs="Arial"/>
      <w:iCs/>
      <w:smallCaps/>
      <w:spacing w:val="20"/>
      <w:sz w:val="36"/>
      <w:szCs w:val="34"/>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ListBulletChar">
    <w:name w:val="List Bullet Char"/>
    <w:link w:val="ListBullet"/>
    <w:rsid w:val="001B4B71"/>
    <w:rPr>
      <w:rFonts w:ascii="Calibri" w:hAnsi="Calibri"/>
      <w:sz w:val="22"/>
      <w:szCs w:val="22"/>
      <w:lang w:eastAsia="en-US"/>
    </w:rPr>
  </w:style>
  <w:style w:type="character" w:customStyle="1" w:styleId="RecommendationBulletChar">
    <w:name w:val="Recommendation Bullet Char"/>
    <w:link w:val="RecommendationBullet"/>
    <w:rsid w:val="00462F49"/>
    <w:rPr>
      <w:rFonts w:ascii="Calibri" w:hAnsi="Calibri"/>
      <w:b/>
      <w:sz w:val="22"/>
      <w:szCs w:val="22"/>
      <w:lang w:eastAsia="en-US"/>
    </w:rPr>
  </w:style>
  <w:style w:type="paragraph" w:styleId="BalloonText">
    <w:name w:val="Balloon Text"/>
    <w:basedOn w:val="Normal"/>
    <w:link w:val="BalloonTextChar"/>
    <w:semiHidden/>
    <w:unhideWhenUsed/>
    <w:rsid w:val="000F617F"/>
    <w:rPr>
      <w:rFonts w:ascii="Segoe UI" w:hAnsi="Segoe UI" w:cs="Segoe UI"/>
      <w:sz w:val="18"/>
      <w:szCs w:val="18"/>
    </w:rPr>
  </w:style>
  <w:style w:type="character" w:customStyle="1" w:styleId="BalloonTextChar">
    <w:name w:val="Balloon Text Char"/>
    <w:link w:val="BalloonText"/>
    <w:semiHidden/>
    <w:rsid w:val="000F617F"/>
    <w:rPr>
      <w:rFonts w:ascii="Segoe UI" w:hAnsi="Segoe UI" w:cs="Segoe UI"/>
      <w:sz w:val="18"/>
      <w:szCs w:val="18"/>
      <w:lang w:eastAsia="en-US"/>
    </w:rPr>
  </w:style>
  <w:style w:type="paragraph" w:styleId="BodyText">
    <w:name w:val="Body Text"/>
    <w:basedOn w:val="Normal"/>
    <w:link w:val="BodyTextChar"/>
    <w:unhideWhenUsed/>
    <w:qFormat/>
    <w:rsid w:val="00C715C2"/>
    <w:pPr>
      <w:numPr>
        <w:ilvl w:val="1"/>
        <w:numId w:val="8"/>
      </w:numPr>
      <w:spacing w:line="288" w:lineRule="auto"/>
    </w:pPr>
  </w:style>
  <w:style w:type="character" w:customStyle="1" w:styleId="BodyTextChar">
    <w:name w:val="Body Text Char"/>
    <w:link w:val="BodyText"/>
    <w:rsid w:val="00C715C2"/>
    <w:rPr>
      <w:rFonts w:ascii="Calibri" w:hAnsi="Calibri"/>
      <w:sz w:val="22"/>
      <w:szCs w:val="24"/>
      <w:lang w:eastAsia="en-US"/>
    </w:rPr>
  </w:style>
  <w:style w:type="character" w:customStyle="1" w:styleId="Heading6Char">
    <w:name w:val="Heading 6 Char"/>
    <w:link w:val="Heading6"/>
    <w:rsid w:val="00C715C2"/>
    <w:rPr>
      <w:rFonts w:ascii="Arial Narrow" w:hAnsi="Arial Narrow" w:cs="Arial"/>
      <w:smallCaps/>
      <w:spacing w:val="20"/>
      <w:sz w:val="22"/>
      <w:szCs w:val="22"/>
      <w:lang w:eastAsia="en-US"/>
    </w:rPr>
  </w:style>
  <w:style w:type="character" w:customStyle="1" w:styleId="Heading5Char">
    <w:name w:val="Heading 5 Char"/>
    <w:link w:val="Heading5"/>
    <w:rsid w:val="00C715C2"/>
    <w:rPr>
      <w:rFonts w:ascii="Arial Narrow" w:hAnsi="Arial Narrow" w:cs="Arial"/>
      <w:smallCaps/>
      <w:spacing w:val="20"/>
      <w:sz w:val="26"/>
      <w:szCs w:val="24"/>
      <w:lang w:eastAsia="en-US"/>
    </w:rPr>
  </w:style>
  <w:style w:type="paragraph" w:styleId="ListNumber">
    <w:name w:val="List Number"/>
    <w:basedOn w:val="Normal"/>
    <w:rsid w:val="00592771"/>
    <w:pPr>
      <w:numPr>
        <w:numId w:val="5"/>
      </w:numPr>
      <w:contextualSpacing/>
    </w:pPr>
  </w:style>
  <w:style w:type="character" w:customStyle="1" w:styleId="Heading8Char">
    <w:name w:val="Heading 8 Char"/>
    <w:link w:val="Heading8"/>
    <w:semiHidden/>
    <w:rsid w:val="00D14F93"/>
    <w:rPr>
      <w:rFonts w:ascii="Calibri" w:eastAsia="Times New Roman" w:hAnsi="Calibri" w:cs="Times New Roman"/>
      <w:i/>
      <w:iCs/>
      <w:sz w:val="24"/>
      <w:szCs w:val="24"/>
      <w:lang w:eastAsia="en-US"/>
    </w:rPr>
  </w:style>
  <w:style w:type="paragraph" w:styleId="ListParagraph">
    <w:name w:val="List Paragraph"/>
    <w:basedOn w:val="Normal"/>
    <w:uiPriority w:val="34"/>
    <w:qFormat/>
    <w:rsid w:val="0083652D"/>
    <w:pPr>
      <w:spacing w:before="40" w:after="60" w:line="288" w:lineRule="auto"/>
      <w:ind w:left="567"/>
    </w:pPr>
    <w:rPr>
      <w:rFonts w:eastAsia="Calibri"/>
      <w:szCs w:val="22"/>
    </w:rPr>
  </w:style>
  <w:style w:type="character" w:styleId="CommentReference">
    <w:name w:val="annotation reference"/>
    <w:semiHidden/>
    <w:unhideWhenUsed/>
    <w:rsid w:val="001108DC"/>
    <w:rPr>
      <w:sz w:val="16"/>
      <w:szCs w:val="16"/>
    </w:rPr>
  </w:style>
  <w:style w:type="paragraph" w:styleId="CommentText">
    <w:name w:val="annotation text"/>
    <w:basedOn w:val="Normal"/>
    <w:link w:val="CommentTextChar"/>
    <w:semiHidden/>
    <w:unhideWhenUsed/>
    <w:rsid w:val="001108DC"/>
    <w:rPr>
      <w:sz w:val="20"/>
      <w:szCs w:val="20"/>
    </w:rPr>
  </w:style>
  <w:style w:type="character" w:customStyle="1" w:styleId="CommentTextChar">
    <w:name w:val="Comment Text Char"/>
    <w:link w:val="CommentText"/>
    <w:semiHidden/>
    <w:rsid w:val="001108DC"/>
    <w:rPr>
      <w:rFonts w:ascii="Calibri" w:hAnsi="Calibri"/>
      <w:lang w:eastAsia="en-US"/>
    </w:rPr>
  </w:style>
  <w:style w:type="paragraph" w:styleId="CommentSubject">
    <w:name w:val="annotation subject"/>
    <w:basedOn w:val="CommentText"/>
    <w:next w:val="CommentText"/>
    <w:link w:val="CommentSubjectChar"/>
    <w:semiHidden/>
    <w:unhideWhenUsed/>
    <w:rsid w:val="001108DC"/>
    <w:rPr>
      <w:b/>
      <w:bCs/>
    </w:rPr>
  </w:style>
  <w:style w:type="character" w:customStyle="1" w:styleId="CommentSubjectChar">
    <w:name w:val="Comment Subject Char"/>
    <w:link w:val="CommentSubject"/>
    <w:semiHidden/>
    <w:rsid w:val="001108DC"/>
    <w:rPr>
      <w:rFonts w:ascii="Calibri" w:hAnsi="Calibri"/>
      <w:b/>
      <w:bCs/>
      <w:lang w:eastAsia="en-US"/>
    </w:rPr>
  </w:style>
  <w:style w:type="paragraph" w:styleId="Signature">
    <w:name w:val="Signature"/>
    <w:basedOn w:val="Normal"/>
    <w:next w:val="Normal"/>
    <w:link w:val="SignatureChar"/>
    <w:unhideWhenUsed/>
    <w:rsid w:val="000100C7"/>
    <w:pPr>
      <w:spacing w:before="1800"/>
    </w:pPr>
  </w:style>
  <w:style w:type="character" w:customStyle="1" w:styleId="SignatureChar">
    <w:name w:val="Signature Char"/>
    <w:link w:val="Signature"/>
    <w:rsid w:val="00E10D31"/>
    <w:rPr>
      <w:rFonts w:ascii="Calibri" w:hAnsi="Calibri"/>
      <w:sz w:val="22"/>
      <w:szCs w:val="24"/>
      <w:lang w:eastAsia="en-US"/>
    </w:rPr>
  </w:style>
  <w:style w:type="paragraph" w:customStyle="1" w:styleId="TableHeading">
    <w:name w:val="Table Heading"/>
    <w:basedOn w:val="Normal"/>
    <w:qFormat/>
    <w:rsid w:val="00A77A10"/>
    <w:pPr>
      <w:spacing w:before="160" w:after="80" w:line="288" w:lineRule="auto"/>
    </w:pPr>
    <w:rPr>
      <w:rFonts w:ascii="Arial Narrow" w:hAnsi="Arial Narrow"/>
      <w:b/>
    </w:rPr>
  </w:style>
  <w:style w:type="paragraph" w:customStyle="1" w:styleId="TableText">
    <w:name w:val="Table Text"/>
    <w:basedOn w:val="Normal"/>
    <w:qFormat/>
    <w:rsid w:val="00D67727"/>
    <w:pPr>
      <w:spacing w:before="160" w:after="80" w:line="288" w:lineRule="auto"/>
    </w:pPr>
  </w:style>
  <w:style w:type="paragraph" w:customStyle="1" w:styleId="ListNoBullet">
    <w:name w:val="List NoBullet"/>
    <w:basedOn w:val="Normal"/>
    <w:qFormat/>
    <w:rsid w:val="00843B7D"/>
    <w:pPr>
      <w:numPr>
        <w:numId w:val="6"/>
      </w:numPr>
      <w:spacing w:before="40" w:after="60" w:line="288" w:lineRule="auto"/>
    </w:pPr>
  </w:style>
  <w:style w:type="paragraph" w:styleId="ListBullet3">
    <w:name w:val="List Bullet 3"/>
    <w:basedOn w:val="Normal"/>
    <w:unhideWhenUsed/>
    <w:rsid w:val="00FA4ECE"/>
    <w:pPr>
      <w:numPr>
        <w:numId w:val="4"/>
      </w:numPr>
      <w:contextualSpacing/>
    </w:pPr>
  </w:style>
  <w:style w:type="paragraph" w:customStyle="1" w:styleId="FindingHeading">
    <w:name w:val="Finding Heading"/>
    <w:basedOn w:val="RecommendationHeading"/>
    <w:next w:val="FindingText"/>
    <w:qFormat/>
    <w:rsid w:val="00182AC2"/>
  </w:style>
  <w:style w:type="paragraph" w:customStyle="1" w:styleId="FindingText">
    <w:name w:val="Finding Text"/>
    <w:basedOn w:val="RecommendationText"/>
    <w:next w:val="BodyText"/>
    <w:qFormat/>
    <w:rsid w:val="00752458"/>
  </w:style>
  <w:style w:type="paragraph" w:customStyle="1" w:styleId="FindingBullet">
    <w:name w:val="Finding Bullet"/>
    <w:basedOn w:val="RecommendationBullet"/>
    <w:qFormat/>
    <w:rsid w:val="00206460"/>
  </w:style>
  <w:style w:type="numbering" w:customStyle="1" w:styleId="CommitteeNumberedPara">
    <w:name w:val="Committee Numbered Para"/>
    <w:uiPriority w:val="99"/>
    <w:rsid w:val="00CD7F25"/>
    <w:pPr>
      <w:numPr>
        <w:numId w:val="7"/>
      </w:numPr>
    </w:pPr>
  </w:style>
  <w:style w:type="paragraph" w:styleId="Date">
    <w:name w:val="Date"/>
    <w:basedOn w:val="Normal"/>
    <w:next w:val="Normal"/>
    <w:link w:val="DateChar"/>
    <w:rsid w:val="001B4B71"/>
    <w:pPr>
      <w:spacing w:before="600"/>
      <w:jc w:val="right"/>
    </w:pPr>
    <w:rPr>
      <w:rFonts w:ascii="Arial Narrow" w:hAnsi="Arial Narrow"/>
      <w:smallCaps/>
      <w:spacing w:val="60"/>
    </w:rPr>
  </w:style>
  <w:style w:type="character" w:customStyle="1" w:styleId="DateChar">
    <w:name w:val="Date Char"/>
    <w:basedOn w:val="DefaultParagraphFont"/>
    <w:link w:val="Date"/>
    <w:rsid w:val="001B4B71"/>
    <w:rPr>
      <w:rFonts w:ascii="Arial Narrow" w:hAnsi="Arial Narrow"/>
      <w:smallCaps/>
      <w:spacing w:val="60"/>
      <w:sz w:val="22"/>
      <w:szCs w:val="24"/>
      <w:lang w:eastAsia="en-US"/>
    </w:rPr>
  </w:style>
  <w:style w:type="paragraph" w:customStyle="1" w:styleId="AppendixHeading1">
    <w:name w:val="Appendix Heading 1"/>
    <w:next w:val="Normal"/>
    <w:rsid w:val="004E31E3"/>
    <w:pPr>
      <w:keepNext/>
      <w:pageBreakBefore/>
      <w:tabs>
        <w:tab w:val="num" w:pos="1440"/>
      </w:tabs>
      <w:spacing w:before="720" w:after="180" w:line="312" w:lineRule="auto"/>
      <w:ind w:left="1440" w:hanging="1440"/>
    </w:pPr>
    <w:rPr>
      <w:rFonts w:ascii="Arial Narrow" w:hAnsi="Arial Narrow"/>
      <w:b/>
      <w:smallCaps/>
      <w:sz w:val="36"/>
      <w:szCs w:val="24"/>
      <w:lang w:eastAsia="en-US"/>
    </w:rPr>
  </w:style>
  <w:style w:type="paragraph" w:customStyle="1" w:styleId="Recommendation">
    <w:name w:val="Recommendation"/>
    <w:basedOn w:val="Caption"/>
    <w:next w:val="RecommendationText"/>
    <w:rsid w:val="004E31E3"/>
    <w:pPr>
      <w:ind w:left="142"/>
    </w:pPr>
    <w:rPr>
      <w:b/>
      <w:smallCaps/>
      <w:spacing w:val="20"/>
      <w:sz w:val="44"/>
    </w:rPr>
  </w:style>
  <w:style w:type="paragraph" w:customStyle="1" w:styleId="Headinglevel2">
    <w:name w:val="Heading level 2"/>
    <w:next w:val="Normal"/>
    <w:rsid w:val="004E31E3"/>
    <w:pPr>
      <w:keepNext/>
      <w:widowControl w:val="0"/>
      <w:tabs>
        <w:tab w:val="left" w:pos="567"/>
      </w:tabs>
      <w:spacing w:before="480" w:after="60" w:line="312" w:lineRule="auto"/>
    </w:pPr>
    <w:rPr>
      <w:rFonts w:ascii="Arial Narrow" w:hAnsi="Arial Narrow" w:cs="Arial"/>
      <w:iCs/>
      <w:smallCaps/>
      <w:spacing w:val="20"/>
      <w:sz w:val="36"/>
      <w:szCs w:val="34"/>
      <w:lang w:eastAsia="en-US"/>
    </w:rPr>
  </w:style>
  <w:style w:type="paragraph" w:customStyle="1" w:styleId="Headinglevel3">
    <w:name w:val="Heading level 3"/>
    <w:basedOn w:val="Headinglevel2"/>
    <w:next w:val="Normal"/>
    <w:rsid w:val="004E31E3"/>
    <w:pPr>
      <w:spacing w:before="320" w:after="100"/>
      <w:ind w:left="567" w:hanging="567"/>
    </w:pPr>
    <w:rPr>
      <w:iCs w:val="0"/>
      <w:sz w:val="30"/>
      <w:szCs w:val="28"/>
    </w:rPr>
  </w:style>
  <w:style w:type="paragraph" w:customStyle="1" w:styleId="Headinglevel4">
    <w:name w:val="Heading level 4"/>
    <w:basedOn w:val="Headinglevel3"/>
    <w:next w:val="Normal"/>
    <w:rsid w:val="004E31E3"/>
    <w:pPr>
      <w:spacing w:before="280" w:after="80"/>
    </w:pPr>
    <w:rPr>
      <w:sz w:val="26"/>
      <w:szCs w:val="24"/>
    </w:rPr>
  </w:style>
  <w:style w:type="paragraph" w:customStyle="1" w:styleId="Headinglevel5">
    <w:name w:val="Heading level 5"/>
    <w:basedOn w:val="Headinglevel4"/>
    <w:next w:val="Normal"/>
    <w:qFormat/>
    <w:rsid w:val="004E31E3"/>
    <w:rPr>
      <w:sz w:val="22"/>
    </w:rPr>
  </w:style>
  <w:style w:type="paragraph" w:customStyle="1" w:styleId="NormalromanL3">
    <w:name w:val="Normal # (roman) L3"/>
    <w:basedOn w:val="Normal"/>
    <w:qFormat/>
    <w:rsid w:val="003C171D"/>
    <w:pPr>
      <w:numPr>
        <w:numId w:val="16"/>
      </w:numPr>
      <w:autoSpaceDE w:val="0"/>
      <w:autoSpaceDN w:val="0"/>
      <w:adjustRightInd w:val="0"/>
      <w:spacing w:before="120" w:after="240" w:line="276" w:lineRule="auto"/>
      <w:ind w:left="1843" w:hanging="567"/>
      <w:textAlignment w:val="center"/>
    </w:pPr>
    <w:rPr>
      <w:rFonts w:eastAsiaTheme="minorHAnsi" w:cs="Calibri"/>
      <w:color w:val="000000"/>
      <w:sz w:val="24"/>
    </w:rPr>
  </w:style>
  <w:style w:type="paragraph" w:customStyle="1" w:styleId="NormalL2">
    <w:name w:val="Normal L2"/>
    <w:basedOn w:val="Normal"/>
    <w:qFormat/>
    <w:rsid w:val="003C171D"/>
    <w:pPr>
      <w:autoSpaceDE w:val="0"/>
      <w:autoSpaceDN w:val="0"/>
      <w:adjustRightInd w:val="0"/>
      <w:spacing w:before="120" w:after="240" w:line="276" w:lineRule="auto"/>
      <w:ind w:left="709"/>
      <w:textAlignment w:val="center"/>
    </w:pPr>
    <w:rPr>
      <w:rFonts w:eastAsiaTheme="minorHAnsi" w:cs="Calibri"/>
      <w:color w:val="000000"/>
      <w:sz w:val="24"/>
      <w:lang w:val="en-US"/>
    </w:rPr>
  </w:style>
  <w:style w:type="paragraph" w:customStyle="1" w:styleId="NormalalphaL2">
    <w:name w:val="Normal # (alpha) L2"/>
    <w:basedOn w:val="Normal"/>
    <w:qFormat/>
    <w:rsid w:val="003C171D"/>
    <w:pPr>
      <w:numPr>
        <w:numId w:val="10"/>
      </w:numPr>
      <w:autoSpaceDE w:val="0"/>
      <w:autoSpaceDN w:val="0"/>
      <w:adjustRightInd w:val="0"/>
      <w:spacing w:before="120" w:after="240" w:line="276" w:lineRule="auto"/>
      <w:ind w:left="1276" w:hanging="567"/>
      <w:textAlignment w:val="center"/>
    </w:pPr>
    <w:rPr>
      <w:rFonts w:eastAsiaTheme="minorHAnsi" w:cs="Calibri"/>
      <w:color w:val="000000"/>
      <w:sz w:val="24"/>
      <w:lang w:val="en-US"/>
    </w:rPr>
  </w:style>
  <w:style w:type="numbering" w:customStyle="1" w:styleId="AlphaL2">
    <w:name w:val="Alpha L2"/>
    <w:uiPriority w:val="99"/>
    <w:rsid w:val="003C171D"/>
    <w:pPr>
      <w:numPr>
        <w:numId w:val="9"/>
      </w:numPr>
    </w:pPr>
  </w:style>
  <w:style w:type="paragraph" w:customStyle="1" w:styleId="NormalV2">
    <w:name w:val="Normal # V2"/>
    <w:basedOn w:val="Normal"/>
    <w:qFormat/>
    <w:rsid w:val="003C171D"/>
    <w:pPr>
      <w:numPr>
        <w:numId w:val="11"/>
      </w:numPr>
      <w:autoSpaceDE w:val="0"/>
      <w:autoSpaceDN w:val="0"/>
      <w:adjustRightInd w:val="0"/>
      <w:spacing w:before="120" w:after="240" w:line="276" w:lineRule="auto"/>
      <w:ind w:left="709" w:hanging="709"/>
      <w:textAlignment w:val="center"/>
    </w:pPr>
    <w:rPr>
      <w:rFonts w:eastAsiaTheme="minorHAnsi" w:cs="Calibri"/>
      <w:color w:val="000000"/>
      <w:sz w:val="24"/>
    </w:rPr>
  </w:style>
  <w:style w:type="table" w:customStyle="1" w:styleId="Chaptertable">
    <w:name w:val="Chapter table"/>
    <w:basedOn w:val="TableNormal"/>
    <w:uiPriority w:val="99"/>
    <w:rsid w:val="003C171D"/>
    <w:rPr>
      <w:rFonts w:asciiTheme="minorHAnsi" w:eastAsiaTheme="minorHAnsi" w:hAnsiTheme="minorHAnsi" w:cstheme="minorBidi"/>
      <w:sz w:val="24"/>
      <w:szCs w:val="24"/>
      <w:lang w:eastAsia="en-US"/>
    </w:rPr>
    <w:tblPr>
      <w:tblCellMar>
        <w:top w:w="11" w:type="dxa"/>
        <w:left w:w="11" w:type="dxa"/>
        <w:bottom w:w="11" w:type="dxa"/>
        <w:right w:w="11" w:type="dxa"/>
      </w:tblCellMar>
    </w:tblPr>
    <w:tblStylePr w:type="firstRow">
      <w:rPr>
        <w:b/>
        <w:bCs/>
      </w:rPr>
    </w:tblStylePr>
    <w:tblStylePr w:type="lastRow">
      <w:rPr>
        <w:b/>
        <w:bCs/>
      </w:rPr>
    </w:tblStylePr>
    <w:tblStylePr w:type="firstCol">
      <w:pPr>
        <w:wordWrap/>
        <w:spacing w:beforeLines="0" w:before="0" w:beforeAutospacing="0" w:afterLines="0" w:after="0" w:afterAutospacing="0" w:line="240" w:lineRule="exact"/>
        <w:ind w:leftChars="0" w:left="11" w:rightChars="0" w:right="11" w:firstLineChars="0" w:firstLine="0"/>
        <w:jc w:val="center"/>
      </w:pPr>
      <w:rPr>
        <w:rFonts w:asciiTheme="minorHAnsi" w:hAnsiTheme="minorHAnsi"/>
        <w:b/>
        <w:bCs/>
        <w:color w:val="FFFFFF"/>
        <w:sz w:val="60"/>
      </w:rPr>
      <w:tblPr/>
      <w:tcPr>
        <w:tcBorders>
          <w:top w:val="nil"/>
          <w:left w:val="nil"/>
          <w:bottom w:val="nil"/>
          <w:right w:val="nil"/>
          <w:insideH w:val="nil"/>
          <w:insideV w:val="nil"/>
          <w:tl2br w:val="nil"/>
          <w:tr2bl w:val="nil"/>
        </w:tcBorders>
        <w:shd w:val="clear" w:color="auto" w:fill="00498B"/>
        <w:vAlign w:val="center"/>
      </w:tcPr>
    </w:tblStylePr>
    <w:tblStylePr w:type="lastCol">
      <w:pPr>
        <w:wordWrap/>
        <w:spacing w:line="360" w:lineRule="auto"/>
        <w:ind w:leftChars="0" w:left="170"/>
        <w:jc w:val="left"/>
      </w:pPr>
      <w:rPr>
        <w:rFonts w:asciiTheme="minorHAnsi" w:hAnsiTheme="minorHAnsi"/>
        <w:b w:val="0"/>
        <w:bCs/>
        <w:sz w:val="24"/>
      </w:rPr>
      <w:tblPr/>
      <w:tcPr>
        <w:tcMar>
          <w:top w:w="113" w:type="dxa"/>
          <w:left w:w="227" w:type="dxa"/>
          <w:bottom w:w="113" w:type="dxa"/>
          <w:right w:w="113" w:type="dxa"/>
        </w:tcMar>
      </w:tcPr>
    </w:tblStylePr>
  </w:style>
  <w:style w:type="paragraph" w:customStyle="1" w:styleId="Chaptertablenormal">
    <w:name w:val="Chapter table normal"/>
    <w:basedOn w:val="Normal"/>
    <w:qFormat/>
    <w:rsid w:val="003C171D"/>
    <w:pPr>
      <w:autoSpaceDE w:val="0"/>
      <w:autoSpaceDN w:val="0"/>
      <w:adjustRightInd w:val="0"/>
      <w:spacing w:before="120" w:after="240" w:line="276" w:lineRule="auto"/>
      <w:ind w:left="227"/>
      <w:textAlignment w:val="center"/>
    </w:pPr>
    <w:rPr>
      <w:rFonts w:eastAsiaTheme="minorHAnsi" w:cs="Calibri"/>
      <w:b/>
      <w:color w:val="000000"/>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egislation.act.gov.au/a/db_6271/" TargetMode="Externa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legislation.act.gov.au/a/2018-52/"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arliament.act.gov.au"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LACommitteeAPC@parliament.act.gov.au" TargetMode="Externa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www.legislation.act.gov.au/a/1989-19/default.asp"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Chamber\LA%20Secretariat%20%231\Admin%20&amp;%20Proced\Reports%20-%20inquiries\Report%20templates%202018\Admin%20and%20Procedure%20Template%20-%202018%20accessible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516AA3-94DF-49A3-B283-FE944CBBDF30}">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2E769BE1-7ECE-4F28-AE87-6EA36E226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Admin and Procedure Template - 2018 accessibleV2</Template>
  <TotalTime>0</TotalTime>
  <Pages>22</Pages>
  <Words>2711</Words>
  <Characters>15330</Characters>
  <Application>Microsoft Office Word</Application>
  <DocSecurity>4</DocSecurity>
  <Lines>127</Lines>
  <Paragraphs>36</Paragraphs>
  <ScaleCrop>false</ScaleCrop>
  <HeadingPairs>
    <vt:vector size="2" baseType="variant">
      <vt:variant>
        <vt:lpstr>Title</vt:lpstr>
      </vt:variant>
      <vt:variant>
        <vt:i4>1</vt:i4>
      </vt:variant>
    </vt:vector>
  </HeadingPairs>
  <TitlesOfParts>
    <vt:vector size="1" baseType="lpstr">
      <vt:lpstr>Committee Report Template</vt:lpstr>
    </vt:vector>
  </TitlesOfParts>
  <Company>OCTAVO</Company>
  <LinksUpToDate>false</LinksUpToDate>
  <CharactersWithSpaces>18005</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Report Template</dc:title>
  <dc:creator>Janice Rafferty</dc:creator>
  <dc:description>Template version 11 - 7 February  2013</dc:description>
  <cp:lastModifiedBy>Milne, Sophie</cp:lastModifiedBy>
  <cp:revision>2</cp:revision>
  <cp:lastPrinted>2020-12-01T04:14:00Z</cp:lastPrinted>
  <dcterms:created xsi:type="dcterms:W3CDTF">2021-05-17T01:37:00Z</dcterms:created>
  <dcterms:modified xsi:type="dcterms:W3CDTF">2021-05-17T01:37:00Z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4a0b9d96-d07f-4a26-b971-02eb1de104c0</vt:lpwstr>
  </property>
  <property fmtid="{D5CDD505-2E9C-101B-9397-08002B2CF9AE}" pid="3" name="bjSaver">
    <vt:lpwstr>ZwE+/ToLrPDfvyrx1nh9MyjXnSm5Wksu</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