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A5A" w:rsidRPr="007463D1" w:rsidRDefault="00E878CF" w:rsidP="006B6C16">
      <w:pPr>
        <w:spacing w:before="60" w:after="120"/>
      </w:pPr>
      <w:r>
        <w:rPr>
          <w:noProof/>
          <w:lang w:val="en-A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Legislative Assembly for the Australian Capital Territory" style="position:absolute;margin-left:175.85pt;margin-top:15.5pt;width:93.6pt;height:94.7pt;z-index:251658240">
            <v:imagedata r:id="rId10" o:title=""/>
            <w10:wrap type="topAndBottom"/>
          </v:shape>
          <o:OLEObject Type="Embed" ProgID="MSPhotoEd.3" ShapeID="_x0000_s1029" DrawAspect="Content" ObjectID="_1661599806" r:id="rId11"/>
        </w:object>
      </w:r>
    </w:p>
    <w:p w:rsidR="00446A5A" w:rsidRPr="007463D1" w:rsidRDefault="006B6C16" w:rsidP="006B6C16">
      <w:pPr>
        <w:pStyle w:val="Heading1"/>
      </w:pPr>
      <w:r w:rsidRPr="007463D1">
        <w:t>Volume of Bills of the Legislative Assembly for the Australian Capital Territory</w:t>
      </w:r>
    </w:p>
    <w:p w:rsidR="00446A5A" w:rsidRPr="007463D1" w:rsidRDefault="001E18E8" w:rsidP="006B6C16">
      <w:pPr>
        <w:spacing w:before="2000" w:after="120"/>
        <w:jc w:val="center"/>
        <w:rPr>
          <w:rFonts w:ascii="Calibri" w:hAnsi="Calibri"/>
          <w:b/>
          <w:sz w:val="56"/>
        </w:rPr>
      </w:pPr>
      <w:r w:rsidRPr="007463D1">
        <w:rPr>
          <w:rFonts w:ascii="Calibri" w:hAnsi="Calibri"/>
          <w:b/>
          <w:sz w:val="56"/>
        </w:rPr>
        <w:t>NINTH</w:t>
      </w:r>
      <w:r w:rsidR="00446A5A" w:rsidRPr="007463D1">
        <w:rPr>
          <w:rFonts w:ascii="Calibri" w:hAnsi="Calibri"/>
          <w:b/>
          <w:sz w:val="56"/>
        </w:rPr>
        <w:t xml:space="preserve"> ASSEMBLY</w:t>
      </w:r>
    </w:p>
    <w:p w:rsidR="00446A5A" w:rsidRPr="007463D1" w:rsidRDefault="001E18E8" w:rsidP="00446A5A">
      <w:pPr>
        <w:spacing w:before="60" w:after="120"/>
        <w:jc w:val="center"/>
        <w:rPr>
          <w:rFonts w:ascii="Calibri" w:hAnsi="Calibri"/>
          <w:sz w:val="42"/>
        </w:rPr>
      </w:pPr>
      <w:r w:rsidRPr="007463D1">
        <w:rPr>
          <w:rFonts w:ascii="Calibri" w:hAnsi="Calibri"/>
          <w:sz w:val="42"/>
        </w:rPr>
        <w:t>31 October</w:t>
      </w:r>
      <w:r w:rsidR="00446A5A" w:rsidRPr="007463D1">
        <w:rPr>
          <w:rFonts w:ascii="Calibri" w:hAnsi="Calibri"/>
          <w:sz w:val="42"/>
        </w:rPr>
        <w:t xml:space="preserve"> 20</w:t>
      </w:r>
      <w:r w:rsidR="00276B90" w:rsidRPr="007463D1">
        <w:rPr>
          <w:rFonts w:ascii="Calibri" w:hAnsi="Calibri"/>
          <w:sz w:val="42"/>
        </w:rPr>
        <w:t>1</w:t>
      </w:r>
      <w:r w:rsidRPr="007463D1">
        <w:rPr>
          <w:rFonts w:ascii="Calibri" w:hAnsi="Calibri"/>
          <w:sz w:val="42"/>
        </w:rPr>
        <w:t>6</w:t>
      </w:r>
      <w:r w:rsidR="00FE57F6" w:rsidRPr="007463D1">
        <w:rPr>
          <w:rFonts w:ascii="Calibri" w:hAnsi="Calibri"/>
          <w:sz w:val="42"/>
        </w:rPr>
        <w:t xml:space="preserve"> – </w:t>
      </w:r>
      <w:r w:rsidR="00B97426" w:rsidRPr="007463D1">
        <w:rPr>
          <w:rFonts w:ascii="Calibri" w:hAnsi="Calibri"/>
          <w:sz w:val="42"/>
        </w:rPr>
        <w:t>28 August</w:t>
      </w:r>
      <w:r w:rsidR="009C6DD2" w:rsidRPr="007463D1">
        <w:rPr>
          <w:rFonts w:ascii="Calibri" w:hAnsi="Calibri"/>
          <w:sz w:val="42"/>
        </w:rPr>
        <w:t xml:space="preserve"> 2020</w:t>
      </w:r>
    </w:p>
    <w:p w:rsidR="00446A5A" w:rsidRPr="007463D1" w:rsidRDefault="00446A5A" w:rsidP="006B6C16">
      <w:pPr>
        <w:spacing w:before="4800" w:after="120"/>
        <w:jc w:val="center"/>
        <w:rPr>
          <w:rFonts w:ascii="Calibri" w:hAnsi="Calibri"/>
          <w:sz w:val="28"/>
        </w:rPr>
      </w:pPr>
      <w:r w:rsidRPr="007463D1">
        <w:rPr>
          <w:rFonts w:ascii="Calibri" w:hAnsi="Calibri"/>
          <w:sz w:val="28"/>
        </w:rPr>
        <w:t>This document contains links to each Bill, explanatory statement and compatibility statement if applicable.</w:t>
      </w:r>
      <w:r w:rsidR="00723FC5" w:rsidRPr="007463D1">
        <w:rPr>
          <w:rFonts w:ascii="Calibri" w:hAnsi="Calibri"/>
          <w:sz w:val="28"/>
        </w:rPr>
        <w:t xml:space="preserve"> </w:t>
      </w:r>
      <w:r w:rsidRPr="007463D1">
        <w:rPr>
          <w:rFonts w:ascii="Calibri" w:hAnsi="Calibri"/>
          <w:sz w:val="28"/>
        </w:rPr>
        <w:t xml:space="preserve">It also contains links to relevant Scrutiny Committee reports, each amendment moved, supplementary explanatory statements, </w:t>
      </w:r>
      <w:r w:rsidR="00D02AFA" w:rsidRPr="007463D1">
        <w:rPr>
          <w:rFonts w:ascii="Calibri" w:hAnsi="Calibri"/>
          <w:i/>
          <w:iCs/>
          <w:sz w:val="28"/>
        </w:rPr>
        <w:t>Hansard</w:t>
      </w:r>
      <w:r w:rsidRPr="007463D1">
        <w:rPr>
          <w:rFonts w:ascii="Calibri" w:hAnsi="Calibri"/>
          <w:sz w:val="28"/>
        </w:rPr>
        <w:t xml:space="preserve"> and the relevant Act.</w:t>
      </w:r>
    </w:p>
    <w:p w:rsidR="007C4703" w:rsidRPr="007463D1" w:rsidRDefault="007C4703" w:rsidP="006B6C16">
      <w:pPr>
        <w:pStyle w:val="TOCHeading"/>
        <w:jc w:val="left"/>
        <w:rPr>
          <w:color w:val="auto"/>
        </w:rPr>
      </w:pPr>
      <w:r w:rsidRPr="007463D1">
        <w:rPr>
          <w:color w:val="auto"/>
        </w:rPr>
        <w:lastRenderedPageBreak/>
        <w:t>Contents</w:t>
      </w:r>
    </w:p>
    <w:p w:rsidR="007463D1" w:rsidRDefault="006F5CED">
      <w:pPr>
        <w:pStyle w:val="TOC1"/>
        <w:rPr>
          <w:rFonts w:eastAsiaTheme="minorEastAsia" w:cstheme="minorBidi"/>
          <w:sz w:val="22"/>
          <w:szCs w:val="22"/>
          <w:lang w:val="en-AU"/>
        </w:rPr>
      </w:pPr>
      <w:r w:rsidRPr="007463D1">
        <w:rPr>
          <w:rFonts w:ascii="Calibri" w:hAnsi="Calibri"/>
          <w:shd w:val="clear" w:color="auto" w:fill="FFFFFF"/>
        </w:rPr>
        <w:fldChar w:fldCharType="begin"/>
      </w:r>
      <w:r w:rsidR="000D6621" w:rsidRPr="007463D1">
        <w:rPr>
          <w:rFonts w:ascii="Calibri" w:hAnsi="Calibri"/>
          <w:shd w:val="clear" w:color="auto" w:fill="FFFFFF"/>
        </w:rPr>
        <w:instrText xml:space="preserve"> TOC \h \z \u \t "Heading 2,1,Style Heading 1 + +Body,1" </w:instrText>
      </w:r>
      <w:r w:rsidRPr="007463D1">
        <w:rPr>
          <w:rFonts w:ascii="Calibri" w:hAnsi="Calibri"/>
          <w:shd w:val="clear" w:color="auto" w:fill="FFFFFF"/>
        </w:rPr>
        <w:fldChar w:fldCharType="separate"/>
      </w:r>
      <w:hyperlink w:anchor="_Toc50974694" w:history="1">
        <w:r w:rsidR="007463D1" w:rsidRPr="00B90265">
          <w:rPr>
            <w:rStyle w:val="Hyperlink"/>
          </w:rPr>
          <w:t>Aboriginal and Torres Strait Islander Elected Body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_Toc50974694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695" w:history="1">
        <w:r w:rsidR="007463D1" w:rsidRPr="00B90265">
          <w:rPr>
            <w:rStyle w:val="Hyperlink"/>
          </w:rPr>
          <w:t>Aboriginal and Torres Strait Islander Elected Body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_Toc50974695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696" w:history="1">
        <w:r w:rsidR="007463D1" w:rsidRPr="00B90265">
          <w:rPr>
            <w:rStyle w:val="Hyperlink"/>
          </w:rPr>
          <w:t>ACT Teacher Quality Institute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_Toc50974696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697" w:history="1">
        <w:r w:rsidR="007463D1" w:rsidRPr="00B90265">
          <w:rPr>
            <w:rStyle w:val="Hyperlink"/>
          </w:rPr>
          <w:t>Adoption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_Toc50974697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698" w:history="1">
        <w:r w:rsidR="007463D1" w:rsidRPr="00B90265">
          <w:rPr>
            <w:rStyle w:val="Hyperlink"/>
          </w:rPr>
          <w:t>Animal Diseases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_Toc50974698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699" w:history="1">
        <w:r w:rsidR="007463D1" w:rsidRPr="00B90265">
          <w:rPr>
            <w:rStyle w:val="Hyperlink"/>
          </w:rPr>
          <w:t>Animal Welfare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_Toc50974699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00" w:history="1">
        <w:r w:rsidR="007463D1" w:rsidRPr="00B90265">
          <w:rPr>
            <w:rStyle w:val="Hyperlink"/>
          </w:rPr>
          <w:t>Anti-Corruption and Integrity Commission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_Toc50974700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01" w:history="1">
        <w:r w:rsidR="007463D1" w:rsidRPr="00B90265">
          <w:rPr>
            <w:rStyle w:val="Hyperlink"/>
          </w:rPr>
          <w:t>Appropriation (Office of the Legislative Assembly) 2017-2018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_Toc50974701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02" w:history="1">
        <w:r w:rsidR="007463D1" w:rsidRPr="00B90265">
          <w:rPr>
            <w:rStyle w:val="Hyperlink"/>
          </w:rPr>
          <w:t>Appropriation (Office of the Legislative Assembly) 2017-2018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_Toc50974702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03" w:history="1">
        <w:r w:rsidR="007463D1" w:rsidRPr="00B90265">
          <w:rPr>
            <w:rStyle w:val="Hyperlink"/>
          </w:rPr>
          <w:t>Appropriation (Office of the Legislative Assembly) 2018-2019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_Toc50974703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04" w:history="1">
        <w:r w:rsidR="007463D1" w:rsidRPr="00B90265">
          <w:rPr>
            <w:rStyle w:val="Hyperlink"/>
          </w:rPr>
          <w:t>Appropriation (Office of the Legislative Assembly) 2019-2020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_Toc50974704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05" w:history="1">
        <w:r w:rsidR="007463D1" w:rsidRPr="00B90265">
          <w:rPr>
            <w:rStyle w:val="Hyperlink"/>
          </w:rPr>
          <w:t>Appropriation 2017-2018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_Toc50974705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06" w:history="1">
        <w:r w:rsidR="007463D1" w:rsidRPr="00B90265">
          <w:rPr>
            <w:rStyle w:val="Hyperlink"/>
          </w:rPr>
          <w:t>Appropriation 2017-2018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_Toc50974706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07" w:history="1">
        <w:r w:rsidR="007463D1" w:rsidRPr="00B90265">
          <w:rPr>
            <w:rStyle w:val="Hyperlink"/>
          </w:rPr>
          <w:t>Appropriation 2018-2019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_Toc50974707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08" w:history="1">
        <w:r w:rsidR="007463D1" w:rsidRPr="00B90265">
          <w:rPr>
            <w:rStyle w:val="Hyperlink"/>
          </w:rPr>
          <w:t>Appropriation 2019-2020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_Toc50974708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09" w:history="1">
        <w:r w:rsidR="007463D1" w:rsidRPr="00B90265">
          <w:rPr>
            <w:rStyle w:val="Hyperlink"/>
          </w:rPr>
          <w:t>Appropriation 2019-2020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_Toc50974709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10" w:history="1">
        <w:r w:rsidR="007463D1" w:rsidRPr="00B90265">
          <w:rPr>
            <w:rStyle w:val="Hyperlink"/>
          </w:rPr>
          <w:t>Betting Operations Tax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_Toc50974710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11" w:history="1">
        <w:r w:rsidR="007463D1" w:rsidRPr="00B90265">
          <w:rPr>
            <w:rStyle w:val="Hyperlink"/>
          </w:rPr>
          <w:t>Births, Deaths and Marriages Registration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_Toc50974711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12" w:history="1">
        <w:r w:rsidR="007463D1" w:rsidRPr="00B90265">
          <w:rPr>
            <w:rStyle w:val="Hyperlink"/>
          </w:rPr>
          <w:t>Births, Deaths and Marriages Registration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_Toc50974712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13" w:history="1">
        <w:r w:rsidR="007463D1" w:rsidRPr="00B90265">
          <w:rPr>
            <w:rStyle w:val="Hyperlink"/>
          </w:rPr>
          <w:t>Births, Deaths and Marriages Registration (Tissue Donor Acknowledgement)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_Toc50974713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14" w:history="1">
        <w:r w:rsidR="007463D1" w:rsidRPr="00B90265">
          <w:rPr>
            <w:rStyle w:val="Hyperlink"/>
          </w:rPr>
          <w:t>Building and Construction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_Toc50974714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15" w:history="1">
        <w:r w:rsidR="007463D1" w:rsidRPr="00B90265">
          <w:rPr>
            <w:rStyle w:val="Hyperlink"/>
            <w:iCs/>
          </w:rPr>
          <w:t>Building and Construction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_Toc50974715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16" w:history="1">
        <w:r w:rsidR="007463D1" w:rsidRPr="00B90265">
          <w:rPr>
            <w:rStyle w:val="Hyperlink"/>
            <w:iCs/>
          </w:rPr>
          <w:t>Building and Construction Legislation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_Toc50974716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17" w:history="1">
        <w:r w:rsidR="007463D1" w:rsidRPr="00B90265">
          <w:rPr>
            <w:rStyle w:val="Hyperlink"/>
            <w:iCs/>
          </w:rPr>
          <w:t>Canberra Institute of Technology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_Toc50974717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18" w:history="1">
        <w:r w:rsidR="007463D1" w:rsidRPr="00B90265">
          <w:rPr>
            <w:rStyle w:val="Hyperlink"/>
          </w:rPr>
          <w:t>Casino (Electronic Gaming)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_Toc50974718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19" w:history="1">
        <w:r w:rsidR="007463D1" w:rsidRPr="00B90265">
          <w:rPr>
            <w:rStyle w:val="Hyperlink"/>
          </w:rPr>
          <w:t>Casino and Other Gaming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_Toc50974719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20" w:history="1">
        <w:r w:rsidR="007463D1" w:rsidRPr="00B90265">
          <w:rPr>
            <w:rStyle w:val="Hyperlink"/>
          </w:rPr>
          <w:t>Cemeteries and Crematoria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_Toc50974720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21" w:history="1">
        <w:r w:rsidR="007463D1" w:rsidRPr="00B90265">
          <w:rPr>
            <w:rStyle w:val="Hyperlink"/>
          </w:rPr>
          <w:t>Children and Young People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_Toc50974721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22" w:history="1">
        <w:r w:rsidR="007463D1" w:rsidRPr="00B90265">
          <w:rPr>
            <w:rStyle w:val="Hyperlink"/>
          </w:rPr>
          <w:t>City Renewal Authority and Suburban Land Agency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_Toc50974722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23" w:history="1">
        <w:r w:rsidR="007463D1" w:rsidRPr="00B90265">
          <w:rPr>
            <w:rStyle w:val="Hyperlink"/>
          </w:rPr>
          <w:t>City Renewal Authority and Suburban Land Agency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_Toc50974723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24" w:history="1">
        <w:r w:rsidR="007463D1" w:rsidRPr="00B90265">
          <w:rPr>
            <w:rStyle w:val="Hyperlink"/>
          </w:rPr>
          <w:t>City Renewal Authority and Suburban Land Agency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_Toc50974724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25" w:history="1">
        <w:r w:rsidR="007463D1" w:rsidRPr="00B90265">
          <w:rPr>
            <w:rStyle w:val="Hyperlink"/>
          </w:rPr>
          <w:t>Civil Law (Wrongs) (Child Abuse Claims Against Unincorporated Bodies)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_Toc50974725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26" w:history="1">
        <w:r w:rsidR="007463D1" w:rsidRPr="00B90265">
          <w:rPr>
            <w:rStyle w:val="Hyperlink"/>
          </w:rPr>
          <w:t>Climate Change and Greenhouse Gas Reduction (Principal Target)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_Toc50974726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27" w:history="1">
        <w:r w:rsidR="007463D1" w:rsidRPr="00B90265">
          <w:rPr>
            <w:rStyle w:val="Hyperlink"/>
          </w:rPr>
          <w:t>Climate Change and Greenhouse Gas Reduction (Renewable Electricity Target)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_Toc50974727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28" w:history="1">
        <w:r w:rsidR="007463D1" w:rsidRPr="00B90265">
          <w:rPr>
            <w:rStyle w:val="Hyperlink"/>
          </w:rPr>
          <w:t>Commercial Arbitration 2016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_Toc50974728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29" w:history="1">
        <w:r w:rsidR="007463D1" w:rsidRPr="00B90265">
          <w:rPr>
            <w:rStyle w:val="Hyperlink"/>
          </w:rPr>
          <w:t>Confiscation of Criminal Assets (Unexplained Wealth)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_Toc50974729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30" w:history="1">
        <w:r w:rsidR="007463D1" w:rsidRPr="00B90265">
          <w:rPr>
            <w:rStyle w:val="Hyperlink"/>
          </w:rPr>
          <w:t>Consumer Protection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_Toc50974730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31" w:history="1">
        <w:r w:rsidR="007463D1" w:rsidRPr="00B90265">
          <w:rPr>
            <w:rStyle w:val="Hyperlink"/>
          </w:rPr>
          <w:t>Controlled Sports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_Toc50974731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32" w:history="1">
        <w:r w:rsidR="007463D1" w:rsidRPr="00B90265">
          <w:rPr>
            <w:rStyle w:val="Hyperlink"/>
          </w:rPr>
          <w:t>Co-operatives National Law (ACT)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_Toc50974732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33" w:history="1">
        <w:r w:rsidR="007463D1" w:rsidRPr="00B90265">
          <w:rPr>
            <w:rStyle w:val="Hyperlink"/>
          </w:rPr>
          <w:t>Coroners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_Toc50974733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34" w:history="1">
        <w:r w:rsidR="007463D1" w:rsidRPr="00B90265">
          <w:rPr>
            <w:rStyle w:val="Hyperlink"/>
          </w:rPr>
          <w:t>Courts and Other Justice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_Toc50974734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35" w:history="1">
        <w:r w:rsidR="007463D1" w:rsidRPr="00B90265">
          <w:rPr>
            <w:rStyle w:val="Hyperlink"/>
          </w:rPr>
          <w:t>Courts and Other Justice Legislation Amendment 2018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_Toc50974735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36" w:history="1">
        <w:r w:rsidR="007463D1" w:rsidRPr="00B90265">
          <w:rPr>
            <w:rStyle w:val="Hyperlink"/>
          </w:rPr>
          <w:t>COVID-19 Emergency Response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_Toc50974736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37" w:history="1">
        <w:r w:rsidR="007463D1" w:rsidRPr="00B90265">
          <w:rPr>
            <w:rStyle w:val="Hyperlink"/>
          </w:rPr>
          <w:t>COVID-19 Emergency Response Legislation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_Toc50974737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38" w:history="1">
        <w:r w:rsidR="007463D1" w:rsidRPr="00B90265">
          <w:rPr>
            <w:rStyle w:val="Hyperlink"/>
          </w:rPr>
          <w:t>COVID-19 Emergency Response Legislation Amendment 2020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_Toc50974738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39" w:history="1">
        <w:r w:rsidR="007463D1" w:rsidRPr="00B90265">
          <w:rPr>
            <w:rStyle w:val="Hyperlink"/>
          </w:rPr>
          <w:t>Crimes (Anti-Consorting)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_Toc50974739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40" w:history="1">
        <w:r w:rsidR="007463D1" w:rsidRPr="00B90265">
          <w:rPr>
            <w:rStyle w:val="Hyperlink"/>
          </w:rPr>
          <w:t>Crimes (Consent)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_Toc50974740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41" w:history="1">
        <w:r w:rsidR="007463D1" w:rsidRPr="00B90265">
          <w:rPr>
            <w:rStyle w:val="Hyperlink"/>
          </w:rPr>
          <w:t>Crimes (Criminal Organisation Control)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_Toc50974741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42" w:history="1">
        <w:r w:rsidR="007463D1" w:rsidRPr="00B90265">
          <w:rPr>
            <w:rStyle w:val="Hyperlink"/>
          </w:rPr>
          <w:t>Crimes (Disrupting Criminal Gangs)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_Toc50974742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43" w:history="1">
        <w:r w:rsidR="007463D1" w:rsidRPr="00B90265">
          <w:rPr>
            <w:rStyle w:val="Hyperlink"/>
          </w:rPr>
          <w:t>Crimes (Food or Drink Spiking)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_Toc50974743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44" w:history="1">
        <w:r w:rsidR="007463D1" w:rsidRPr="00B90265">
          <w:rPr>
            <w:rStyle w:val="Hyperlink"/>
          </w:rPr>
          <w:t>Crimes (Fortification Removal)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_Toc50974744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45" w:history="1">
        <w:r w:rsidR="007463D1" w:rsidRPr="00B90265">
          <w:rPr>
            <w:rStyle w:val="Hyperlink"/>
          </w:rPr>
          <w:t>Crimes (Intimate Image Abuse)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_Toc50974745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46" w:history="1">
        <w:r w:rsidR="007463D1" w:rsidRPr="00B90265">
          <w:rPr>
            <w:rStyle w:val="Hyperlink"/>
          </w:rPr>
          <w:t>Crimes (Invasion of Privacy)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_Toc50974746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47" w:history="1">
        <w:r w:rsidR="007463D1" w:rsidRPr="00B90265">
          <w:rPr>
            <w:rStyle w:val="Hyperlink"/>
          </w:rPr>
          <w:t>Crimes (Offences against Frontline Community Service Providers)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_Toc50974747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48" w:history="1">
        <w:r w:rsidR="007463D1" w:rsidRPr="00B90265">
          <w:rPr>
            <w:rStyle w:val="Hyperlink"/>
          </w:rPr>
          <w:t>Crimes (Offences against Vulnerable People)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_Toc50974748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49" w:history="1">
        <w:r w:rsidR="007463D1" w:rsidRPr="00B90265">
          <w:rPr>
            <w:rStyle w:val="Hyperlink"/>
          </w:rPr>
          <w:t>Crimes (Police Powers and Firearms Offence)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_Toc50974749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50" w:history="1">
        <w:r w:rsidR="007463D1" w:rsidRPr="00B90265">
          <w:rPr>
            <w:rStyle w:val="Hyperlink"/>
          </w:rPr>
          <w:t>Crimes (Protection of Police, Firefighters and Paramedics)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_Toc50974750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51" w:history="1">
        <w:r w:rsidR="007463D1" w:rsidRPr="00B90265">
          <w:rPr>
            <w:rStyle w:val="Hyperlink"/>
          </w:rPr>
          <w:t>Crimes (Restorative Justice)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_Toc50974751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52" w:history="1">
        <w:r w:rsidR="007463D1" w:rsidRPr="00B90265">
          <w:rPr>
            <w:rStyle w:val="Hyperlink"/>
          </w:rPr>
          <w:t>Crimes Legislation Amendment 2016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_Toc50974752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53" w:history="1">
        <w:r w:rsidR="007463D1" w:rsidRPr="00B90265">
          <w:rPr>
            <w:rStyle w:val="Hyperlink"/>
          </w:rPr>
          <w:t>Crimes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_Toc50974753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54" w:history="1">
        <w:r w:rsidR="007463D1" w:rsidRPr="00B90265">
          <w:rPr>
            <w:rStyle w:val="Hyperlink"/>
          </w:rPr>
          <w:t>Crimes Legislation Amendment 2017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_Toc50974754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55" w:history="1">
        <w:r w:rsidR="007463D1" w:rsidRPr="00B90265">
          <w:rPr>
            <w:rStyle w:val="Hyperlink"/>
          </w:rPr>
          <w:t>Crimes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_Toc50974755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56" w:history="1">
        <w:r w:rsidR="007463D1" w:rsidRPr="00B90265">
          <w:rPr>
            <w:rStyle w:val="Hyperlink"/>
          </w:rPr>
          <w:t>Crimes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_Toc50974756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57" w:history="1">
        <w:r w:rsidR="007463D1" w:rsidRPr="00B90265">
          <w:rPr>
            <w:rStyle w:val="Hyperlink"/>
          </w:rPr>
          <w:t>Disability Services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_Toc50974757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19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58" w:history="1">
        <w:r w:rsidR="007463D1" w:rsidRPr="00B90265">
          <w:rPr>
            <w:rStyle w:val="Hyperlink"/>
          </w:rPr>
          <w:t>Discrimination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_Toc50974758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59" w:history="1">
        <w:r w:rsidR="007463D1" w:rsidRPr="00B90265">
          <w:rPr>
            <w:rStyle w:val="Hyperlink"/>
          </w:rPr>
          <w:t>Domestic Animals (Dangerous Dogs)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_Toc50974759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60" w:history="1">
        <w:r w:rsidR="007463D1" w:rsidRPr="00B90265">
          <w:rPr>
            <w:rStyle w:val="Hyperlink"/>
          </w:rPr>
          <w:t>Domestic Animals (Dangerous Dogs)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_Toc50974760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61" w:history="1">
        <w:r w:rsidR="007463D1" w:rsidRPr="00B90265">
          <w:rPr>
            <w:rStyle w:val="Hyperlink"/>
          </w:rPr>
          <w:t>Domestic Animals (Dangerous Dogs)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_Toc50974761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62" w:history="1">
        <w:r w:rsidR="007463D1" w:rsidRPr="00B90265">
          <w:rPr>
            <w:rStyle w:val="Hyperlink"/>
          </w:rPr>
          <w:t>Domestic Animals (Disqualified Keepers Register)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_Toc50974762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63" w:history="1">
        <w:r w:rsidR="007463D1" w:rsidRPr="00B90265">
          <w:rPr>
            <w:rStyle w:val="Hyperlink"/>
          </w:rPr>
          <w:t>Domestic Animals (Racing Greyhounds)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_Toc50974763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64" w:history="1">
        <w:r w:rsidR="007463D1" w:rsidRPr="00B90265">
          <w:rPr>
            <w:rStyle w:val="Hyperlink"/>
          </w:rPr>
          <w:t>Domestic Animals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_Toc50974764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65" w:history="1">
        <w:r w:rsidR="007463D1" w:rsidRPr="00B90265">
          <w:rPr>
            <w:rStyle w:val="Hyperlink"/>
          </w:rPr>
          <w:t>Drugs of Dependence (Personal Cannabis Use)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_Toc50974765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66" w:history="1">
        <w:r w:rsidR="007463D1" w:rsidRPr="00B90265">
          <w:rPr>
            <w:rStyle w:val="Hyperlink"/>
          </w:rPr>
          <w:t>Education (Child Safety in Schools)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_Toc50974766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67" w:history="1">
        <w:r w:rsidR="007463D1" w:rsidRPr="00B90265">
          <w:rPr>
            <w:rStyle w:val="Hyperlink"/>
          </w:rPr>
          <w:t>Education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_Toc50974767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68" w:history="1">
        <w:r w:rsidR="007463D1" w:rsidRPr="00B90265">
          <w:rPr>
            <w:rStyle w:val="Hyperlink"/>
          </w:rPr>
          <w:t>Education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_Toc50974768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69" w:history="1">
        <w:r w:rsidR="007463D1" w:rsidRPr="00B90265">
          <w:rPr>
            <w:rStyle w:val="Hyperlink"/>
          </w:rPr>
          <w:t>Electoral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_Toc50974769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70" w:history="1">
        <w:r w:rsidR="007463D1" w:rsidRPr="00B90265">
          <w:rPr>
            <w:rStyle w:val="Hyperlink"/>
          </w:rPr>
          <w:t>Electoral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_Toc50974770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71" w:history="1">
        <w:r w:rsidR="007463D1" w:rsidRPr="00B90265">
          <w:rPr>
            <w:rStyle w:val="Hyperlink"/>
          </w:rPr>
          <w:t>Electricity Feed-in (Large-scale Renewable Energy Generation)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_Toc50974771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72" w:history="1">
        <w:r w:rsidR="007463D1" w:rsidRPr="00B90265">
          <w:rPr>
            <w:rStyle w:val="Hyperlink"/>
          </w:rPr>
          <w:t>Electricity Feed-in (Large-scale Renewable Energy Generation)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_Toc50974772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73" w:history="1">
        <w:r w:rsidR="007463D1" w:rsidRPr="00B90265">
          <w:rPr>
            <w:rStyle w:val="Hyperlink"/>
          </w:rPr>
          <w:t>Electricity Feed-in (Renewable Energy Premium)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_Toc50974773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74" w:history="1">
        <w:r w:rsidR="007463D1" w:rsidRPr="00B90265">
          <w:rPr>
            <w:rStyle w:val="Hyperlink"/>
          </w:rPr>
          <w:t>Electronic Conveyancing National Law (ACT)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_Toc50974774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75" w:history="1">
        <w:r w:rsidR="007463D1" w:rsidRPr="00B90265">
          <w:rPr>
            <w:rStyle w:val="Hyperlink"/>
          </w:rPr>
          <w:t>Emergencies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_Toc50974775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76" w:history="1">
        <w:r w:rsidR="007463D1" w:rsidRPr="00B90265">
          <w:rPr>
            <w:rStyle w:val="Hyperlink"/>
          </w:rPr>
          <w:t>Emergencies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_Toc50974776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77" w:history="1">
        <w:r w:rsidR="007463D1" w:rsidRPr="00B90265">
          <w:rPr>
            <w:rStyle w:val="Hyperlink"/>
          </w:rPr>
          <w:t>Employment and Workplace Safety Legislation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_Toc50974777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78" w:history="1">
        <w:r w:rsidR="007463D1" w:rsidRPr="00B90265">
          <w:rPr>
            <w:rStyle w:val="Hyperlink"/>
          </w:rPr>
          <w:t>Energy Efficiency (Cost of Living) Improvement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_Toc50974778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79" w:history="1">
        <w:r w:rsidR="007463D1" w:rsidRPr="00B90265">
          <w:rPr>
            <w:rStyle w:val="Hyperlink"/>
          </w:rPr>
          <w:t>Evidence (Miscellaneous Provisions)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_Toc50974779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80" w:history="1">
        <w:r w:rsidR="007463D1" w:rsidRPr="00B90265">
          <w:rPr>
            <w:rStyle w:val="Hyperlink"/>
          </w:rPr>
          <w:t>Family and Personal Violence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_Toc50974780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81" w:history="1">
        <w:r w:rsidR="007463D1" w:rsidRPr="00B90265">
          <w:rPr>
            <w:rStyle w:val="Hyperlink"/>
          </w:rPr>
          <w:t>Financial Management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_Toc50974781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82" w:history="1">
        <w:r w:rsidR="007463D1" w:rsidRPr="00B90265">
          <w:rPr>
            <w:rStyle w:val="Hyperlink"/>
          </w:rPr>
          <w:t>Financial Management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_Toc50974782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83" w:history="1">
        <w:r w:rsidR="007463D1" w:rsidRPr="00B90265">
          <w:rPr>
            <w:rStyle w:val="Hyperlink"/>
          </w:rPr>
          <w:t>Firearms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_Toc50974783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84" w:history="1">
        <w:r w:rsidR="007463D1" w:rsidRPr="00B90265">
          <w:rPr>
            <w:rStyle w:val="Hyperlink"/>
          </w:rPr>
          <w:t>Firearms Legislation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_Toc50974784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85" w:history="1">
        <w:r w:rsidR="007463D1" w:rsidRPr="00B90265">
          <w:rPr>
            <w:rStyle w:val="Hyperlink"/>
          </w:rPr>
          <w:t>Firearms and Prohibited Weapons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_Toc50974785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86" w:history="1">
        <w:r w:rsidR="007463D1" w:rsidRPr="00B90265">
          <w:rPr>
            <w:rStyle w:val="Hyperlink"/>
          </w:rPr>
          <w:t>Fisheries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_Toc50974786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87" w:history="1">
        <w:r w:rsidR="007463D1" w:rsidRPr="00B90265">
          <w:rPr>
            <w:rStyle w:val="Hyperlink"/>
          </w:rPr>
          <w:t>Fuels Rationing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_Toc50974787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88" w:history="1">
        <w:r w:rsidR="007463D1" w:rsidRPr="00B90265">
          <w:rPr>
            <w:rStyle w:val="Hyperlink"/>
          </w:rPr>
          <w:t>Freedom of Information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_Toc50974788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89" w:history="1">
        <w:r w:rsidR="007463D1" w:rsidRPr="00B90265">
          <w:rPr>
            <w:rStyle w:val="Hyperlink"/>
          </w:rPr>
          <w:t>Gaming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_Toc50974789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90" w:history="1">
        <w:r w:rsidR="007463D1" w:rsidRPr="00B90265">
          <w:rPr>
            <w:rStyle w:val="Hyperlink"/>
          </w:rPr>
          <w:t>Gaming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_Toc50974790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91" w:history="1">
        <w:r w:rsidR="007463D1" w:rsidRPr="00B90265">
          <w:rPr>
            <w:rStyle w:val="Hyperlink"/>
          </w:rPr>
          <w:t>Gaming Machine (Cash Facilities)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_Toc50974791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92" w:history="1">
        <w:r w:rsidR="007463D1" w:rsidRPr="00B90265">
          <w:rPr>
            <w:rStyle w:val="Hyperlink"/>
          </w:rPr>
          <w:t>Gaming Machine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_Toc50974792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93" w:history="1">
        <w:r w:rsidR="007463D1" w:rsidRPr="00B90265">
          <w:rPr>
            <w:rStyle w:val="Hyperlink"/>
          </w:rPr>
          <w:t>Gaming Machine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_Toc50974793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94" w:history="1">
        <w:r w:rsidR="007463D1" w:rsidRPr="00B90265">
          <w:rPr>
            <w:rStyle w:val="Hyperlink"/>
          </w:rPr>
          <w:t>Gene Technology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_Toc50974794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95" w:history="1">
        <w:r w:rsidR="007463D1" w:rsidRPr="00B90265">
          <w:rPr>
            <w:rStyle w:val="Hyperlink"/>
          </w:rPr>
          <w:t>Government Agencies (Land Acquisition Reporting)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_Toc50974795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96" w:history="1">
        <w:r w:rsidR="007463D1" w:rsidRPr="00B90265">
          <w:rPr>
            <w:rStyle w:val="Hyperlink"/>
          </w:rPr>
          <w:t>Government Procurement (Financial Integrity)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_Toc50974796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97" w:history="1">
        <w:r w:rsidR="007463D1" w:rsidRPr="00B90265">
          <w:rPr>
            <w:rStyle w:val="Hyperlink"/>
          </w:rPr>
          <w:t>Government Procurement (Secure Local Jobs)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_Toc50974797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98" w:history="1">
        <w:r w:rsidR="007463D1" w:rsidRPr="00B90265">
          <w:rPr>
            <w:rStyle w:val="Hyperlink"/>
          </w:rPr>
          <w:t>Health (Improving Abortion Access)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_Toc50974798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799" w:history="1">
        <w:r w:rsidR="007463D1" w:rsidRPr="00B90265">
          <w:rPr>
            <w:rStyle w:val="Hyperlink"/>
          </w:rPr>
          <w:t>Health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_Toc50974799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00" w:history="1">
        <w:r w:rsidR="007463D1" w:rsidRPr="00B90265">
          <w:rPr>
            <w:rStyle w:val="Hyperlink"/>
          </w:rPr>
          <w:t>Heritage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_Toc50974800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01" w:history="1">
        <w:r w:rsidR="007463D1" w:rsidRPr="00B90265">
          <w:rPr>
            <w:rStyle w:val="Hyperlink"/>
          </w:rPr>
          <w:t>Holidays (Reconciliation Day)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_Toc50974801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02" w:history="1">
        <w:r w:rsidR="007463D1" w:rsidRPr="00B90265">
          <w:rPr>
            <w:rStyle w:val="Hyperlink"/>
          </w:rPr>
          <w:t>Human Rights (Workers Rights)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_Toc50974802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03" w:history="1">
        <w:r w:rsidR="007463D1" w:rsidRPr="00B90265">
          <w:rPr>
            <w:rStyle w:val="Hyperlink"/>
          </w:rPr>
          <w:t>Inspector of Correctional Services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_Toc50974803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04" w:history="1">
        <w:r w:rsidR="007463D1" w:rsidRPr="00B90265">
          <w:rPr>
            <w:rStyle w:val="Hyperlink"/>
          </w:rPr>
          <w:t>Integrity Commission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_Toc50974804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05" w:history="1">
        <w:r w:rsidR="007463D1" w:rsidRPr="00B90265">
          <w:rPr>
            <w:rStyle w:val="Hyperlink"/>
          </w:rPr>
          <w:t>Integrity Commission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_Toc50974805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29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06" w:history="1">
        <w:r w:rsidR="007463D1" w:rsidRPr="00B90265">
          <w:rPr>
            <w:rStyle w:val="Hyperlink"/>
          </w:rPr>
          <w:t>Justice and Community Safety Legislation Amendment 2016 (No 3)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_Toc50974806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07" w:history="1">
        <w:r w:rsidR="007463D1" w:rsidRPr="00B90265">
          <w:rPr>
            <w:rStyle w:val="Hyperlink"/>
          </w:rPr>
          <w:t>Justice and Community Safety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_Toc50974807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08" w:history="1">
        <w:r w:rsidR="007463D1" w:rsidRPr="00B90265">
          <w:rPr>
            <w:rStyle w:val="Hyperlink"/>
          </w:rPr>
          <w:t>Justice and Community Safety Legislation Amendment 2017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_Toc50974808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09" w:history="1">
        <w:r w:rsidR="007463D1" w:rsidRPr="00B90265">
          <w:rPr>
            <w:rStyle w:val="Hyperlink"/>
          </w:rPr>
          <w:t>Justice and Community Safety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_Toc50974809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10" w:history="1">
        <w:r w:rsidR="007463D1" w:rsidRPr="00B90265">
          <w:rPr>
            <w:rStyle w:val="Hyperlink"/>
          </w:rPr>
          <w:t>Justice and Community Safety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_Toc50974810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11" w:history="1">
        <w:r w:rsidR="007463D1" w:rsidRPr="00B90265">
          <w:rPr>
            <w:rStyle w:val="Hyperlink"/>
          </w:rPr>
          <w:t>Justice Legislation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_Toc50974811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12" w:history="1">
        <w:r w:rsidR="007463D1" w:rsidRPr="00B90265">
          <w:rPr>
            <w:rStyle w:val="Hyperlink"/>
          </w:rPr>
          <w:t>Labour Hire Licensing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_Toc50974812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13" w:history="1">
        <w:r w:rsidR="007463D1" w:rsidRPr="00B90265">
          <w:rPr>
            <w:rStyle w:val="Hyperlink"/>
          </w:rPr>
          <w:t>Lakes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_Toc50974813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14" w:history="1">
        <w:r w:rsidR="007463D1" w:rsidRPr="00B90265">
          <w:rPr>
            <w:rStyle w:val="Hyperlink"/>
            <w:iCs/>
          </w:rPr>
          <w:t>Land Tax (Community Housing Exemption)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_Toc50974814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15" w:history="1">
        <w:r w:rsidR="007463D1" w:rsidRPr="00B90265">
          <w:rPr>
            <w:rStyle w:val="Hyperlink"/>
          </w:rPr>
          <w:t>Land Tax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_Toc50974815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16" w:history="1">
        <w:r w:rsidR="007463D1" w:rsidRPr="00B90265">
          <w:rPr>
            <w:rStyle w:val="Hyperlink"/>
          </w:rPr>
          <w:t>Land Titles (Electronic Conveyancing) Legislation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_Toc50974816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17" w:history="1">
        <w:r w:rsidR="007463D1" w:rsidRPr="00B90265">
          <w:rPr>
            <w:rStyle w:val="Hyperlink"/>
          </w:rPr>
          <w:t>Lands Acquisition (Reporting Requirements)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_Toc50974817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18" w:history="1">
        <w:r w:rsidR="007463D1" w:rsidRPr="00B90265">
          <w:rPr>
            <w:rStyle w:val="Hyperlink"/>
          </w:rPr>
          <w:t>Lands Acquisition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_Toc50974818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19" w:history="1">
        <w:r w:rsidR="007463D1" w:rsidRPr="00B90265">
          <w:rPr>
            <w:rStyle w:val="Hyperlink"/>
          </w:rPr>
          <w:t>Legislative Assembly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_Toc50974819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20" w:history="1">
        <w:r w:rsidR="007463D1" w:rsidRPr="00B90265">
          <w:rPr>
            <w:rStyle w:val="Hyperlink"/>
          </w:rPr>
          <w:t>Legislative Assembly (Office of the Legislative Assembly)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_Toc50974820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21" w:history="1">
        <w:r w:rsidR="007463D1" w:rsidRPr="00B90265">
          <w:rPr>
            <w:rStyle w:val="Hyperlink"/>
          </w:rPr>
          <w:t>Liquor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_Toc50974821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22" w:history="1">
        <w:r w:rsidR="007463D1" w:rsidRPr="00B90265">
          <w:rPr>
            <w:rStyle w:val="Hyperlink"/>
          </w:rPr>
          <w:t>Long Service leave (Portable Schemes)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_Toc50974822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23" w:history="1">
        <w:r w:rsidR="007463D1" w:rsidRPr="00B90265">
          <w:rPr>
            <w:rStyle w:val="Hyperlink"/>
          </w:rPr>
          <w:t>Loose-fill Asbestos Legislation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_Toc50974823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24" w:history="1">
        <w:r w:rsidR="007463D1" w:rsidRPr="00B90265">
          <w:rPr>
            <w:rStyle w:val="Hyperlink"/>
          </w:rPr>
          <w:t>Litter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_Toc50974824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25" w:history="1">
        <w:r w:rsidR="007463D1" w:rsidRPr="00B90265">
          <w:rPr>
            <w:rStyle w:val="Hyperlink"/>
          </w:rPr>
          <w:t>Magistrates Court (Infringement Notices)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_Toc50974825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26" w:history="1">
        <w:r w:rsidR="007463D1" w:rsidRPr="00B90265">
          <w:rPr>
            <w:rStyle w:val="Hyperlink"/>
          </w:rPr>
          <w:t>Magistrates Court (Retirement Age of Magistrates)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_Toc50974826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27" w:history="1">
        <w:r w:rsidR="007463D1" w:rsidRPr="00B90265">
          <w:rPr>
            <w:rStyle w:val="Hyperlink"/>
          </w:rPr>
          <w:t>Medicines, Poisons and Therapeutic Goods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_Toc50974827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28" w:history="1">
        <w:r w:rsidR="007463D1" w:rsidRPr="00B90265">
          <w:rPr>
            <w:rStyle w:val="Hyperlink"/>
          </w:rPr>
          <w:t>Mental Health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_Toc50974828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29" w:history="1">
        <w:r w:rsidR="007463D1" w:rsidRPr="00B90265">
          <w:rPr>
            <w:rStyle w:val="Hyperlink"/>
          </w:rPr>
          <w:t>Monitoring of Places of Detention (Optional Protocol to the Convention Against Torture)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_Toc50974829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30" w:history="1">
        <w:r w:rsidR="007463D1" w:rsidRPr="00B90265">
          <w:rPr>
            <w:rStyle w:val="Hyperlink"/>
          </w:rPr>
          <w:t>Motor Accident Injuries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_Toc50974830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31" w:history="1">
        <w:r w:rsidR="007463D1" w:rsidRPr="00B90265">
          <w:rPr>
            <w:rStyle w:val="Hyperlink"/>
          </w:rPr>
          <w:t>Motor Accident Injuries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_Toc50974831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32" w:history="1">
        <w:r w:rsidR="007463D1" w:rsidRPr="00B90265">
          <w:rPr>
            <w:rStyle w:val="Hyperlink"/>
          </w:rPr>
          <w:t>Nature Conservation (Minor Public Works)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_Toc50974832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33" w:history="1">
        <w:r w:rsidR="007463D1" w:rsidRPr="00B90265">
          <w:rPr>
            <w:rStyle w:val="Hyperlink"/>
          </w:rPr>
          <w:t>Official Visitor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_Toc50974833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34" w:history="1">
        <w:r w:rsidR="007463D1" w:rsidRPr="00B90265">
          <w:rPr>
            <w:rStyle w:val="Hyperlink"/>
          </w:rPr>
          <w:t>Ombudsman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_Toc50974834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35" w:history="1">
        <w:r w:rsidR="007463D1" w:rsidRPr="00B90265">
          <w:rPr>
            <w:rStyle w:val="Hyperlink"/>
          </w:rPr>
          <w:t>Planning and Development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_Toc50974835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36" w:history="1">
        <w:r w:rsidR="007463D1" w:rsidRPr="00B90265">
          <w:rPr>
            <w:rStyle w:val="Hyperlink"/>
          </w:rPr>
          <w:t>Planning and Development (Community Concessional Leases)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_Toc50974836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37" w:history="1">
        <w:r w:rsidR="007463D1" w:rsidRPr="00B90265">
          <w:rPr>
            <w:rStyle w:val="Hyperlink"/>
          </w:rPr>
          <w:t>Planning and Development (Controlled Activities)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_Toc50974837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38" w:history="1">
        <w:r w:rsidR="007463D1" w:rsidRPr="00B90265">
          <w:rPr>
            <w:rStyle w:val="Hyperlink"/>
          </w:rPr>
          <w:t>Planning and Development (Design Review Panel)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_Toc50974838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39" w:history="1">
        <w:r w:rsidR="007463D1" w:rsidRPr="00B90265">
          <w:rPr>
            <w:rStyle w:val="Hyperlink"/>
          </w:rPr>
          <w:t>Planning and Development (Lease Variation Charge Deferred Payment Scheme)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_Toc50974839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40" w:history="1">
        <w:r w:rsidR="007463D1" w:rsidRPr="00B90265">
          <w:rPr>
            <w:rStyle w:val="Hyperlink"/>
          </w:rPr>
          <w:t>Planning and Development (Territory Plan Variations)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_Toc50974840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41" w:history="1">
        <w:r w:rsidR="007463D1" w:rsidRPr="00B90265">
          <w:rPr>
            <w:rStyle w:val="Hyperlink"/>
          </w:rPr>
          <w:t>Planning and Development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_Toc50974841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42" w:history="1">
        <w:r w:rsidR="007463D1" w:rsidRPr="00B90265">
          <w:rPr>
            <w:rStyle w:val="Hyperlink"/>
          </w:rPr>
          <w:t>Planning and Environment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_Toc50974842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43" w:history="1">
        <w:r w:rsidR="007463D1" w:rsidRPr="00B90265">
          <w:rPr>
            <w:rStyle w:val="Hyperlink"/>
          </w:rPr>
          <w:t>Planning and Environment Legislation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_Toc50974843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44" w:history="1">
        <w:r w:rsidR="007463D1" w:rsidRPr="00B90265">
          <w:rPr>
            <w:rStyle w:val="Hyperlink"/>
          </w:rPr>
          <w:t>Planning, Building and Environment Legislation Amendment 2016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_Toc50974844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45" w:history="1">
        <w:r w:rsidR="007463D1" w:rsidRPr="00B90265">
          <w:rPr>
            <w:rStyle w:val="Hyperlink"/>
          </w:rPr>
          <w:t>Planning, Building and Environment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_Toc50974845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46" w:history="1">
        <w:r w:rsidR="007463D1" w:rsidRPr="00B90265">
          <w:rPr>
            <w:rStyle w:val="Hyperlink"/>
          </w:rPr>
          <w:t>Planning, Building and Environment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_Toc50974846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47" w:history="1">
        <w:r w:rsidR="007463D1" w:rsidRPr="00B90265">
          <w:rPr>
            <w:rStyle w:val="Hyperlink"/>
          </w:rPr>
          <w:t>Planning Legislation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_Toc50974847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48" w:history="1">
        <w:r w:rsidR="007463D1" w:rsidRPr="00B90265">
          <w:rPr>
            <w:rStyle w:val="Hyperlink"/>
          </w:rPr>
          <w:t>Prostitution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_Toc50974848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49" w:history="1">
        <w:r w:rsidR="007463D1" w:rsidRPr="00B90265">
          <w:rPr>
            <w:rStyle w:val="Hyperlink"/>
          </w:rPr>
          <w:t>Public Health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_Toc50974849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50" w:history="1">
        <w:r w:rsidR="007463D1" w:rsidRPr="00B90265">
          <w:rPr>
            <w:rStyle w:val="Hyperlink"/>
          </w:rPr>
          <w:t>Public Health Amendment 2020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_Toc50974850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51" w:history="1">
        <w:r w:rsidR="007463D1" w:rsidRPr="00B90265">
          <w:rPr>
            <w:rStyle w:val="Hyperlink"/>
          </w:rPr>
          <w:t>Public Health (Emergencies)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_Toc50974851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52" w:history="1">
        <w:r w:rsidR="007463D1" w:rsidRPr="00B90265">
          <w:rPr>
            <w:rStyle w:val="Hyperlink"/>
          </w:rPr>
          <w:t>Public Interest Disclosure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_Toc50974852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53" w:history="1">
        <w:r w:rsidR="007463D1" w:rsidRPr="00B90265">
          <w:rPr>
            <w:rStyle w:val="Hyperlink"/>
          </w:rPr>
          <w:t>Public Sector Workers Compensation Fund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_Toc50974853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39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54" w:history="1">
        <w:r w:rsidR="007463D1" w:rsidRPr="00B90265">
          <w:rPr>
            <w:rStyle w:val="Hyperlink"/>
          </w:rPr>
          <w:t>Racing (Greyhounds)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_Toc50974854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55" w:history="1">
        <w:r w:rsidR="007463D1" w:rsidRPr="00B90265">
          <w:rPr>
            <w:rStyle w:val="Hyperlink"/>
          </w:rPr>
          <w:t>Rates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_Toc50974855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56" w:history="1">
        <w:r w:rsidR="007463D1" w:rsidRPr="00B90265">
          <w:rPr>
            <w:rStyle w:val="Hyperlink"/>
          </w:rPr>
          <w:t>Red Tape Reduction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_Toc50974856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57" w:history="1">
        <w:r w:rsidR="007463D1" w:rsidRPr="00B90265">
          <w:rPr>
            <w:rStyle w:val="Hyperlink"/>
          </w:rPr>
          <w:t>Red Tape Reduction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_Toc50974857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58" w:history="1">
        <w:r w:rsidR="007463D1" w:rsidRPr="00B90265">
          <w:rPr>
            <w:rStyle w:val="Hyperlink"/>
          </w:rPr>
          <w:t>Reportable Conduct and Information Sharing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_Toc50974858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59" w:history="1">
        <w:r w:rsidR="007463D1" w:rsidRPr="00B90265">
          <w:rPr>
            <w:rStyle w:val="Hyperlink"/>
          </w:rPr>
          <w:t>Residential Tenancies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_Toc50974859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60" w:history="1">
        <w:r w:rsidR="007463D1" w:rsidRPr="00B90265">
          <w:rPr>
            <w:rStyle w:val="Hyperlink"/>
          </w:rPr>
          <w:t>Residential Tenancies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_Toc50974860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61" w:history="1">
        <w:r w:rsidR="007463D1" w:rsidRPr="00B90265">
          <w:rPr>
            <w:rStyle w:val="Hyperlink"/>
          </w:rPr>
          <w:t>Residential Tenancies Amendment 2018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_Toc50974861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62" w:history="1">
        <w:r w:rsidR="007463D1" w:rsidRPr="00B90265">
          <w:rPr>
            <w:rStyle w:val="Hyperlink"/>
          </w:rPr>
          <w:t>Residential Tenancies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_Toc50974862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41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63" w:history="1">
        <w:r w:rsidR="007463D1" w:rsidRPr="00B90265">
          <w:rPr>
            <w:rStyle w:val="Hyperlink"/>
          </w:rPr>
          <w:t>Residential Tenancies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_Toc50974863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64" w:history="1">
        <w:r w:rsidR="007463D1" w:rsidRPr="00B90265">
          <w:rPr>
            <w:rStyle w:val="Hyperlink"/>
          </w:rPr>
          <w:t>Retirement Villages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_Toc50974864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65" w:history="1">
        <w:r w:rsidR="007463D1" w:rsidRPr="00B90265">
          <w:rPr>
            <w:rStyle w:val="Hyperlink"/>
          </w:rPr>
          <w:t>Revenue Legislation Amendment 2016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_Toc50974865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66" w:history="1">
        <w:r w:rsidR="007463D1" w:rsidRPr="00B90265">
          <w:rPr>
            <w:rStyle w:val="Hyperlink"/>
          </w:rPr>
          <w:t>Revenue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_Toc50974866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67" w:history="1">
        <w:r w:rsidR="007463D1" w:rsidRPr="00B90265">
          <w:rPr>
            <w:rStyle w:val="Hyperlink"/>
          </w:rPr>
          <w:t>Revenue Legislation Amendment 2017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_Toc50974867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42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68" w:history="1">
        <w:r w:rsidR="007463D1" w:rsidRPr="00B90265">
          <w:rPr>
            <w:rStyle w:val="Hyperlink"/>
          </w:rPr>
          <w:t>Revenue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_Toc50974868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69" w:history="1">
        <w:r w:rsidR="007463D1" w:rsidRPr="00B90265">
          <w:rPr>
            <w:rStyle w:val="Hyperlink"/>
          </w:rPr>
          <w:t>Revenue Legislation Amendment 2019 (No 2)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_Toc50974869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70" w:history="1">
        <w:r w:rsidR="007463D1" w:rsidRPr="00B90265">
          <w:rPr>
            <w:rStyle w:val="Hyperlink"/>
          </w:rPr>
          <w:t>Road Transport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_Toc50974870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71" w:history="1">
        <w:r w:rsidR="007463D1" w:rsidRPr="00B90265">
          <w:rPr>
            <w:rStyle w:val="Hyperlink"/>
          </w:rPr>
          <w:t>Road Transport Reform (Light Rail)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_Toc50974871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43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72" w:history="1">
        <w:r w:rsidR="007463D1" w:rsidRPr="00B90265">
          <w:rPr>
            <w:rStyle w:val="Hyperlink"/>
          </w:rPr>
          <w:t>Road Transport Reform (Light Rail)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_Toc50974872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73" w:history="1">
        <w:r w:rsidR="007463D1" w:rsidRPr="00B90265">
          <w:rPr>
            <w:rStyle w:val="Hyperlink"/>
          </w:rPr>
          <w:t>Royal Commission Criminal Justice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_Toc50974873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74" w:history="1">
        <w:r w:rsidR="007463D1" w:rsidRPr="00B90265">
          <w:rPr>
            <w:rStyle w:val="Hyperlink"/>
          </w:rPr>
          <w:t>Royal Commission Criminal Justice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_Toc50974874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75" w:history="1">
        <w:r w:rsidR="007463D1" w:rsidRPr="00B90265">
          <w:rPr>
            <w:rStyle w:val="Hyperlink"/>
          </w:rPr>
          <w:t>Royal Commission Criminal Justice Legislation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_Toc50974875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76" w:history="1">
        <w:r w:rsidR="007463D1" w:rsidRPr="00B90265">
          <w:rPr>
            <w:rStyle w:val="Hyperlink"/>
          </w:rPr>
          <w:t>Senior Practitioner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_Toc50974876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44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77" w:history="1">
        <w:r w:rsidR="007463D1" w:rsidRPr="00B90265">
          <w:rPr>
            <w:rStyle w:val="Hyperlink"/>
          </w:rPr>
          <w:t>Senior Practitioner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_Toc50974877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78" w:history="1">
        <w:r w:rsidR="007463D1" w:rsidRPr="00B90265">
          <w:rPr>
            <w:rStyle w:val="Hyperlink"/>
          </w:rPr>
          <w:t>Sentencing (Drug and Alcohol Treatment Orders)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_Toc50974878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79" w:history="1">
        <w:r w:rsidR="007463D1" w:rsidRPr="00B90265">
          <w:rPr>
            <w:rStyle w:val="Hyperlink"/>
          </w:rPr>
          <w:t>Sentencing (Parole Time Credit)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_Toc50974879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80" w:history="1">
        <w:r w:rsidR="007463D1" w:rsidRPr="00B90265">
          <w:rPr>
            <w:rStyle w:val="Hyperlink"/>
          </w:rPr>
          <w:t>Sentencing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_Toc50974880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45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81" w:history="1">
        <w:r w:rsidR="007463D1" w:rsidRPr="00B90265">
          <w:rPr>
            <w:rStyle w:val="Hyperlink"/>
          </w:rPr>
          <w:t>Sexuality and Gender Identity Conversion Practices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_Toc50974881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82" w:history="1">
        <w:r w:rsidR="007463D1" w:rsidRPr="00B90265">
          <w:rPr>
            <w:rStyle w:val="Hyperlink"/>
          </w:rPr>
          <w:t>Statute Law Amendment 2016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_Toc50974882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83" w:history="1">
        <w:r w:rsidR="007463D1" w:rsidRPr="00B90265">
          <w:rPr>
            <w:rStyle w:val="Hyperlink"/>
          </w:rPr>
          <w:t>Statute Law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_Toc50974883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84" w:history="1">
        <w:r w:rsidR="007463D1" w:rsidRPr="00B90265">
          <w:rPr>
            <w:rStyle w:val="Hyperlink"/>
          </w:rPr>
          <w:t>Statute Law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_Toc50974884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85" w:history="1">
        <w:r w:rsidR="007463D1" w:rsidRPr="00B90265">
          <w:rPr>
            <w:rStyle w:val="Hyperlink"/>
          </w:rPr>
          <w:t>Statue Law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_Toc50974885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46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86" w:history="1">
        <w:r w:rsidR="007463D1" w:rsidRPr="00B90265">
          <w:rPr>
            <w:rStyle w:val="Hyperlink"/>
          </w:rPr>
          <w:t>Stock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_Toc50974886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87" w:history="1">
        <w:r w:rsidR="007463D1" w:rsidRPr="00B90265">
          <w:rPr>
            <w:rStyle w:val="Hyperlink"/>
          </w:rPr>
          <w:t>Transport Canberra and City Services Legislation Amendment 2016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_Toc50974887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88" w:history="1">
        <w:r w:rsidR="007463D1" w:rsidRPr="00B90265">
          <w:rPr>
            <w:rStyle w:val="Hyperlink"/>
          </w:rPr>
          <w:t>Tree Protection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_Toc50974888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89" w:history="1">
        <w:r w:rsidR="007463D1" w:rsidRPr="00B90265">
          <w:rPr>
            <w:rStyle w:val="Hyperlink"/>
          </w:rPr>
          <w:t>Unit Titles Legislation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_Toc50974889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90" w:history="1">
        <w:r w:rsidR="007463D1" w:rsidRPr="00B90265">
          <w:rPr>
            <w:rStyle w:val="Hyperlink"/>
          </w:rPr>
          <w:t>Utilities (Streetlight Network)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_Toc50974890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47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91" w:history="1">
        <w:r w:rsidR="007463D1" w:rsidRPr="00B90265">
          <w:rPr>
            <w:rStyle w:val="Hyperlink"/>
          </w:rPr>
          <w:t>Utilities (Technical Regulation)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_Toc50974891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92" w:history="1">
        <w:r w:rsidR="007463D1" w:rsidRPr="00B90265">
          <w:rPr>
            <w:rStyle w:val="Hyperlink"/>
          </w:rPr>
          <w:t>Utilities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_Toc50974892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93" w:history="1">
        <w:r w:rsidR="007463D1" w:rsidRPr="00B90265">
          <w:rPr>
            <w:rStyle w:val="Hyperlink"/>
          </w:rPr>
          <w:t>Veterinary Practice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_Toc50974893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94" w:history="1">
        <w:r w:rsidR="007463D1" w:rsidRPr="00B90265">
          <w:rPr>
            <w:rStyle w:val="Hyperlink"/>
          </w:rPr>
          <w:t>Victims Rights Legislation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_Toc50974894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95" w:history="1">
        <w:r w:rsidR="007463D1" w:rsidRPr="00B90265">
          <w:rPr>
            <w:rStyle w:val="Hyperlink"/>
          </w:rPr>
          <w:t>Waste Management and Resource Recovery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_Toc50974895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48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96" w:history="1">
        <w:r w:rsidR="007463D1" w:rsidRPr="00B90265">
          <w:rPr>
            <w:rStyle w:val="Hyperlink"/>
          </w:rPr>
          <w:t>Waste Management and Resource Recovery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_Toc50974896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97" w:history="1">
        <w:r w:rsidR="007463D1" w:rsidRPr="00B90265">
          <w:rPr>
            <w:rStyle w:val="Hyperlink"/>
          </w:rPr>
          <w:t>Water Resources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_Toc50974897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98" w:history="1">
        <w:r w:rsidR="007463D1" w:rsidRPr="00B90265">
          <w:rPr>
            <w:rStyle w:val="Hyperlink"/>
          </w:rPr>
          <w:t>Work Health and Safety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_Toc50974898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899" w:history="1">
        <w:r w:rsidR="007463D1" w:rsidRPr="00B90265">
          <w:rPr>
            <w:rStyle w:val="Hyperlink"/>
          </w:rPr>
          <w:t>Work Health and Safety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_Toc50974899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900" w:history="1">
        <w:r w:rsidR="007463D1" w:rsidRPr="00B90265">
          <w:rPr>
            <w:rStyle w:val="Hyperlink"/>
          </w:rPr>
          <w:t>Work Health and Safety Legislation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_Toc50974900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49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901" w:history="1">
        <w:r w:rsidR="007463D1" w:rsidRPr="00B90265">
          <w:rPr>
            <w:rStyle w:val="Hyperlink"/>
          </w:rPr>
          <w:t>Workers Compensation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_Toc50974901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50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902" w:history="1">
        <w:r w:rsidR="007463D1" w:rsidRPr="00B90265">
          <w:rPr>
            <w:rStyle w:val="Hyperlink"/>
          </w:rPr>
          <w:t>Workers Compensation Amendment 2017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_Toc50974902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50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903" w:history="1">
        <w:r w:rsidR="007463D1" w:rsidRPr="00B90265">
          <w:rPr>
            <w:rStyle w:val="Hyperlink"/>
          </w:rPr>
          <w:t>Working with Vulnerable People (Background Checking) Amendment 2019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_Toc50974903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50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904" w:history="1">
        <w:r w:rsidR="007463D1" w:rsidRPr="00B90265">
          <w:rPr>
            <w:rStyle w:val="Hyperlink"/>
          </w:rPr>
          <w:t>Working with Vulnerable People (Background Checking) Amendment 2020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_Toc50974904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50</w:t>
        </w:r>
        <w:r w:rsidR="007463D1">
          <w:rPr>
            <w:webHidden/>
          </w:rPr>
          <w:fldChar w:fldCharType="end"/>
        </w:r>
      </w:hyperlink>
    </w:p>
    <w:p w:rsidR="007463D1" w:rsidRDefault="00E878CF">
      <w:pPr>
        <w:pStyle w:val="TOC1"/>
        <w:rPr>
          <w:rFonts w:eastAsiaTheme="minorEastAsia" w:cstheme="minorBidi"/>
          <w:sz w:val="22"/>
          <w:szCs w:val="22"/>
          <w:lang w:val="en-AU"/>
        </w:rPr>
      </w:pPr>
      <w:hyperlink w:anchor="_Toc50974905" w:history="1">
        <w:r w:rsidR="007463D1" w:rsidRPr="00B90265">
          <w:rPr>
            <w:rStyle w:val="Hyperlink"/>
          </w:rPr>
          <w:t>Workplace Legislation Amendment 2018</w:t>
        </w:r>
        <w:r w:rsidR="007463D1">
          <w:rPr>
            <w:webHidden/>
          </w:rPr>
          <w:tab/>
        </w:r>
        <w:r w:rsidR="007463D1">
          <w:rPr>
            <w:webHidden/>
          </w:rPr>
          <w:fldChar w:fldCharType="begin"/>
        </w:r>
        <w:r w:rsidR="007463D1">
          <w:rPr>
            <w:webHidden/>
          </w:rPr>
          <w:instrText xml:space="preserve"> PAGEREF _Toc50974905 \h </w:instrText>
        </w:r>
        <w:r w:rsidR="007463D1">
          <w:rPr>
            <w:webHidden/>
          </w:rPr>
        </w:r>
        <w:r w:rsidR="007463D1">
          <w:rPr>
            <w:webHidden/>
          </w:rPr>
          <w:fldChar w:fldCharType="separate"/>
        </w:r>
        <w:r w:rsidR="007463D1">
          <w:rPr>
            <w:webHidden/>
          </w:rPr>
          <w:t>50</w:t>
        </w:r>
        <w:r w:rsidR="007463D1">
          <w:rPr>
            <w:webHidden/>
          </w:rPr>
          <w:fldChar w:fldCharType="end"/>
        </w:r>
      </w:hyperlink>
    </w:p>
    <w:p w:rsidR="00D87F4F" w:rsidRPr="007463D1" w:rsidRDefault="006F5CED">
      <w:pPr>
        <w:rPr>
          <w:rFonts w:ascii="Calibri" w:hAnsi="Calibri"/>
          <w:shd w:val="clear" w:color="auto" w:fill="FFFFFF"/>
        </w:rPr>
      </w:pPr>
      <w:r w:rsidRPr="007463D1">
        <w:rPr>
          <w:rFonts w:ascii="Calibri" w:hAnsi="Calibri"/>
          <w:shd w:val="clear" w:color="auto" w:fill="FFFFFF"/>
        </w:rPr>
        <w:fldChar w:fldCharType="end"/>
      </w:r>
      <w:r w:rsidR="00D87F4F" w:rsidRPr="007463D1">
        <w:rPr>
          <w:rFonts w:ascii="Calibri" w:hAnsi="Calibri"/>
          <w:shd w:val="clear" w:color="auto" w:fill="FFFFFF"/>
        </w:rPr>
        <w:br w:type="page"/>
      </w:r>
    </w:p>
    <w:p w:rsidR="006213F1" w:rsidRPr="007463D1" w:rsidRDefault="00E878CF" w:rsidP="009451A5">
      <w:pPr>
        <w:pStyle w:val="Heading2"/>
      </w:pPr>
      <w:hyperlink r:id="rId12" w:history="1">
        <w:bookmarkStart w:id="0" w:name="_Toc503442776"/>
        <w:bookmarkStart w:id="1" w:name="_Toc50974694"/>
        <w:r w:rsidR="006213F1" w:rsidRPr="007463D1">
          <w:rPr>
            <w:rStyle w:val="Hyperlink"/>
            <w:color w:val="auto"/>
          </w:rPr>
          <w:t>Aboriginal and Torres Strait Islander Elected Body Amendment 2017</w:t>
        </w:r>
        <w:bookmarkEnd w:id="0"/>
        <w:bookmarkEnd w:id="1"/>
      </w:hyperlink>
    </w:p>
    <w:p w:rsidR="006213F1" w:rsidRPr="007463D1" w:rsidRDefault="00E878CF" w:rsidP="00971697">
      <w:pPr>
        <w:pStyle w:val="ListParagraph"/>
        <w:rPr>
          <w:i/>
        </w:rPr>
      </w:pPr>
      <w:hyperlink r:id="rId13" w:history="1">
        <w:r w:rsidR="006213F1" w:rsidRPr="007463D1">
          <w:rPr>
            <w:rStyle w:val="Hyperlink"/>
            <w:color w:val="auto"/>
          </w:rPr>
          <w:t>As presented</w:t>
        </w:r>
      </w:hyperlink>
    </w:p>
    <w:p w:rsidR="006213F1" w:rsidRPr="007463D1" w:rsidRDefault="00E878CF" w:rsidP="00971697">
      <w:pPr>
        <w:pStyle w:val="ListParagraph"/>
        <w:rPr>
          <w:i/>
        </w:rPr>
      </w:pPr>
      <w:hyperlink r:id="rId14" w:history="1">
        <w:r w:rsidR="006213F1" w:rsidRPr="007463D1">
          <w:rPr>
            <w:rStyle w:val="Hyperlink"/>
            <w:color w:val="auto"/>
          </w:rPr>
          <w:t>Explanatory Statement</w:t>
        </w:r>
      </w:hyperlink>
    </w:p>
    <w:p w:rsidR="006213F1" w:rsidRPr="007463D1" w:rsidRDefault="00E878CF" w:rsidP="00971697">
      <w:pPr>
        <w:pStyle w:val="ListParagraph"/>
        <w:rPr>
          <w:i/>
          <w:iCs/>
        </w:rPr>
      </w:pPr>
      <w:hyperlink r:id="rId15" w:history="1">
        <w:r w:rsidR="006213F1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6213F1" w:rsidRPr="007463D1" w:rsidRDefault="00E878CF" w:rsidP="00971697">
      <w:pPr>
        <w:pStyle w:val="ListParagraph"/>
        <w:rPr>
          <w:i/>
        </w:rPr>
      </w:pPr>
      <w:hyperlink r:id="rId16" w:history="1">
        <w:r w:rsidR="006213F1" w:rsidRPr="007463D1">
          <w:rPr>
            <w:rStyle w:val="Hyperlink"/>
            <w:iCs/>
            <w:color w:val="auto"/>
          </w:rPr>
          <w:t>Presentation speech</w:t>
        </w:r>
      </w:hyperlink>
    </w:p>
    <w:p w:rsidR="006213F1" w:rsidRPr="007463D1" w:rsidRDefault="00E878CF" w:rsidP="00971697">
      <w:pPr>
        <w:pStyle w:val="ListParagraph"/>
        <w:rPr>
          <w:i/>
        </w:rPr>
      </w:pPr>
      <w:hyperlink r:id="rId17" w:history="1">
        <w:r w:rsidR="006213F1" w:rsidRPr="007463D1">
          <w:rPr>
            <w:rStyle w:val="Hyperlink"/>
            <w:color w:val="auto"/>
          </w:rPr>
          <w:t>Scrutiny Committee Report</w:t>
        </w:r>
      </w:hyperlink>
    </w:p>
    <w:p w:rsidR="006213F1" w:rsidRPr="007463D1" w:rsidRDefault="00E878CF" w:rsidP="00971697">
      <w:pPr>
        <w:pStyle w:val="ListParagraph"/>
        <w:rPr>
          <w:i/>
        </w:rPr>
      </w:pPr>
      <w:hyperlink r:id="rId18" w:history="1">
        <w:r w:rsidR="006213F1" w:rsidRPr="007463D1">
          <w:rPr>
            <w:rStyle w:val="Hyperlink"/>
            <w:color w:val="auto"/>
          </w:rPr>
          <w:t>Government response to Scrutiny Committee Report</w:t>
        </w:r>
      </w:hyperlink>
    </w:p>
    <w:p w:rsidR="006213F1" w:rsidRPr="007463D1" w:rsidRDefault="00E878CF" w:rsidP="00971697">
      <w:pPr>
        <w:pStyle w:val="ListParagraph"/>
        <w:rPr>
          <w:i/>
        </w:rPr>
      </w:pPr>
      <w:hyperlink r:id="rId19" w:history="1">
        <w:r w:rsidR="006213F1" w:rsidRPr="007463D1">
          <w:rPr>
            <w:rStyle w:val="Hyperlink"/>
            <w:color w:val="auto"/>
          </w:rPr>
          <w:t>Revised Explanatory Statement</w:t>
        </w:r>
      </w:hyperlink>
    </w:p>
    <w:p w:rsidR="006213F1" w:rsidRPr="007463D1" w:rsidRDefault="00E878CF" w:rsidP="00971697">
      <w:pPr>
        <w:pStyle w:val="ListParagraph"/>
        <w:rPr>
          <w:i/>
        </w:rPr>
      </w:pPr>
      <w:hyperlink r:id="rId20" w:history="1">
        <w:r w:rsidR="006213F1" w:rsidRPr="007463D1">
          <w:rPr>
            <w:rStyle w:val="Hyperlink"/>
            <w:color w:val="auto"/>
          </w:rPr>
          <w:t>Proposed amendments moved by Government</w:t>
        </w:r>
      </w:hyperlink>
    </w:p>
    <w:p w:rsidR="006213F1" w:rsidRPr="007463D1" w:rsidRDefault="00E878CF" w:rsidP="00971697">
      <w:pPr>
        <w:pStyle w:val="ListParagraph"/>
        <w:rPr>
          <w:i/>
        </w:rPr>
      </w:pPr>
      <w:hyperlink r:id="rId21" w:history="1">
        <w:r w:rsidR="00D02AFA" w:rsidRPr="007463D1">
          <w:rPr>
            <w:rStyle w:val="Hyperlink"/>
            <w:color w:val="auto"/>
          </w:rPr>
          <w:t>Hansard</w:t>
        </w:r>
        <w:r w:rsidR="006213F1" w:rsidRPr="007463D1">
          <w:rPr>
            <w:rStyle w:val="Hyperlink"/>
            <w:color w:val="auto"/>
          </w:rPr>
          <w:t xml:space="preserve"> debate</w:t>
        </w:r>
      </w:hyperlink>
    </w:p>
    <w:p w:rsidR="006213F1" w:rsidRPr="007463D1" w:rsidRDefault="006213F1" w:rsidP="00971697">
      <w:pPr>
        <w:pStyle w:val="ListParagraph"/>
      </w:pPr>
      <w:r w:rsidRPr="007463D1">
        <w:t>[</w:t>
      </w:r>
      <w:r w:rsidRPr="007463D1">
        <w:rPr>
          <w:b/>
        </w:rPr>
        <w:t>Act:</w:t>
      </w:r>
      <w:r w:rsidR="009451A5" w:rsidRPr="007463D1">
        <w:t xml:space="preserve"> </w:t>
      </w:r>
      <w:hyperlink r:id="rId22" w:history="1">
        <w:r w:rsidRPr="007463D1">
          <w:rPr>
            <w:rStyle w:val="Hyperlink"/>
            <w:iCs/>
            <w:color w:val="auto"/>
          </w:rPr>
          <w:t>Aboriginal and Torres Strait Islander Elected Body Amendment Act 2017</w:t>
        </w:r>
      </w:hyperlink>
      <w:r w:rsidRPr="007463D1">
        <w:t>]</w:t>
      </w:r>
    </w:p>
    <w:p w:rsidR="006F7EE9" w:rsidRPr="007463D1" w:rsidRDefault="00DC7FCA" w:rsidP="006F7EE9">
      <w:pPr>
        <w:pStyle w:val="Heading2"/>
        <w:rPr>
          <w:rStyle w:val="Hyperlink"/>
          <w:color w:val="auto"/>
        </w:rPr>
      </w:pPr>
      <w:r w:rsidRPr="007463D1">
        <w:rPr>
          <w:rStyle w:val="Hyperlink"/>
          <w:color w:val="auto"/>
        </w:rPr>
        <w:fldChar w:fldCharType="begin"/>
      </w:r>
      <w:r w:rsidRPr="007463D1">
        <w:rPr>
          <w:rStyle w:val="Hyperlink"/>
          <w:color w:val="auto"/>
        </w:rPr>
        <w:instrText xml:space="preserve"> HYPERLINK "https://legislation.act.gov.au/b/db_61760/" </w:instrText>
      </w:r>
      <w:r w:rsidRPr="007463D1">
        <w:rPr>
          <w:rStyle w:val="Hyperlink"/>
          <w:color w:val="auto"/>
        </w:rPr>
        <w:fldChar w:fldCharType="separate"/>
      </w:r>
      <w:bookmarkStart w:id="2" w:name="_Toc50974695"/>
      <w:r w:rsidR="006F7EE9" w:rsidRPr="007463D1">
        <w:rPr>
          <w:rStyle w:val="Hyperlink"/>
          <w:color w:val="auto"/>
        </w:rPr>
        <w:t>Aboriginal and Torres Strait Islander Elected Body Amendment 2020</w:t>
      </w:r>
      <w:bookmarkEnd w:id="2"/>
    </w:p>
    <w:p w:rsidR="006F7EE9" w:rsidRPr="007463D1" w:rsidRDefault="00DC7FCA" w:rsidP="00971697">
      <w:pPr>
        <w:pStyle w:val="ListParagraph"/>
        <w:rPr>
          <w:i/>
        </w:rPr>
      </w:pPr>
      <w:r w:rsidRPr="007463D1">
        <w:rPr>
          <w:rStyle w:val="Hyperlink"/>
          <w:b/>
          <w:color w:val="auto"/>
          <w:sz w:val="28"/>
        </w:rPr>
        <w:fldChar w:fldCharType="end"/>
      </w:r>
      <w:hyperlink r:id="rId23" w:history="1">
        <w:r w:rsidRPr="007463D1">
          <w:rPr>
            <w:rStyle w:val="Hyperlink"/>
            <w:color w:val="auto"/>
          </w:rPr>
          <w:t>As presented</w:t>
        </w:r>
      </w:hyperlink>
    </w:p>
    <w:p w:rsidR="00DC7FC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4" w:history="1">
        <w:r w:rsidR="00DC7FCA" w:rsidRPr="007463D1">
          <w:rPr>
            <w:rStyle w:val="Hyperlink"/>
            <w:color w:val="auto"/>
          </w:rPr>
          <w:t>Explanatory Statement, including Compatibility Statement for Human Rights Act 2004</w:t>
        </w:r>
      </w:hyperlink>
    </w:p>
    <w:p w:rsidR="0004766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5" w:history="1">
        <w:r w:rsidR="00047666" w:rsidRPr="007463D1">
          <w:rPr>
            <w:rStyle w:val="Hyperlink"/>
            <w:color w:val="auto"/>
          </w:rPr>
          <w:t>Scrutiny Committee report</w:t>
        </w:r>
      </w:hyperlink>
    </w:p>
    <w:p w:rsidR="0004766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6" w:history="1">
        <w:r w:rsidR="00047666" w:rsidRPr="007463D1">
          <w:rPr>
            <w:rStyle w:val="Hyperlink"/>
            <w:color w:val="auto"/>
          </w:rPr>
          <w:t>Supplementary Explanatory Statement</w:t>
        </w:r>
      </w:hyperlink>
    </w:p>
    <w:p w:rsidR="000D7CDC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7" w:history="1">
        <w:r w:rsidR="000D7CDC" w:rsidRPr="007463D1">
          <w:rPr>
            <w:rStyle w:val="Hyperlink"/>
            <w:color w:val="auto"/>
          </w:rPr>
          <w:t>Hansard Debate</w:t>
        </w:r>
      </w:hyperlink>
    </w:p>
    <w:p w:rsidR="00047666" w:rsidRPr="007463D1" w:rsidRDefault="00047666" w:rsidP="00971697">
      <w:pPr>
        <w:pStyle w:val="ListParagraph"/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28" w:history="1">
        <w:r w:rsidRPr="007463D1">
          <w:rPr>
            <w:rStyle w:val="Hyperlink"/>
            <w:color w:val="auto"/>
          </w:rPr>
          <w:t>Aboriginal and Torres Strait Islander Elected Body Amendment Act 2020</w:t>
        </w:r>
      </w:hyperlink>
      <w:r w:rsidRPr="007463D1">
        <w:rPr>
          <w:rStyle w:val="Hyperlink"/>
          <w:color w:val="auto"/>
          <w:u w:val="none"/>
        </w:rPr>
        <w:t xml:space="preserve">] </w:t>
      </w:r>
    </w:p>
    <w:p w:rsidR="007470E2" w:rsidRPr="007463D1" w:rsidRDefault="00E878CF" w:rsidP="007470E2">
      <w:pPr>
        <w:pStyle w:val="Heading2"/>
      </w:pPr>
      <w:hyperlink r:id="rId29" w:history="1">
        <w:bookmarkStart w:id="3" w:name="_Toc50974696"/>
        <w:r w:rsidR="007470E2" w:rsidRPr="007463D1">
          <w:rPr>
            <w:rStyle w:val="Hyperlink"/>
            <w:color w:val="auto"/>
          </w:rPr>
          <w:t>ACT Teacher Quality Institute Amendment 2019</w:t>
        </w:r>
        <w:bookmarkEnd w:id="3"/>
      </w:hyperlink>
    </w:p>
    <w:p w:rsidR="007470E2" w:rsidRPr="007463D1" w:rsidRDefault="00E878CF" w:rsidP="00971697">
      <w:pPr>
        <w:pStyle w:val="ListParagraph"/>
        <w:rPr>
          <w:i/>
        </w:rPr>
      </w:pPr>
      <w:hyperlink r:id="rId30" w:history="1">
        <w:r w:rsidR="007470E2" w:rsidRPr="007463D1">
          <w:rPr>
            <w:rStyle w:val="Hyperlink"/>
            <w:color w:val="auto"/>
          </w:rPr>
          <w:t>As presented</w:t>
        </w:r>
      </w:hyperlink>
    </w:p>
    <w:p w:rsidR="007470E2" w:rsidRPr="007463D1" w:rsidRDefault="00E878CF" w:rsidP="00971697">
      <w:pPr>
        <w:pStyle w:val="ListParagraph"/>
        <w:rPr>
          <w:i/>
        </w:rPr>
      </w:pPr>
      <w:hyperlink r:id="rId31" w:history="1">
        <w:r w:rsidR="007470E2" w:rsidRPr="007463D1">
          <w:rPr>
            <w:rStyle w:val="Hyperlink"/>
            <w:color w:val="auto"/>
          </w:rPr>
          <w:t>Explanatory Statement</w:t>
        </w:r>
      </w:hyperlink>
    </w:p>
    <w:p w:rsidR="007470E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2" w:history="1">
        <w:r w:rsidR="007470E2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6F46F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3" w:history="1">
        <w:r w:rsidR="006F46F3" w:rsidRPr="007463D1">
          <w:rPr>
            <w:rStyle w:val="Hyperlink"/>
            <w:color w:val="auto"/>
          </w:rPr>
          <w:t>Presentation speech</w:t>
        </w:r>
      </w:hyperlink>
    </w:p>
    <w:p w:rsidR="00B111D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4" w:history="1">
        <w:r w:rsidR="00B111DB" w:rsidRPr="007463D1">
          <w:rPr>
            <w:rStyle w:val="Hyperlink"/>
            <w:color w:val="auto"/>
          </w:rPr>
          <w:t>Scrutiny Committee Report</w:t>
        </w:r>
      </w:hyperlink>
    </w:p>
    <w:p w:rsidR="007822F0" w:rsidRPr="007463D1" w:rsidRDefault="00E878CF" w:rsidP="00971697">
      <w:pPr>
        <w:pStyle w:val="ListParagraph"/>
        <w:rPr>
          <w:i/>
        </w:rPr>
      </w:pPr>
      <w:hyperlink r:id="rId35" w:history="1">
        <w:r w:rsidR="007822F0" w:rsidRPr="007463D1">
          <w:rPr>
            <w:rStyle w:val="Hyperlink"/>
            <w:color w:val="auto"/>
          </w:rPr>
          <w:t>Hansard debate</w:t>
        </w:r>
      </w:hyperlink>
    </w:p>
    <w:p w:rsidR="00B111DB" w:rsidRPr="007463D1" w:rsidRDefault="00B111DB" w:rsidP="00971697">
      <w:pPr>
        <w:pStyle w:val="ListParagraph"/>
        <w:rPr>
          <w:i/>
        </w:rPr>
      </w:pPr>
      <w:r w:rsidRPr="007463D1">
        <w:t xml:space="preserve">[Act: </w:t>
      </w:r>
      <w:hyperlink r:id="rId36" w:history="1">
        <w:r w:rsidRPr="007463D1">
          <w:rPr>
            <w:rStyle w:val="Hyperlink"/>
            <w:color w:val="auto"/>
          </w:rPr>
          <w:t>ACT Teacher Quality Institute Amendment Act 2019</w:t>
        </w:r>
      </w:hyperlink>
      <w:r w:rsidRPr="007463D1">
        <w:t>]</w:t>
      </w:r>
    </w:p>
    <w:p w:rsidR="00826D6E" w:rsidRPr="007463D1" w:rsidRDefault="00E878CF" w:rsidP="00D1339A">
      <w:pPr>
        <w:pStyle w:val="Heading2"/>
        <w:rPr>
          <w:rStyle w:val="Hyperlink"/>
          <w:caps/>
          <w:color w:val="auto"/>
        </w:rPr>
      </w:pPr>
      <w:hyperlink r:id="rId37" w:history="1">
        <w:bookmarkStart w:id="4" w:name="_Toc50974697"/>
        <w:r w:rsidR="00826D6E" w:rsidRPr="007463D1">
          <w:rPr>
            <w:rStyle w:val="Hyperlink"/>
            <w:color w:val="auto"/>
          </w:rPr>
          <w:t>Adoptio</w:t>
        </w:r>
        <w:r w:rsidR="00F710C0" w:rsidRPr="007463D1">
          <w:rPr>
            <w:rStyle w:val="Hyperlink"/>
            <w:color w:val="auto"/>
          </w:rPr>
          <w:t>n Amendment 2020</w:t>
        </w:r>
        <w:bookmarkEnd w:id="4"/>
      </w:hyperlink>
    </w:p>
    <w:p w:rsidR="00826D6E" w:rsidRPr="007463D1" w:rsidRDefault="00E878CF" w:rsidP="00971697">
      <w:pPr>
        <w:pStyle w:val="ListParagraph"/>
        <w:rPr>
          <w:i/>
        </w:rPr>
      </w:pPr>
      <w:hyperlink r:id="rId38" w:history="1">
        <w:r w:rsidR="00F710C0" w:rsidRPr="007463D1">
          <w:rPr>
            <w:rStyle w:val="Hyperlink"/>
            <w:color w:val="auto"/>
          </w:rPr>
          <w:t>As presented</w:t>
        </w:r>
      </w:hyperlink>
    </w:p>
    <w:p w:rsidR="00F710C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9" w:history="1">
        <w:r w:rsidR="00F710C0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0E10E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0" w:history="1">
        <w:r w:rsidR="000E10E8" w:rsidRPr="007463D1">
          <w:rPr>
            <w:rStyle w:val="Hyperlink"/>
            <w:color w:val="auto"/>
          </w:rPr>
          <w:t>Supplementary Explanatory Statement</w:t>
        </w:r>
      </w:hyperlink>
    </w:p>
    <w:p w:rsidR="009E7EDC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1" w:history="1">
        <w:r w:rsidR="009E7EDC" w:rsidRPr="007463D1">
          <w:rPr>
            <w:rStyle w:val="Hyperlink"/>
            <w:color w:val="auto"/>
          </w:rPr>
          <w:t>Hansard debate</w:t>
        </w:r>
      </w:hyperlink>
    </w:p>
    <w:p w:rsidR="000E10E8" w:rsidRPr="007463D1" w:rsidRDefault="000E10E8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42" w:history="1">
        <w:r w:rsidRPr="007463D1">
          <w:rPr>
            <w:rStyle w:val="Hyperlink"/>
            <w:color w:val="auto"/>
          </w:rPr>
          <w:t>Adoption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D1339A" w:rsidRPr="007463D1" w:rsidRDefault="00E878CF" w:rsidP="00D1339A">
      <w:pPr>
        <w:pStyle w:val="Heading2"/>
      </w:pPr>
      <w:hyperlink r:id="rId43" w:history="1">
        <w:bookmarkStart w:id="5" w:name="_Toc50974698"/>
        <w:r w:rsidR="00D1339A" w:rsidRPr="007463D1">
          <w:rPr>
            <w:rStyle w:val="Hyperlink"/>
            <w:color w:val="auto"/>
          </w:rPr>
          <w:t>Animal Diseases Amendment 2018</w:t>
        </w:r>
        <w:bookmarkEnd w:id="5"/>
      </w:hyperlink>
    </w:p>
    <w:p w:rsidR="00D1339A" w:rsidRPr="007463D1" w:rsidRDefault="00E878CF" w:rsidP="00971697">
      <w:pPr>
        <w:pStyle w:val="ListParagraph"/>
        <w:rPr>
          <w:i/>
        </w:rPr>
      </w:pPr>
      <w:hyperlink r:id="rId44" w:history="1">
        <w:r w:rsidR="00D1339A" w:rsidRPr="007463D1">
          <w:rPr>
            <w:rStyle w:val="Hyperlink"/>
            <w:color w:val="auto"/>
          </w:rPr>
          <w:t>As presented</w:t>
        </w:r>
      </w:hyperlink>
    </w:p>
    <w:p w:rsidR="00D1339A" w:rsidRPr="007463D1" w:rsidRDefault="00E878CF" w:rsidP="00971697">
      <w:pPr>
        <w:pStyle w:val="ListParagraph"/>
        <w:rPr>
          <w:i/>
        </w:rPr>
      </w:pPr>
      <w:hyperlink r:id="rId45" w:history="1">
        <w:r w:rsidR="00D1339A" w:rsidRPr="007463D1">
          <w:rPr>
            <w:rStyle w:val="Hyperlink"/>
            <w:color w:val="auto"/>
          </w:rPr>
          <w:t>Explanatory Statement</w:t>
        </w:r>
      </w:hyperlink>
    </w:p>
    <w:p w:rsidR="00D1339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6" w:history="1">
        <w:r w:rsidR="00D1339A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372E1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7" w:history="1">
        <w:r w:rsidR="00372E18" w:rsidRPr="007463D1">
          <w:rPr>
            <w:rStyle w:val="Hyperlink"/>
            <w:color w:val="auto"/>
          </w:rPr>
          <w:t>Presentation speech</w:t>
        </w:r>
      </w:hyperlink>
    </w:p>
    <w:p w:rsidR="00EB66AA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48" w:history="1">
        <w:r w:rsidR="00EB66AA" w:rsidRPr="007463D1">
          <w:rPr>
            <w:rStyle w:val="Hyperlink"/>
            <w:color w:val="auto"/>
          </w:rPr>
          <w:t>Scrutiny Committee Report</w:t>
        </w:r>
      </w:hyperlink>
    </w:p>
    <w:p w:rsidR="00C346F5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49" w:history="1">
        <w:r w:rsidR="00C346F5" w:rsidRPr="007463D1">
          <w:rPr>
            <w:rStyle w:val="Hyperlink"/>
            <w:color w:val="auto"/>
          </w:rPr>
          <w:t>Government response to Scrutiny Committee Report</w:t>
        </w:r>
      </w:hyperlink>
    </w:p>
    <w:p w:rsidR="0025311F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50" w:history="1">
        <w:r w:rsidR="00D02AFA" w:rsidRPr="007463D1">
          <w:rPr>
            <w:rStyle w:val="Hyperlink"/>
            <w:color w:val="auto"/>
          </w:rPr>
          <w:t>Hansard</w:t>
        </w:r>
        <w:r w:rsidR="0025311F" w:rsidRPr="007463D1">
          <w:rPr>
            <w:rStyle w:val="Hyperlink"/>
            <w:color w:val="auto"/>
          </w:rPr>
          <w:t xml:space="preserve"> debate</w:t>
        </w:r>
      </w:hyperlink>
    </w:p>
    <w:p w:rsidR="007B4DF0" w:rsidRPr="007463D1" w:rsidRDefault="007B4DF0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51" w:history="1">
        <w:r w:rsidRPr="007463D1">
          <w:rPr>
            <w:rStyle w:val="Hyperlink"/>
            <w:color w:val="auto"/>
          </w:rPr>
          <w:t>Animal Diseases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7470E2" w:rsidRPr="007463D1" w:rsidRDefault="00E878CF" w:rsidP="007470E2">
      <w:pPr>
        <w:pStyle w:val="Heading2"/>
        <w:rPr>
          <w:rStyle w:val="Hyperlink"/>
          <w:color w:val="auto"/>
        </w:rPr>
      </w:pPr>
      <w:hyperlink r:id="rId52" w:history="1">
        <w:bookmarkStart w:id="6" w:name="_Toc50974699"/>
        <w:r w:rsidR="007470E2" w:rsidRPr="007463D1">
          <w:rPr>
            <w:rStyle w:val="Hyperlink"/>
            <w:color w:val="auto"/>
          </w:rPr>
          <w:t>Animal Welfare Legislation Amendment 2019</w:t>
        </w:r>
        <w:bookmarkEnd w:id="6"/>
      </w:hyperlink>
    </w:p>
    <w:p w:rsidR="007470E2" w:rsidRPr="007463D1" w:rsidRDefault="00E878CF" w:rsidP="00971697">
      <w:pPr>
        <w:pStyle w:val="ListParagraph"/>
        <w:rPr>
          <w:i/>
        </w:rPr>
      </w:pPr>
      <w:hyperlink r:id="rId53" w:history="1">
        <w:r w:rsidR="007470E2" w:rsidRPr="007463D1">
          <w:rPr>
            <w:rStyle w:val="Hyperlink"/>
            <w:color w:val="auto"/>
          </w:rPr>
          <w:t>As presented</w:t>
        </w:r>
      </w:hyperlink>
    </w:p>
    <w:p w:rsidR="007470E2" w:rsidRPr="007463D1" w:rsidRDefault="00E878CF" w:rsidP="00971697">
      <w:pPr>
        <w:pStyle w:val="ListParagraph"/>
        <w:rPr>
          <w:i/>
        </w:rPr>
      </w:pPr>
      <w:hyperlink r:id="rId54" w:history="1">
        <w:r w:rsidR="007470E2" w:rsidRPr="007463D1">
          <w:rPr>
            <w:rStyle w:val="Hyperlink"/>
            <w:color w:val="auto"/>
          </w:rPr>
          <w:t>Explanatory Statement</w:t>
        </w:r>
      </w:hyperlink>
    </w:p>
    <w:p w:rsidR="007470E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5" w:history="1">
        <w:r w:rsidR="007470E2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C26B0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6" w:history="1">
        <w:r w:rsidR="00C26B00" w:rsidRPr="007463D1">
          <w:rPr>
            <w:rStyle w:val="Hyperlink"/>
            <w:color w:val="auto"/>
          </w:rPr>
          <w:t>Presentation speech</w:t>
        </w:r>
      </w:hyperlink>
    </w:p>
    <w:p w:rsidR="00DC01C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7" w:history="1">
        <w:r w:rsidR="00DC01C0" w:rsidRPr="007463D1">
          <w:rPr>
            <w:rStyle w:val="Hyperlink"/>
            <w:color w:val="auto"/>
          </w:rPr>
          <w:t>Scrutiny Committee Report</w:t>
        </w:r>
      </w:hyperlink>
    </w:p>
    <w:p w:rsidR="00B111DB" w:rsidRPr="007463D1" w:rsidRDefault="00E878CF" w:rsidP="00971697">
      <w:pPr>
        <w:pStyle w:val="ListParagraph"/>
        <w:rPr>
          <w:i/>
          <w:lang w:val="en-AU"/>
        </w:rPr>
      </w:pPr>
      <w:hyperlink r:id="rId58" w:history="1">
        <w:r w:rsidR="00B111DB" w:rsidRPr="007463D1">
          <w:rPr>
            <w:rStyle w:val="Hyperlink"/>
            <w:rFonts w:cs="Arial"/>
            <w:color w:val="auto"/>
            <w:bdr w:val="none" w:sz="0" w:space="0" w:color="auto" w:frame="1"/>
          </w:rPr>
          <w:t>Revised Explanatory Statement</w:t>
        </w:r>
      </w:hyperlink>
    </w:p>
    <w:p w:rsidR="00B111DB" w:rsidRPr="007463D1" w:rsidRDefault="00E878CF" w:rsidP="00971697">
      <w:pPr>
        <w:pStyle w:val="ListParagraph"/>
        <w:rPr>
          <w:i/>
        </w:rPr>
      </w:pPr>
      <w:hyperlink r:id="rId59" w:history="1">
        <w:r w:rsidR="00B111DB" w:rsidRPr="007463D1">
          <w:rPr>
            <w:rStyle w:val="Hyperlink"/>
            <w:rFonts w:cs="Arial"/>
            <w:color w:val="auto"/>
            <w:bdr w:val="none" w:sz="0" w:space="0" w:color="auto" w:frame="1"/>
          </w:rPr>
          <w:t>Supplementary Explanatory Statement to the proposed Government amendments</w:t>
        </w:r>
      </w:hyperlink>
    </w:p>
    <w:p w:rsidR="00B111DB" w:rsidRPr="007463D1" w:rsidRDefault="00E878CF" w:rsidP="00971697">
      <w:pPr>
        <w:pStyle w:val="ListParagraph"/>
        <w:rPr>
          <w:i/>
        </w:rPr>
      </w:pPr>
      <w:hyperlink r:id="rId60" w:history="1">
        <w:r w:rsidR="00B111DB" w:rsidRPr="007463D1">
          <w:rPr>
            <w:rStyle w:val="Hyperlink"/>
            <w:rFonts w:cs="Arial"/>
            <w:color w:val="auto"/>
            <w:bdr w:val="none" w:sz="0" w:space="0" w:color="auto" w:frame="1"/>
          </w:rPr>
          <w:t>Proposed amendments moved by Government</w:t>
        </w:r>
      </w:hyperlink>
    </w:p>
    <w:p w:rsidR="00B111DB" w:rsidRPr="007463D1" w:rsidRDefault="00E878CF" w:rsidP="00971697">
      <w:pPr>
        <w:pStyle w:val="ListParagraph"/>
        <w:rPr>
          <w:i/>
        </w:rPr>
      </w:pPr>
      <w:hyperlink w:history="1">
        <w:r w:rsidR="00B111DB" w:rsidRPr="007463D1">
          <w:rPr>
            <w:rStyle w:val="Hyperlink"/>
            <w:rFonts w:cs="Arial"/>
            <w:color w:val="auto"/>
            <w:bdr w:val="none" w:sz="0" w:space="0" w:color="auto" w:frame="1"/>
          </w:rPr>
          <w:t>Proposed amendments moved by Member</w:t>
        </w:r>
      </w:hyperlink>
    </w:p>
    <w:p w:rsidR="00B111DB" w:rsidRPr="007463D1" w:rsidRDefault="00B111DB" w:rsidP="00971697">
      <w:pPr>
        <w:pStyle w:val="ListParagraph"/>
        <w:rPr>
          <w:i/>
        </w:rPr>
      </w:pPr>
      <w:r w:rsidRPr="007463D1">
        <w:rPr>
          <w:rStyle w:val="Emphasis"/>
          <w:rFonts w:cs="Arial"/>
          <w:bdr w:val="none" w:sz="0" w:space="0" w:color="auto" w:frame="1"/>
        </w:rPr>
        <w:t>Hansard</w:t>
      </w:r>
      <w:r w:rsidRPr="007463D1">
        <w:t> debate (</w:t>
      </w:r>
      <w:hyperlink r:id="rId61" w:history="1">
        <w:r w:rsidRPr="007463D1">
          <w:rPr>
            <w:rStyle w:val="Hyperlink"/>
            <w:color w:val="auto"/>
          </w:rPr>
          <w:t>30 July 2019</w:t>
        </w:r>
      </w:hyperlink>
      <w:r w:rsidRPr="007463D1">
        <w:t>, </w:t>
      </w:r>
      <w:hyperlink r:id="rId62" w:history="1">
        <w:r w:rsidRPr="007463D1">
          <w:rPr>
            <w:rStyle w:val="Hyperlink"/>
            <w:rFonts w:cs="Arial"/>
            <w:color w:val="auto"/>
            <w:bdr w:val="none" w:sz="0" w:space="0" w:color="auto" w:frame="1"/>
          </w:rPr>
          <w:t>26 September 2019</w:t>
        </w:r>
      </w:hyperlink>
      <w:r w:rsidRPr="007463D1">
        <w:t>)</w:t>
      </w:r>
    </w:p>
    <w:p w:rsidR="00B111DB" w:rsidRPr="007463D1" w:rsidRDefault="00B111DB" w:rsidP="00971697">
      <w:pPr>
        <w:pStyle w:val="ListParagraph"/>
        <w:rPr>
          <w:i/>
        </w:rPr>
      </w:pPr>
      <w:r w:rsidRPr="007463D1">
        <w:t>[</w:t>
      </w:r>
      <w:r w:rsidRPr="007463D1">
        <w:rPr>
          <w:rStyle w:val="Strong"/>
          <w:rFonts w:cs="Arial"/>
          <w:bdr w:val="none" w:sz="0" w:space="0" w:color="auto" w:frame="1"/>
        </w:rPr>
        <w:t>Act:</w:t>
      </w:r>
      <w:r w:rsidRPr="007463D1">
        <w:t> </w:t>
      </w:r>
      <w:hyperlink r:id="rId63" w:history="1">
        <w:r w:rsidRPr="007463D1">
          <w:rPr>
            <w:rStyle w:val="Hyperlink"/>
            <w:rFonts w:cs="Arial"/>
            <w:iCs/>
            <w:color w:val="auto"/>
            <w:bdr w:val="none" w:sz="0" w:space="0" w:color="auto" w:frame="1"/>
          </w:rPr>
          <w:t>Animal Welfare Legislation Amendment Act 2019</w:t>
        </w:r>
      </w:hyperlink>
      <w:r w:rsidRPr="007463D1">
        <w:t>]</w:t>
      </w:r>
    </w:p>
    <w:p w:rsidR="00FB636B" w:rsidRPr="007463D1" w:rsidRDefault="00E878CF" w:rsidP="00FB636B">
      <w:pPr>
        <w:pStyle w:val="Heading2"/>
      </w:pPr>
      <w:hyperlink r:id="rId64" w:history="1">
        <w:bookmarkStart w:id="7" w:name="_Toc50974700"/>
        <w:r w:rsidR="00FB636B" w:rsidRPr="007463D1">
          <w:rPr>
            <w:rStyle w:val="Hyperlink"/>
            <w:color w:val="auto"/>
          </w:rPr>
          <w:t>Anti-Corruption and Integrity Commission 2018</w:t>
        </w:r>
        <w:bookmarkEnd w:id="7"/>
      </w:hyperlink>
    </w:p>
    <w:p w:rsidR="004A1630" w:rsidRPr="007463D1" w:rsidRDefault="004A1630" w:rsidP="004A1630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FB636B" w:rsidRPr="007463D1" w:rsidRDefault="00E878CF" w:rsidP="00971697">
      <w:pPr>
        <w:pStyle w:val="ListParagraph"/>
        <w:rPr>
          <w:i/>
        </w:rPr>
      </w:pPr>
      <w:hyperlink r:id="rId65" w:history="1">
        <w:r w:rsidR="00FB636B" w:rsidRPr="007463D1">
          <w:rPr>
            <w:rStyle w:val="Hyperlink"/>
            <w:color w:val="auto"/>
          </w:rPr>
          <w:t>As presented</w:t>
        </w:r>
      </w:hyperlink>
    </w:p>
    <w:p w:rsidR="00FB636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6" w:history="1">
        <w:r w:rsidR="00FB636B" w:rsidRPr="007463D1">
          <w:rPr>
            <w:rStyle w:val="Hyperlink"/>
            <w:color w:val="auto"/>
          </w:rPr>
          <w:t>Explanatory Statement</w:t>
        </w:r>
      </w:hyperlink>
    </w:p>
    <w:p w:rsidR="00573B4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7" w:history="1">
        <w:r w:rsidR="00573B46" w:rsidRPr="007463D1">
          <w:rPr>
            <w:rStyle w:val="Hyperlink"/>
            <w:color w:val="auto"/>
          </w:rPr>
          <w:t>Presentation speech</w:t>
        </w:r>
      </w:hyperlink>
    </w:p>
    <w:p w:rsidR="00EB66A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8" w:history="1">
        <w:r w:rsidR="00EB66AA" w:rsidRPr="007463D1">
          <w:rPr>
            <w:rStyle w:val="Hyperlink"/>
            <w:color w:val="auto"/>
          </w:rPr>
          <w:t>Scrutiny Committee Report</w:t>
        </w:r>
      </w:hyperlink>
    </w:p>
    <w:p w:rsidR="00B07B6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9" w:history="1">
        <w:r w:rsidR="00B07B64" w:rsidRPr="007463D1">
          <w:rPr>
            <w:rStyle w:val="Hyperlink"/>
            <w:color w:val="auto"/>
          </w:rPr>
          <w:t>Member response to Scrutiny Committee Report</w:t>
        </w:r>
      </w:hyperlink>
    </w:p>
    <w:p w:rsidR="00744A6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0" w:history="1">
        <w:r w:rsidR="00744A66" w:rsidRPr="007463D1">
          <w:rPr>
            <w:rStyle w:val="Hyperlink"/>
            <w:color w:val="auto"/>
          </w:rPr>
          <w:t>Report on Select Committee on Independent Integrity Commission 2018</w:t>
        </w:r>
      </w:hyperlink>
    </w:p>
    <w:p w:rsidR="00790B3E" w:rsidRPr="007463D1" w:rsidRDefault="00790B3E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 xml:space="preserve">[Discharged on </w:t>
      </w:r>
      <w:hyperlink r:id="rId71" w:history="1">
        <w:r w:rsidRPr="007463D1">
          <w:rPr>
            <w:rStyle w:val="Hyperlink"/>
            <w:color w:val="auto"/>
          </w:rPr>
          <w:t>13 February 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24195B" w:rsidRPr="007463D1" w:rsidRDefault="00E878CF" w:rsidP="0024195B">
      <w:pPr>
        <w:pStyle w:val="Heading2"/>
      </w:pPr>
      <w:hyperlink r:id="rId72" w:history="1">
        <w:bookmarkStart w:id="8" w:name="_Toc503442778"/>
        <w:bookmarkStart w:id="9" w:name="_Toc50974701"/>
        <w:r w:rsidR="0024195B" w:rsidRPr="007463D1">
          <w:rPr>
            <w:rStyle w:val="Hyperlink"/>
            <w:color w:val="auto"/>
          </w:rPr>
          <w:t>Appropriation (Office of the Legislative Assembly) 2017-2018</w:t>
        </w:r>
        <w:bookmarkEnd w:id="8"/>
        <w:bookmarkEnd w:id="9"/>
      </w:hyperlink>
    </w:p>
    <w:p w:rsidR="0024195B" w:rsidRPr="007463D1" w:rsidRDefault="00E878CF" w:rsidP="00971697">
      <w:pPr>
        <w:pStyle w:val="ListParagraph"/>
        <w:rPr>
          <w:i/>
        </w:rPr>
      </w:pPr>
      <w:hyperlink r:id="rId73" w:history="1">
        <w:r w:rsidR="0024195B" w:rsidRPr="007463D1">
          <w:rPr>
            <w:rStyle w:val="Hyperlink"/>
            <w:color w:val="auto"/>
          </w:rPr>
          <w:t>As presented</w:t>
        </w:r>
      </w:hyperlink>
    </w:p>
    <w:p w:rsidR="0024195B" w:rsidRPr="007463D1" w:rsidRDefault="00E878CF" w:rsidP="00971697">
      <w:pPr>
        <w:pStyle w:val="ListParagraph"/>
        <w:rPr>
          <w:i/>
        </w:rPr>
      </w:pPr>
      <w:hyperlink r:id="rId74" w:history="1">
        <w:r w:rsidR="0024195B" w:rsidRPr="007463D1">
          <w:rPr>
            <w:rStyle w:val="Hyperlink"/>
            <w:color w:val="auto"/>
          </w:rPr>
          <w:t>Explanatory Statement</w:t>
        </w:r>
      </w:hyperlink>
    </w:p>
    <w:p w:rsidR="0024195B" w:rsidRPr="007463D1" w:rsidRDefault="00E878CF" w:rsidP="00971697">
      <w:pPr>
        <w:pStyle w:val="ListParagraph"/>
        <w:rPr>
          <w:i/>
        </w:rPr>
      </w:pPr>
      <w:hyperlink r:id="rId75" w:history="1">
        <w:r w:rsidR="0024195B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24195B" w:rsidRPr="007463D1" w:rsidRDefault="00E878CF" w:rsidP="00971697">
      <w:pPr>
        <w:pStyle w:val="ListParagraph"/>
        <w:rPr>
          <w:i/>
        </w:rPr>
      </w:pPr>
      <w:hyperlink r:id="rId76" w:history="1">
        <w:r w:rsidR="0024195B" w:rsidRPr="007463D1">
          <w:rPr>
            <w:rStyle w:val="Hyperlink"/>
            <w:color w:val="auto"/>
          </w:rPr>
          <w:t>Presentation speech</w:t>
        </w:r>
      </w:hyperlink>
    </w:p>
    <w:p w:rsidR="0024195B" w:rsidRPr="007463D1" w:rsidRDefault="00E878CF" w:rsidP="00971697">
      <w:pPr>
        <w:pStyle w:val="ListParagraph"/>
        <w:rPr>
          <w:i/>
        </w:rPr>
      </w:pPr>
      <w:hyperlink r:id="rId77" w:history="1">
        <w:r w:rsidR="0024195B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24195B" w:rsidRPr="007463D1" w:rsidRDefault="00E878CF" w:rsidP="00971697">
      <w:pPr>
        <w:pStyle w:val="ListParagraph"/>
        <w:rPr>
          <w:i/>
        </w:rPr>
      </w:pPr>
      <w:hyperlink r:id="rId78" w:history="1">
        <w:r w:rsidR="0024195B" w:rsidRPr="007463D1">
          <w:rPr>
            <w:rStyle w:val="Hyperlink"/>
            <w:color w:val="auto"/>
          </w:rPr>
          <w:t>Report on Select Committee on Estimates 2017-2018</w:t>
        </w:r>
      </w:hyperlink>
    </w:p>
    <w:p w:rsidR="0024195B" w:rsidRPr="007463D1" w:rsidRDefault="00E878CF" w:rsidP="00971697">
      <w:pPr>
        <w:pStyle w:val="ListParagraph"/>
        <w:rPr>
          <w:i/>
        </w:rPr>
      </w:pPr>
      <w:hyperlink r:id="rId79" w:history="1">
        <w:r w:rsidR="00D02AFA" w:rsidRPr="007463D1">
          <w:rPr>
            <w:rStyle w:val="Hyperlink"/>
            <w:color w:val="auto"/>
          </w:rPr>
          <w:t>Hansard</w:t>
        </w:r>
        <w:r w:rsidR="0024195B" w:rsidRPr="007463D1">
          <w:rPr>
            <w:rStyle w:val="Hyperlink"/>
            <w:color w:val="auto"/>
          </w:rPr>
          <w:t xml:space="preserve"> debate</w:t>
        </w:r>
      </w:hyperlink>
    </w:p>
    <w:p w:rsidR="001A248C" w:rsidRPr="007463D1" w:rsidRDefault="0024195B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80" w:history="1">
        <w:r w:rsidRPr="007463D1">
          <w:rPr>
            <w:rStyle w:val="Hyperlink"/>
            <w:color w:val="auto"/>
          </w:rPr>
          <w:t>Appropriation (Office of the Legislative Assembly) Act 2017-2018</w:t>
        </w:r>
      </w:hyperlink>
      <w:r w:rsidRPr="007463D1">
        <w:t>]</w:t>
      </w:r>
    </w:p>
    <w:p w:rsidR="00BF04E7" w:rsidRPr="007463D1" w:rsidRDefault="00E878CF" w:rsidP="00BF04E7">
      <w:pPr>
        <w:pStyle w:val="Heading2"/>
      </w:pPr>
      <w:hyperlink r:id="rId81" w:history="1">
        <w:bookmarkStart w:id="10" w:name="_Toc50974702"/>
        <w:r w:rsidR="00BF04E7" w:rsidRPr="007463D1">
          <w:rPr>
            <w:rStyle w:val="Hyperlink"/>
            <w:color w:val="auto"/>
          </w:rPr>
          <w:t>Appropriation (Office of the Legislative Assembly) 2017-2018 (No 2)</w:t>
        </w:r>
        <w:bookmarkEnd w:id="10"/>
      </w:hyperlink>
    </w:p>
    <w:p w:rsidR="00BF04E7" w:rsidRPr="007463D1" w:rsidRDefault="00E878CF" w:rsidP="00971697">
      <w:pPr>
        <w:pStyle w:val="ListParagraph"/>
        <w:rPr>
          <w:i/>
        </w:rPr>
      </w:pPr>
      <w:hyperlink r:id="rId82" w:history="1">
        <w:r w:rsidR="00DB35CF" w:rsidRPr="007463D1">
          <w:rPr>
            <w:rStyle w:val="Hyperlink"/>
            <w:color w:val="auto"/>
          </w:rPr>
          <w:t>As presented</w:t>
        </w:r>
      </w:hyperlink>
    </w:p>
    <w:p w:rsidR="00DB35CF" w:rsidRPr="007463D1" w:rsidRDefault="00E878CF" w:rsidP="00971697">
      <w:pPr>
        <w:pStyle w:val="ListParagraph"/>
        <w:rPr>
          <w:i/>
        </w:rPr>
      </w:pPr>
      <w:hyperlink r:id="rId83" w:history="1">
        <w:r w:rsidR="00DB35CF" w:rsidRPr="007463D1">
          <w:rPr>
            <w:rStyle w:val="Hyperlink"/>
            <w:color w:val="auto"/>
          </w:rPr>
          <w:t>Explanatory Statement</w:t>
        </w:r>
      </w:hyperlink>
    </w:p>
    <w:p w:rsidR="00DB35CF" w:rsidRPr="007463D1" w:rsidRDefault="00E878CF" w:rsidP="00971697">
      <w:pPr>
        <w:pStyle w:val="ListParagraph"/>
        <w:rPr>
          <w:i/>
        </w:rPr>
      </w:pPr>
      <w:hyperlink r:id="rId84" w:history="1">
        <w:r w:rsidR="00DB35CF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2756ED" w:rsidRPr="007463D1" w:rsidRDefault="00E878CF" w:rsidP="00971697">
      <w:pPr>
        <w:pStyle w:val="ListParagraph"/>
        <w:rPr>
          <w:i/>
        </w:rPr>
      </w:pPr>
      <w:hyperlink r:id="rId85" w:history="1">
        <w:r w:rsidR="002756ED" w:rsidRPr="007463D1">
          <w:rPr>
            <w:rStyle w:val="Hyperlink"/>
            <w:color w:val="auto"/>
          </w:rPr>
          <w:t>Presentation speech</w:t>
        </w:r>
      </w:hyperlink>
    </w:p>
    <w:p w:rsidR="0026146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6" w:history="1">
        <w:r w:rsidR="00261461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72214A" w:rsidRPr="007463D1" w:rsidRDefault="00E878CF" w:rsidP="00971697">
      <w:pPr>
        <w:pStyle w:val="ListParagraph"/>
        <w:rPr>
          <w:i/>
        </w:rPr>
      </w:pPr>
      <w:hyperlink r:id="rId87" w:history="1">
        <w:r w:rsidR="0072214A" w:rsidRPr="007463D1">
          <w:rPr>
            <w:rStyle w:val="Hyperlink"/>
            <w:color w:val="auto"/>
          </w:rPr>
          <w:t>Report on Standing Committee on Public Accounts</w:t>
        </w:r>
      </w:hyperlink>
    </w:p>
    <w:p w:rsidR="00F70BAD" w:rsidRPr="007463D1" w:rsidRDefault="00E878CF" w:rsidP="00971697">
      <w:pPr>
        <w:pStyle w:val="ListParagraph"/>
        <w:rPr>
          <w:i/>
        </w:rPr>
      </w:pPr>
      <w:hyperlink r:id="rId88" w:history="1">
        <w:r w:rsidR="00D02AFA" w:rsidRPr="007463D1">
          <w:rPr>
            <w:rStyle w:val="Hyperlink"/>
            <w:color w:val="auto"/>
          </w:rPr>
          <w:t>Hansard</w:t>
        </w:r>
        <w:r w:rsidR="00F70BAD" w:rsidRPr="007463D1">
          <w:rPr>
            <w:rStyle w:val="Hyperlink"/>
            <w:color w:val="auto"/>
          </w:rPr>
          <w:t xml:space="preserve"> debate</w:t>
        </w:r>
      </w:hyperlink>
    </w:p>
    <w:p w:rsidR="00F70BAD" w:rsidRPr="007463D1" w:rsidRDefault="00F70BAD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 xml:space="preserve">Act: </w:t>
      </w:r>
      <w:r w:rsidRPr="007463D1">
        <w:rPr>
          <w:rStyle w:val="Hyperlink"/>
          <w:color w:val="auto"/>
        </w:rPr>
        <w:t xml:space="preserve">Appropriation (Office of the Legislative Assembly) </w:t>
      </w:r>
      <w:r w:rsidR="00D12C49" w:rsidRPr="007463D1">
        <w:rPr>
          <w:rStyle w:val="Hyperlink"/>
          <w:color w:val="auto"/>
        </w:rPr>
        <w:t xml:space="preserve">Act </w:t>
      </w:r>
      <w:r w:rsidRPr="007463D1">
        <w:rPr>
          <w:rStyle w:val="Hyperlink"/>
          <w:color w:val="auto"/>
        </w:rPr>
        <w:t>2017-2018 (No 2)</w:t>
      </w:r>
      <w:r w:rsidR="00A31B55" w:rsidRPr="007463D1">
        <w:t>]</w:t>
      </w:r>
    </w:p>
    <w:p w:rsidR="00E344CB" w:rsidRPr="007463D1" w:rsidRDefault="00E878CF" w:rsidP="00DE49C4">
      <w:pPr>
        <w:pStyle w:val="Heading2"/>
        <w:spacing w:line="216" w:lineRule="auto"/>
      </w:pPr>
      <w:hyperlink r:id="rId89" w:history="1">
        <w:bookmarkStart w:id="11" w:name="_Toc50974703"/>
        <w:r w:rsidR="00E344CB" w:rsidRPr="007463D1">
          <w:rPr>
            <w:rStyle w:val="Hyperlink"/>
            <w:color w:val="auto"/>
          </w:rPr>
          <w:t>Appropriation (Office of the Legislative Assembly) 2018-2019</w:t>
        </w:r>
        <w:bookmarkEnd w:id="11"/>
      </w:hyperlink>
    </w:p>
    <w:p w:rsidR="00E344CB" w:rsidRPr="007463D1" w:rsidRDefault="00E878CF" w:rsidP="00971697">
      <w:pPr>
        <w:pStyle w:val="ListParagraph"/>
        <w:rPr>
          <w:i/>
        </w:rPr>
      </w:pPr>
      <w:hyperlink r:id="rId90" w:history="1">
        <w:r w:rsidR="00E344CB" w:rsidRPr="007463D1">
          <w:rPr>
            <w:rStyle w:val="Hyperlink"/>
            <w:color w:val="auto"/>
          </w:rPr>
          <w:t>As presented</w:t>
        </w:r>
      </w:hyperlink>
    </w:p>
    <w:p w:rsidR="00E344CB" w:rsidRPr="007463D1" w:rsidRDefault="00E878CF" w:rsidP="00971697">
      <w:pPr>
        <w:pStyle w:val="ListParagraph"/>
        <w:rPr>
          <w:i/>
        </w:rPr>
      </w:pPr>
      <w:hyperlink r:id="rId91" w:history="1">
        <w:r w:rsidR="00E344CB" w:rsidRPr="007463D1">
          <w:rPr>
            <w:rStyle w:val="Hyperlink"/>
            <w:color w:val="auto"/>
          </w:rPr>
          <w:t>Explanatory Statement</w:t>
        </w:r>
      </w:hyperlink>
    </w:p>
    <w:p w:rsidR="00E344C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2" w:history="1">
        <w:r w:rsidR="00E344CB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573B4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3" w:history="1">
        <w:r w:rsidR="00573B46" w:rsidRPr="007463D1">
          <w:rPr>
            <w:rStyle w:val="Hyperlink"/>
            <w:color w:val="auto"/>
          </w:rPr>
          <w:t>Presentation speech</w:t>
        </w:r>
      </w:hyperlink>
    </w:p>
    <w:p w:rsidR="00EB66A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4" w:history="1">
        <w:r w:rsidR="00EB66AA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083AF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5" w:history="1">
        <w:r w:rsidR="00083AFA" w:rsidRPr="007463D1">
          <w:rPr>
            <w:rStyle w:val="Hyperlink"/>
            <w:color w:val="auto"/>
          </w:rPr>
          <w:t>Report on Select Committee on Estimates 2018-2019</w:t>
        </w:r>
      </w:hyperlink>
    </w:p>
    <w:p w:rsidR="00EB66AA" w:rsidRPr="007463D1" w:rsidRDefault="00D02AFA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Hansard</w:t>
      </w:r>
      <w:r w:rsidR="00EB66AA" w:rsidRPr="007463D1">
        <w:rPr>
          <w:rStyle w:val="Hyperlink"/>
          <w:color w:val="auto"/>
          <w:u w:val="none"/>
        </w:rPr>
        <w:t xml:space="preserve"> debate</w:t>
      </w:r>
      <w:r w:rsidR="00EB66AA" w:rsidRPr="007463D1">
        <w:rPr>
          <w:rStyle w:val="Hyperlink"/>
          <w:color w:val="auto"/>
        </w:rPr>
        <w:t xml:space="preserve"> (</w:t>
      </w:r>
      <w:hyperlink r:id="rId96" w:history="1">
        <w:r w:rsidR="00EB66AA" w:rsidRPr="007463D1">
          <w:rPr>
            <w:rStyle w:val="Hyperlink"/>
            <w:color w:val="auto"/>
          </w:rPr>
          <w:t>7 June</w:t>
        </w:r>
      </w:hyperlink>
      <w:r w:rsidR="004D3418" w:rsidRPr="007463D1">
        <w:rPr>
          <w:rStyle w:val="Hyperlink"/>
          <w:color w:val="auto"/>
        </w:rPr>
        <w:t xml:space="preserve">, </w:t>
      </w:r>
      <w:hyperlink r:id="rId97" w:history="1">
        <w:r w:rsidR="002F132F" w:rsidRPr="007463D1">
          <w:rPr>
            <w:rStyle w:val="Hyperlink"/>
            <w:color w:val="auto"/>
          </w:rPr>
          <w:t>14 August</w:t>
        </w:r>
      </w:hyperlink>
      <w:r w:rsidR="004D3418" w:rsidRPr="007463D1">
        <w:rPr>
          <w:rStyle w:val="Hyperlink"/>
          <w:color w:val="auto"/>
        </w:rPr>
        <w:t xml:space="preserve">, </w:t>
      </w:r>
      <w:hyperlink r:id="rId98" w:history="1">
        <w:r w:rsidR="004D3418" w:rsidRPr="007463D1">
          <w:rPr>
            <w:rStyle w:val="Hyperlink"/>
            <w:color w:val="auto"/>
          </w:rPr>
          <w:t>16 August</w:t>
        </w:r>
      </w:hyperlink>
      <w:r w:rsidR="004D3418" w:rsidRPr="007463D1">
        <w:rPr>
          <w:rStyle w:val="Hyperlink"/>
          <w:color w:val="auto"/>
        </w:rPr>
        <w:t xml:space="preserve">, </w:t>
      </w:r>
      <w:hyperlink r:id="rId99" w:history="1">
        <w:r w:rsidR="004D3418" w:rsidRPr="007463D1">
          <w:rPr>
            <w:rStyle w:val="Hyperlink"/>
            <w:color w:val="auto"/>
          </w:rPr>
          <w:t>21 August</w:t>
        </w:r>
      </w:hyperlink>
      <w:r w:rsidR="004D3418" w:rsidRPr="007463D1">
        <w:rPr>
          <w:rStyle w:val="Hyperlink"/>
          <w:color w:val="auto"/>
        </w:rPr>
        <w:t xml:space="preserve">, </w:t>
      </w:r>
      <w:hyperlink r:id="rId100" w:history="1">
        <w:r w:rsidR="004D3418" w:rsidRPr="007463D1">
          <w:rPr>
            <w:rStyle w:val="Hyperlink"/>
            <w:color w:val="auto"/>
          </w:rPr>
          <w:t>23 August</w:t>
        </w:r>
      </w:hyperlink>
      <w:r w:rsidR="004D3418" w:rsidRPr="007463D1">
        <w:rPr>
          <w:rStyle w:val="Hyperlink"/>
          <w:color w:val="auto"/>
        </w:rPr>
        <w:t>)</w:t>
      </w:r>
    </w:p>
    <w:p w:rsidR="000547FB" w:rsidRPr="007463D1" w:rsidRDefault="000547FB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101" w:history="1">
        <w:r w:rsidRPr="007463D1">
          <w:rPr>
            <w:rStyle w:val="Hyperlink"/>
            <w:color w:val="auto"/>
          </w:rPr>
          <w:t>Appropriation (Office of the Legislative Assembly) Act 2018-2019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7470E2" w:rsidRPr="007463D1" w:rsidRDefault="00E878CF" w:rsidP="00DE49C4">
      <w:pPr>
        <w:pStyle w:val="Heading2"/>
        <w:spacing w:line="216" w:lineRule="auto"/>
      </w:pPr>
      <w:hyperlink r:id="rId102" w:history="1">
        <w:bookmarkStart w:id="12" w:name="_Toc50974704"/>
        <w:r w:rsidR="007470E2" w:rsidRPr="007463D1">
          <w:rPr>
            <w:rStyle w:val="Hyperlink"/>
            <w:color w:val="auto"/>
          </w:rPr>
          <w:t>Appropriation (Office of the Legislative Assembly) 2019-2020</w:t>
        </w:r>
        <w:bookmarkEnd w:id="12"/>
      </w:hyperlink>
    </w:p>
    <w:p w:rsidR="007470E2" w:rsidRPr="007463D1" w:rsidRDefault="00E878CF" w:rsidP="00971697">
      <w:pPr>
        <w:pStyle w:val="ListParagraph"/>
        <w:rPr>
          <w:i/>
        </w:rPr>
      </w:pPr>
      <w:hyperlink r:id="rId103" w:history="1">
        <w:r w:rsidR="007470E2" w:rsidRPr="007463D1">
          <w:rPr>
            <w:rStyle w:val="Hyperlink"/>
            <w:color w:val="auto"/>
          </w:rPr>
          <w:t>As presented</w:t>
        </w:r>
      </w:hyperlink>
    </w:p>
    <w:p w:rsidR="007470E2" w:rsidRPr="007463D1" w:rsidRDefault="00E878CF" w:rsidP="00971697">
      <w:pPr>
        <w:pStyle w:val="ListParagraph"/>
        <w:rPr>
          <w:i/>
        </w:rPr>
      </w:pPr>
      <w:hyperlink r:id="rId104" w:history="1">
        <w:r w:rsidR="007470E2" w:rsidRPr="007463D1">
          <w:rPr>
            <w:rStyle w:val="Hyperlink"/>
            <w:color w:val="auto"/>
          </w:rPr>
          <w:t>Explanatory Statement</w:t>
        </w:r>
      </w:hyperlink>
    </w:p>
    <w:p w:rsidR="007470E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5" w:history="1">
        <w:r w:rsidR="007470E2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6F46F3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06" w:history="1">
        <w:r w:rsidR="006F46F3" w:rsidRPr="007463D1">
          <w:rPr>
            <w:rStyle w:val="Hyperlink"/>
            <w:color w:val="auto"/>
          </w:rPr>
          <w:t>Presentation speech</w:t>
        </w:r>
      </w:hyperlink>
    </w:p>
    <w:p w:rsidR="00A23841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07" w:history="1">
        <w:r w:rsidR="00A23841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A23841" w:rsidRPr="007463D1" w:rsidRDefault="00A23841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iCs/>
          <w:color w:val="auto"/>
          <w:u w:val="none"/>
        </w:rPr>
        <w:t>Hansard </w:t>
      </w:r>
      <w:r w:rsidRPr="007463D1">
        <w:rPr>
          <w:rStyle w:val="Hyperlink"/>
          <w:color w:val="auto"/>
          <w:u w:val="none"/>
        </w:rPr>
        <w:t>debate (</w:t>
      </w:r>
      <w:hyperlink r:id="rId108" w:history="1">
        <w:r w:rsidRPr="007463D1">
          <w:rPr>
            <w:rStyle w:val="Hyperlink"/>
            <w:color w:val="auto"/>
          </w:rPr>
          <w:t>6 June</w:t>
        </w:r>
      </w:hyperlink>
      <w:r w:rsidRPr="007463D1">
        <w:rPr>
          <w:rStyle w:val="Hyperlink"/>
          <w:color w:val="auto"/>
          <w:u w:val="none"/>
        </w:rPr>
        <w:t>, </w:t>
      </w:r>
      <w:hyperlink r:id="rId109" w:history="1">
        <w:r w:rsidRPr="007463D1">
          <w:rPr>
            <w:rStyle w:val="Hyperlink"/>
            <w:color w:val="auto"/>
          </w:rPr>
          <w:t>13 August</w:t>
        </w:r>
      </w:hyperlink>
      <w:r w:rsidRPr="007463D1">
        <w:rPr>
          <w:rStyle w:val="Hyperlink"/>
          <w:color w:val="auto"/>
          <w:u w:val="none"/>
        </w:rPr>
        <w:t>, </w:t>
      </w:r>
      <w:hyperlink r:id="rId110" w:history="1">
        <w:r w:rsidRPr="007463D1">
          <w:rPr>
            <w:rStyle w:val="Hyperlink"/>
            <w:color w:val="auto"/>
          </w:rPr>
          <w:t>15 August</w:t>
        </w:r>
      </w:hyperlink>
      <w:r w:rsidRPr="007463D1">
        <w:rPr>
          <w:rStyle w:val="Hyperlink"/>
          <w:color w:val="auto"/>
          <w:u w:val="none"/>
        </w:rPr>
        <w:t>, </w:t>
      </w:r>
      <w:hyperlink r:id="rId111" w:history="1">
        <w:r w:rsidRPr="007463D1">
          <w:rPr>
            <w:rStyle w:val="Hyperlink"/>
            <w:color w:val="auto"/>
          </w:rPr>
          <w:t>20 August</w:t>
        </w:r>
      </w:hyperlink>
      <w:r w:rsidRPr="007463D1">
        <w:rPr>
          <w:rStyle w:val="Hyperlink"/>
          <w:color w:val="auto"/>
          <w:u w:val="none"/>
        </w:rPr>
        <w:t>)</w:t>
      </w:r>
    </w:p>
    <w:p w:rsidR="00A23841" w:rsidRPr="007463D1" w:rsidRDefault="00A23841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bCs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>:</w:t>
      </w:r>
      <w:r w:rsidRPr="007463D1">
        <w:rPr>
          <w:rStyle w:val="Hyperlink"/>
          <w:color w:val="auto"/>
        </w:rPr>
        <w:t> </w:t>
      </w:r>
      <w:hyperlink r:id="rId112" w:history="1">
        <w:r w:rsidRPr="007463D1">
          <w:rPr>
            <w:rStyle w:val="Hyperlink"/>
            <w:color w:val="auto"/>
          </w:rPr>
          <w:t>Appropriation (Office of the Legislative Assembly) Act 2019-2020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9451A5" w:rsidRPr="007463D1" w:rsidRDefault="00E878CF" w:rsidP="00DE49C4">
      <w:pPr>
        <w:pStyle w:val="Heading2"/>
        <w:spacing w:line="216" w:lineRule="auto"/>
      </w:pPr>
      <w:hyperlink r:id="rId113" w:history="1">
        <w:bookmarkStart w:id="13" w:name="_Toc503442777"/>
        <w:bookmarkStart w:id="14" w:name="_Toc50974705"/>
        <w:r w:rsidR="009451A5" w:rsidRPr="007463D1">
          <w:rPr>
            <w:rStyle w:val="Hyperlink"/>
            <w:color w:val="auto"/>
          </w:rPr>
          <w:t>Appropriation 2017-2018</w:t>
        </w:r>
        <w:bookmarkEnd w:id="13"/>
        <w:bookmarkEnd w:id="14"/>
      </w:hyperlink>
    </w:p>
    <w:p w:rsidR="009451A5" w:rsidRPr="007463D1" w:rsidRDefault="00E878CF" w:rsidP="00971697">
      <w:pPr>
        <w:pStyle w:val="ListParagraph"/>
        <w:rPr>
          <w:i/>
        </w:rPr>
      </w:pPr>
      <w:hyperlink r:id="rId114" w:history="1">
        <w:r w:rsidR="009451A5" w:rsidRPr="007463D1">
          <w:rPr>
            <w:rStyle w:val="Hyperlink"/>
            <w:color w:val="auto"/>
          </w:rPr>
          <w:t>As presented</w:t>
        </w:r>
      </w:hyperlink>
    </w:p>
    <w:p w:rsidR="009451A5" w:rsidRPr="007463D1" w:rsidRDefault="00E878CF" w:rsidP="00971697">
      <w:pPr>
        <w:pStyle w:val="ListParagraph"/>
        <w:rPr>
          <w:i/>
        </w:rPr>
      </w:pPr>
      <w:hyperlink r:id="rId115" w:history="1">
        <w:r w:rsidR="009451A5" w:rsidRPr="007463D1">
          <w:rPr>
            <w:rStyle w:val="Hyperlink"/>
            <w:color w:val="auto"/>
          </w:rPr>
          <w:t>Explanatory Statement</w:t>
        </w:r>
      </w:hyperlink>
    </w:p>
    <w:p w:rsidR="009451A5" w:rsidRPr="007463D1" w:rsidRDefault="00E878CF" w:rsidP="00971697">
      <w:pPr>
        <w:pStyle w:val="ListParagraph"/>
        <w:rPr>
          <w:i/>
        </w:rPr>
      </w:pPr>
      <w:hyperlink r:id="rId116" w:history="1">
        <w:r w:rsidR="009451A5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9451A5" w:rsidRPr="007463D1" w:rsidRDefault="00E878CF" w:rsidP="00971697">
      <w:pPr>
        <w:pStyle w:val="ListParagraph"/>
        <w:rPr>
          <w:i/>
        </w:rPr>
      </w:pPr>
      <w:hyperlink r:id="rId117" w:history="1">
        <w:r w:rsidR="009451A5" w:rsidRPr="007463D1">
          <w:rPr>
            <w:rStyle w:val="Hyperlink"/>
            <w:color w:val="auto"/>
          </w:rPr>
          <w:t>Presentation speech</w:t>
        </w:r>
      </w:hyperlink>
    </w:p>
    <w:p w:rsidR="004C611E" w:rsidRPr="007463D1" w:rsidRDefault="00E878CF" w:rsidP="00971697">
      <w:pPr>
        <w:pStyle w:val="ListParagraph"/>
        <w:rPr>
          <w:i/>
        </w:rPr>
      </w:pPr>
      <w:hyperlink r:id="rId118" w:history="1">
        <w:r w:rsidR="004C611E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9451A5" w:rsidRPr="007463D1" w:rsidRDefault="00E878CF" w:rsidP="00971697">
      <w:pPr>
        <w:pStyle w:val="ListParagraph"/>
        <w:rPr>
          <w:i/>
        </w:rPr>
      </w:pPr>
      <w:hyperlink r:id="rId119" w:history="1">
        <w:r w:rsidR="009451A5" w:rsidRPr="007463D1">
          <w:rPr>
            <w:rStyle w:val="Hyperlink"/>
            <w:color w:val="auto"/>
          </w:rPr>
          <w:t>Report on Select Committee on Estimates 2017-2018</w:t>
        </w:r>
      </w:hyperlink>
    </w:p>
    <w:p w:rsidR="009451A5" w:rsidRPr="007463D1" w:rsidRDefault="00D02AFA" w:rsidP="00971697">
      <w:pPr>
        <w:pStyle w:val="ListParagraph"/>
        <w:rPr>
          <w:i/>
        </w:rPr>
      </w:pPr>
      <w:r w:rsidRPr="007463D1">
        <w:t>Hansard</w:t>
      </w:r>
      <w:r w:rsidR="009451A5" w:rsidRPr="007463D1">
        <w:t xml:space="preserve"> debate</w:t>
      </w:r>
      <w:r w:rsidR="008727C7" w:rsidRPr="007463D1">
        <w:t xml:space="preserve"> (</w:t>
      </w:r>
      <w:hyperlink r:id="rId120" w:history="1">
        <w:r w:rsidR="008727C7" w:rsidRPr="007463D1">
          <w:rPr>
            <w:rStyle w:val="Hyperlink"/>
            <w:color w:val="auto"/>
          </w:rPr>
          <w:t>8 June</w:t>
        </w:r>
      </w:hyperlink>
      <w:r w:rsidR="008727C7" w:rsidRPr="007463D1">
        <w:t xml:space="preserve">, </w:t>
      </w:r>
      <w:hyperlink r:id="rId121" w:history="1">
        <w:r w:rsidR="008727C7" w:rsidRPr="007463D1">
          <w:rPr>
            <w:rStyle w:val="Hyperlink"/>
            <w:color w:val="auto"/>
          </w:rPr>
          <w:t>15 August</w:t>
        </w:r>
      </w:hyperlink>
      <w:r w:rsidR="008727C7" w:rsidRPr="007463D1">
        <w:t xml:space="preserve">, </w:t>
      </w:r>
      <w:hyperlink r:id="rId122" w:history="1">
        <w:r w:rsidR="008727C7" w:rsidRPr="007463D1">
          <w:rPr>
            <w:rStyle w:val="Hyperlink"/>
            <w:color w:val="auto"/>
          </w:rPr>
          <w:t>17 August</w:t>
        </w:r>
      </w:hyperlink>
      <w:r w:rsidR="008727C7" w:rsidRPr="007463D1">
        <w:t xml:space="preserve">, </w:t>
      </w:r>
      <w:hyperlink r:id="rId123" w:history="1">
        <w:r w:rsidR="008727C7" w:rsidRPr="007463D1">
          <w:rPr>
            <w:rStyle w:val="Hyperlink"/>
            <w:color w:val="auto"/>
          </w:rPr>
          <w:t>22 August</w:t>
        </w:r>
      </w:hyperlink>
      <w:r w:rsidR="008727C7" w:rsidRPr="007463D1">
        <w:t xml:space="preserve">, </w:t>
      </w:r>
      <w:hyperlink r:id="rId124" w:history="1">
        <w:r w:rsidR="008727C7" w:rsidRPr="007463D1">
          <w:rPr>
            <w:rStyle w:val="Hyperlink"/>
            <w:color w:val="auto"/>
          </w:rPr>
          <w:t>23 August</w:t>
        </w:r>
      </w:hyperlink>
      <w:r w:rsidR="008727C7" w:rsidRPr="007463D1">
        <w:t xml:space="preserve">, </w:t>
      </w:r>
      <w:hyperlink r:id="rId125" w:history="1">
        <w:r w:rsidR="008727C7" w:rsidRPr="007463D1">
          <w:rPr>
            <w:rStyle w:val="Hyperlink"/>
            <w:color w:val="auto"/>
          </w:rPr>
          <w:t>24 August</w:t>
        </w:r>
      </w:hyperlink>
      <w:r w:rsidR="008727C7" w:rsidRPr="007463D1">
        <w:t>)</w:t>
      </w:r>
    </w:p>
    <w:p w:rsidR="009451A5" w:rsidRPr="007463D1" w:rsidRDefault="009451A5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126" w:history="1">
        <w:r w:rsidRPr="007463D1">
          <w:rPr>
            <w:rStyle w:val="Hyperlink"/>
            <w:color w:val="auto"/>
          </w:rPr>
          <w:t>Appropriation Act 2017-2018</w:t>
        </w:r>
      </w:hyperlink>
      <w:r w:rsidRPr="007463D1">
        <w:t>]</w:t>
      </w:r>
    </w:p>
    <w:p w:rsidR="007857DD" w:rsidRPr="007463D1" w:rsidRDefault="00E878CF" w:rsidP="00DE49C4">
      <w:pPr>
        <w:pStyle w:val="Heading2"/>
        <w:spacing w:line="216" w:lineRule="auto"/>
      </w:pPr>
      <w:hyperlink r:id="rId127" w:history="1">
        <w:bookmarkStart w:id="15" w:name="_Toc50974706"/>
        <w:r w:rsidR="007857DD" w:rsidRPr="007463D1">
          <w:rPr>
            <w:rStyle w:val="Hyperlink"/>
            <w:color w:val="auto"/>
          </w:rPr>
          <w:t>Appropriation 2017-2018 (No 2)</w:t>
        </w:r>
        <w:bookmarkEnd w:id="15"/>
      </w:hyperlink>
    </w:p>
    <w:p w:rsidR="007857DD" w:rsidRPr="007463D1" w:rsidRDefault="00E878CF" w:rsidP="00971697">
      <w:pPr>
        <w:pStyle w:val="ListParagraph"/>
        <w:rPr>
          <w:i/>
        </w:rPr>
      </w:pPr>
      <w:hyperlink r:id="rId128" w:history="1">
        <w:r w:rsidR="007857DD" w:rsidRPr="007463D1">
          <w:rPr>
            <w:rStyle w:val="Hyperlink"/>
            <w:color w:val="auto"/>
          </w:rPr>
          <w:t>As presented</w:t>
        </w:r>
      </w:hyperlink>
    </w:p>
    <w:p w:rsidR="007857DD" w:rsidRPr="007463D1" w:rsidRDefault="00E878CF" w:rsidP="00971697">
      <w:pPr>
        <w:pStyle w:val="ListParagraph"/>
        <w:rPr>
          <w:i/>
        </w:rPr>
      </w:pPr>
      <w:hyperlink r:id="rId129" w:history="1">
        <w:r w:rsidR="007857DD" w:rsidRPr="007463D1">
          <w:rPr>
            <w:rStyle w:val="Hyperlink"/>
            <w:color w:val="auto"/>
          </w:rPr>
          <w:t>Explanatory Statement</w:t>
        </w:r>
      </w:hyperlink>
    </w:p>
    <w:p w:rsidR="007857DD" w:rsidRPr="007463D1" w:rsidRDefault="00E878CF" w:rsidP="00971697">
      <w:pPr>
        <w:pStyle w:val="ListParagraph"/>
        <w:rPr>
          <w:i/>
        </w:rPr>
      </w:pPr>
      <w:hyperlink r:id="rId130" w:history="1">
        <w:r w:rsidR="007857DD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7857DD" w:rsidRPr="007463D1" w:rsidRDefault="00E878CF" w:rsidP="00971697">
      <w:pPr>
        <w:pStyle w:val="ListParagraph"/>
        <w:rPr>
          <w:i/>
        </w:rPr>
      </w:pPr>
      <w:hyperlink r:id="rId131" w:history="1">
        <w:r w:rsidR="007857DD" w:rsidRPr="007463D1">
          <w:rPr>
            <w:rStyle w:val="Hyperlink"/>
            <w:color w:val="auto"/>
          </w:rPr>
          <w:t>Presentation speech</w:t>
        </w:r>
      </w:hyperlink>
    </w:p>
    <w:p w:rsidR="00A712A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2" w:history="1">
        <w:r w:rsidR="007857DD" w:rsidRPr="007463D1">
          <w:rPr>
            <w:rStyle w:val="Hyperlink"/>
            <w:color w:val="auto"/>
          </w:rPr>
          <w:t xml:space="preserve">Scrutiny Committee Report </w:t>
        </w:r>
        <w:r w:rsidR="00261461" w:rsidRPr="007463D1">
          <w:rPr>
            <w:rStyle w:val="Hyperlink"/>
            <w:color w:val="auto"/>
          </w:rPr>
          <w:t>(Committee had no comment)</w:t>
        </w:r>
      </w:hyperlink>
    </w:p>
    <w:p w:rsidR="0072214A" w:rsidRPr="007463D1" w:rsidRDefault="00E878CF" w:rsidP="00971697">
      <w:pPr>
        <w:pStyle w:val="ListParagraph"/>
        <w:rPr>
          <w:i/>
        </w:rPr>
      </w:pPr>
      <w:hyperlink r:id="rId133" w:history="1">
        <w:r w:rsidR="0072214A" w:rsidRPr="007463D1">
          <w:rPr>
            <w:rStyle w:val="Hyperlink"/>
            <w:color w:val="auto"/>
          </w:rPr>
          <w:t>Report on Standing Committee on Public Accounts</w:t>
        </w:r>
      </w:hyperlink>
    </w:p>
    <w:p w:rsidR="00A712A0" w:rsidRPr="007463D1" w:rsidRDefault="00E878CF" w:rsidP="00971697">
      <w:pPr>
        <w:pStyle w:val="ListParagraph"/>
        <w:rPr>
          <w:i/>
        </w:rPr>
      </w:pPr>
      <w:hyperlink r:id="rId134" w:history="1">
        <w:r w:rsidR="00D02AFA" w:rsidRPr="007463D1">
          <w:rPr>
            <w:rStyle w:val="Hyperlink"/>
            <w:color w:val="auto"/>
          </w:rPr>
          <w:t>Hansard</w:t>
        </w:r>
        <w:r w:rsidR="007857DD" w:rsidRPr="007463D1">
          <w:rPr>
            <w:rStyle w:val="Hyperlink"/>
            <w:color w:val="auto"/>
          </w:rPr>
          <w:t xml:space="preserve"> debate</w:t>
        </w:r>
      </w:hyperlink>
    </w:p>
    <w:p w:rsidR="007857DD" w:rsidRPr="007463D1" w:rsidRDefault="007857DD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135" w:history="1">
        <w:r w:rsidRPr="007463D1">
          <w:rPr>
            <w:rStyle w:val="Hyperlink"/>
            <w:color w:val="auto"/>
          </w:rPr>
          <w:t>Appropriation Act 2017-2018</w:t>
        </w:r>
        <w:r w:rsidR="00A712A0" w:rsidRPr="007463D1">
          <w:rPr>
            <w:rStyle w:val="Hyperlink"/>
            <w:color w:val="auto"/>
          </w:rPr>
          <w:t xml:space="preserve"> (No 2)</w:t>
        </w:r>
      </w:hyperlink>
      <w:r w:rsidRPr="007463D1">
        <w:t>]</w:t>
      </w:r>
    </w:p>
    <w:p w:rsidR="00FB636B" w:rsidRPr="007463D1" w:rsidRDefault="00E878CF" w:rsidP="00DE49C4">
      <w:pPr>
        <w:pStyle w:val="Heading2"/>
        <w:keepLines/>
        <w:spacing w:line="216" w:lineRule="auto"/>
      </w:pPr>
      <w:hyperlink r:id="rId136" w:history="1">
        <w:bookmarkStart w:id="16" w:name="_Toc50974707"/>
        <w:r w:rsidR="00FB636B" w:rsidRPr="007463D1">
          <w:rPr>
            <w:rStyle w:val="Hyperlink"/>
            <w:color w:val="auto"/>
          </w:rPr>
          <w:t>Appropriation 2018-2019</w:t>
        </w:r>
        <w:bookmarkEnd w:id="16"/>
      </w:hyperlink>
    </w:p>
    <w:p w:rsidR="00FB636B" w:rsidRPr="007463D1" w:rsidRDefault="00E878CF" w:rsidP="00971697">
      <w:pPr>
        <w:pStyle w:val="ListParagraph"/>
        <w:rPr>
          <w:i/>
        </w:rPr>
      </w:pPr>
      <w:hyperlink r:id="rId137" w:history="1">
        <w:r w:rsidR="00FB636B" w:rsidRPr="007463D1">
          <w:rPr>
            <w:rStyle w:val="Hyperlink"/>
            <w:color w:val="auto"/>
          </w:rPr>
          <w:t>As presented</w:t>
        </w:r>
      </w:hyperlink>
    </w:p>
    <w:p w:rsidR="00FB636B" w:rsidRPr="007463D1" w:rsidRDefault="00E878CF" w:rsidP="00971697">
      <w:pPr>
        <w:pStyle w:val="ListParagraph"/>
        <w:rPr>
          <w:i/>
        </w:rPr>
      </w:pPr>
      <w:hyperlink r:id="rId138" w:history="1">
        <w:r w:rsidR="00FB636B" w:rsidRPr="007463D1">
          <w:rPr>
            <w:rStyle w:val="Hyperlink"/>
            <w:color w:val="auto"/>
          </w:rPr>
          <w:t>Explanatory Statement</w:t>
        </w:r>
      </w:hyperlink>
    </w:p>
    <w:p w:rsidR="00FB636B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39" w:history="1">
        <w:r w:rsidR="00FB636B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EB66AA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40" w:history="1">
        <w:r w:rsidR="00573B46" w:rsidRPr="007463D1">
          <w:rPr>
            <w:rStyle w:val="Hyperlink"/>
            <w:color w:val="auto"/>
          </w:rPr>
          <w:t>Presentation speech</w:t>
        </w:r>
      </w:hyperlink>
    </w:p>
    <w:p w:rsidR="00EB66AA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41" w:history="1">
        <w:r w:rsidR="00EB66AA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083AFA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42" w:history="1">
        <w:r w:rsidR="00083AFA" w:rsidRPr="007463D1">
          <w:rPr>
            <w:rStyle w:val="Hyperlink"/>
            <w:color w:val="auto"/>
          </w:rPr>
          <w:t>Report on Select Committee on Estimates 2018-2019</w:t>
        </w:r>
      </w:hyperlink>
    </w:p>
    <w:p w:rsidR="00583EB9" w:rsidRPr="007463D1" w:rsidRDefault="00D02AFA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</w:rPr>
        <w:t>Hansard</w:t>
      </w:r>
      <w:r w:rsidR="00583EB9" w:rsidRPr="007463D1">
        <w:rPr>
          <w:rStyle w:val="Hyperlink"/>
          <w:color w:val="auto"/>
        </w:rPr>
        <w:t xml:space="preserve"> debate (</w:t>
      </w:r>
      <w:hyperlink r:id="rId143" w:history="1">
        <w:r w:rsidR="00583EB9" w:rsidRPr="007463D1">
          <w:rPr>
            <w:rStyle w:val="Hyperlink"/>
            <w:color w:val="auto"/>
          </w:rPr>
          <w:t>7 June</w:t>
        </w:r>
      </w:hyperlink>
      <w:r w:rsidR="004D3418" w:rsidRPr="007463D1">
        <w:rPr>
          <w:rStyle w:val="Hyperlink"/>
          <w:color w:val="auto"/>
        </w:rPr>
        <w:t>,</w:t>
      </w:r>
      <w:r w:rsidR="002F132F" w:rsidRPr="007463D1">
        <w:rPr>
          <w:rStyle w:val="Hyperlink"/>
          <w:color w:val="auto"/>
        </w:rPr>
        <w:t xml:space="preserve"> </w:t>
      </w:r>
      <w:hyperlink r:id="rId144" w:history="1">
        <w:r w:rsidR="004D3418" w:rsidRPr="007463D1">
          <w:rPr>
            <w:rStyle w:val="Hyperlink"/>
            <w:color w:val="auto"/>
          </w:rPr>
          <w:t>14 August</w:t>
        </w:r>
      </w:hyperlink>
      <w:r w:rsidR="004D3418" w:rsidRPr="007463D1">
        <w:rPr>
          <w:rStyle w:val="Hyperlink"/>
          <w:color w:val="auto"/>
        </w:rPr>
        <w:t xml:space="preserve">, </w:t>
      </w:r>
      <w:hyperlink r:id="rId145" w:history="1">
        <w:r w:rsidR="004D3418" w:rsidRPr="007463D1">
          <w:rPr>
            <w:rStyle w:val="Hyperlink"/>
            <w:color w:val="auto"/>
          </w:rPr>
          <w:t>16 August</w:t>
        </w:r>
      </w:hyperlink>
      <w:r w:rsidR="004D3418" w:rsidRPr="007463D1">
        <w:rPr>
          <w:rStyle w:val="Hyperlink"/>
          <w:color w:val="auto"/>
        </w:rPr>
        <w:t xml:space="preserve">, </w:t>
      </w:r>
      <w:hyperlink r:id="rId146" w:history="1">
        <w:r w:rsidR="004D3418" w:rsidRPr="007463D1">
          <w:rPr>
            <w:rStyle w:val="Hyperlink"/>
            <w:color w:val="auto"/>
          </w:rPr>
          <w:t>21 August</w:t>
        </w:r>
      </w:hyperlink>
      <w:r w:rsidR="004D3418" w:rsidRPr="007463D1">
        <w:rPr>
          <w:rStyle w:val="Hyperlink"/>
          <w:color w:val="auto"/>
        </w:rPr>
        <w:t xml:space="preserve">, </w:t>
      </w:r>
      <w:hyperlink r:id="rId147" w:history="1">
        <w:r w:rsidR="004D3418" w:rsidRPr="007463D1">
          <w:rPr>
            <w:rStyle w:val="Hyperlink"/>
            <w:color w:val="auto"/>
          </w:rPr>
          <w:t>23 August</w:t>
        </w:r>
      </w:hyperlink>
      <w:r w:rsidR="004D3418" w:rsidRPr="007463D1">
        <w:rPr>
          <w:rStyle w:val="Hyperlink"/>
          <w:color w:val="auto"/>
        </w:rPr>
        <w:t>)</w:t>
      </w:r>
    </w:p>
    <w:p w:rsidR="000547FB" w:rsidRPr="007463D1" w:rsidRDefault="000547FB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>:</w:t>
      </w:r>
      <w:hyperlink r:id="rId148" w:history="1">
        <w:r w:rsidRPr="007463D1">
          <w:rPr>
            <w:rStyle w:val="Hyperlink"/>
            <w:color w:val="auto"/>
            <w:u w:val="none"/>
          </w:rPr>
          <w:t xml:space="preserve"> </w:t>
        </w:r>
        <w:r w:rsidRPr="007463D1">
          <w:rPr>
            <w:rStyle w:val="Hyperlink"/>
            <w:color w:val="auto"/>
          </w:rPr>
          <w:t>Appropriation Act 2018-2019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7470E2" w:rsidRPr="007463D1" w:rsidRDefault="00E878CF" w:rsidP="007470E2">
      <w:pPr>
        <w:pStyle w:val="Heading2"/>
        <w:rPr>
          <w:rStyle w:val="Hyperlink"/>
          <w:color w:val="auto"/>
          <w:u w:val="none"/>
        </w:rPr>
      </w:pPr>
      <w:hyperlink r:id="rId149" w:history="1">
        <w:bookmarkStart w:id="17" w:name="_Toc50974708"/>
        <w:r w:rsidR="007470E2" w:rsidRPr="007463D1">
          <w:rPr>
            <w:rStyle w:val="Hyperlink"/>
            <w:color w:val="auto"/>
          </w:rPr>
          <w:t>Appropriation 2019-2020</w:t>
        </w:r>
        <w:bookmarkEnd w:id="17"/>
      </w:hyperlink>
    </w:p>
    <w:p w:rsidR="007470E2" w:rsidRPr="007463D1" w:rsidRDefault="00E878CF" w:rsidP="00971697">
      <w:pPr>
        <w:pStyle w:val="ListParagraph"/>
        <w:rPr>
          <w:i/>
        </w:rPr>
      </w:pPr>
      <w:hyperlink r:id="rId150" w:history="1">
        <w:r w:rsidR="007470E2" w:rsidRPr="007463D1">
          <w:rPr>
            <w:rStyle w:val="Hyperlink"/>
            <w:color w:val="auto"/>
          </w:rPr>
          <w:t>As presented</w:t>
        </w:r>
      </w:hyperlink>
    </w:p>
    <w:p w:rsidR="007470E2" w:rsidRPr="007463D1" w:rsidRDefault="00E878CF" w:rsidP="00971697">
      <w:pPr>
        <w:pStyle w:val="ListParagraph"/>
        <w:rPr>
          <w:i/>
        </w:rPr>
      </w:pPr>
      <w:hyperlink r:id="rId151" w:history="1">
        <w:r w:rsidR="007470E2" w:rsidRPr="007463D1">
          <w:rPr>
            <w:rStyle w:val="Hyperlink"/>
            <w:color w:val="auto"/>
          </w:rPr>
          <w:t>Explanatory Statement</w:t>
        </w:r>
      </w:hyperlink>
    </w:p>
    <w:p w:rsidR="007470E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52" w:history="1">
        <w:r w:rsidR="007470E2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6F46F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53" w:history="1">
        <w:r w:rsidR="006F46F3" w:rsidRPr="007463D1">
          <w:rPr>
            <w:rStyle w:val="Hyperlink"/>
            <w:color w:val="auto"/>
          </w:rPr>
          <w:t>Presentation speech</w:t>
        </w:r>
      </w:hyperlink>
    </w:p>
    <w:p w:rsidR="00D16C3B" w:rsidRPr="007463D1" w:rsidRDefault="00E878CF" w:rsidP="00971697">
      <w:pPr>
        <w:pStyle w:val="ListParagraph"/>
        <w:rPr>
          <w:i/>
          <w:lang w:val="en-AU"/>
        </w:rPr>
      </w:pPr>
      <w:hyperlink r:id="rId154" w:history="1">
        <w:r w:rsidR="00D16C3B" w:rsidRPr="007463D1">
          <w:rPr>
            <w:rStyle w:val="Hyperlink"/>
            <w:rFonts w:cs="Arial"/>
            <w:color w:val="auto"/>
            <w:bdr w:val="none" w:sz="0" w:space="0" w:color="auto" w:frame="1"/>
          </w:rPr>
          <w:t>Report on Select Committee on Estimates 2019-2020</w:t>
        </w:r>
      </w:hyperlink>
    </w:p>
    <w:p w:rsidR="00D16C3B" w:rsidRPr="007463D1" w:rsidRDefault="00E878CF" w:rsidP="00971697">
      <w:pPr>
        <w:pStyle w:val="ListParagraph"/>
        <w:rPr>
          <w:i/>
        </w:rPr>
      </w:pPr>
      <w:hyperlink r:id="rId155" w:history="1">
        <w:r w:rsidR="00D16C3B" w:rsidRPr="007463D1">
          <w:rPr>
            <w:rStyle w:val="Hyperlink"/>
            <w:rFonts w:cs="Arial"/>
            <w:color w:val="auto"/>
            <w:bdr w:val="none" w:sz="0" w:space="0" w:color="auto" w:frame="1"/>
          </w:rPr>
          <w:t>Scrutiny Committee Report (Committee had no comment)</w:t>
        </w:r>
      </w:hyperlink>
    </w:p>
    <w:p w:rsidR="00D16C3B" w:rsidRPr="007463D1" w:rsidRDefault="00D16C3B" w:rsidP="00971697">
      <w:pPr>
        <w:pStyle w:val="ListParagraph"/>
        <w:rPr>
          <w:i/>
        </w:rPr>
      </w:pPr>
      <w:r w:rsidRPr="007463D1">
        <w:rPr>
          <w:rStyle w:val="Emphasis"/>
          <w:rFonts w:cs="Arial"/>
          <w:bdr w:val="none" w:sz="0" w:space="0" w:color="auto" w:frame="1"/>
        </w:rPr>
        <w:t>Hansard </w:t>
      </w:r>
      <w:r w:rsidRPr="007463D1">
        <w:t>debate (</w:t>
      </w:r>
      <w:hyperlink r:id="rId156" w:history="1">
        <w:r w:rsidRPr="007463D1">
          <w:rPr>
            <w:rStyle w:val="Hyperlink"/>
            <w:rFonts w:cs="Arial"/>
            <w:color w:val="auto"/>
            <w:bdr w:val="none" w:sz="0" w:space="0" w:color="auto" w:frame="1"/>
          </w:rPr>
          <w:t>6 June</w:t>
        </w:r>
      </w:hyperlink>
      <w:r w:rsidRPr="007463D1">
        <w:t>, </w:t>
      </w:r>
      <w:hyperlink r:id="rId157" w:history="1">
        <w:r w:rsidRPr="007463D1">
          <w:rPr>
            <w:rStyle w:val="Hyperlink"/>
            <w:rFonts w:cs="Arial"/>
            <w:color w:val="auto"/>
            <w:bdr w:val="none" w:sz="0" w:space="0" w:color="auto" w:frame="1"/>
          </w:rPr>
          <w:t>13 August</w:t>
        </w:r>
      </w:hyperlink>
      <w:r w:rsidRPr="007463D1">
        <w:t>, </w:t>
      </w:r>
      <w:hyperlink r:id="rId158" w:history="1">
        <w:r w:rsidRPr="007463D1">
          <w:rPr>
            <w:rStyle w:val="Hyperlink"/>
            <w:rFonts w:cs="Arial"/>
            <w:color w:val="auto"/>
            <w:bdr w:val="none" w:sz="0" w:space="0" w:color="auto" w:frame="1"/>
          </w:rPr>
          <w:t>15 August</w:t>
        </w:r>
      </w:hyperlink>
      <w:r w:rsidRPr="007463D1">
        <w:t>, </w:t>
      </w:r>
      <w:hyperlink r:id="rId159" w:history="1">
        <w:r w:rsidRPr="007463D1">
          <w:rPr>
            <w:rStyle w:val="Hyperlink"/>
            <w:rFonts w:cs="Arial"/>
            <w:color w:val="auto"/>
            <w:bdr w:val="none" w:sz="0" w:space="0" w:color="auto" w:frame="1"/>
          </w:rPr>
          <w:t>20 August</w:t>
        </w:r>
      </w:hyperlink>
      <w:r w:rsidRPr="007463D1">
        <w:t>)</w:t>
      </w:r>
    </w:p>
    <w:p w:rsidR="00D16C3B" w:rsidRPr="007463D1" w:rsidRDefault="00E878CF" w:rsidP="00971697">
      <w:pPr>
        <w:pStyle w:val="ListParagraph"/>
        <w:rPr>
          <w:i/>
        </w:rPr>
      </w:pPr>
      <w:hyperlink r:id="rId160" w:history="1">
        <w:r w:rsidR="00D16C3B" w:rsidRPr="007463D1">
          <w:rPr>
            <w:rStyle w:val="Hyperlink"/>
            <w:rFonts w:cs="Arial"/>
            <w:color w:val="auto"/>
            <w:u w:val="none"/>
            <w:bdr w:val="none" w:sz="0" w:space="0" w:color="auto" w:frame="1"/>
          </w:rPr>
          <w:t>[</w:t>
        </w:r>
        <w:r w:rsidR="00D16C3B" w:rsidRPr="007463D1">
          <w:rPr>
            <w:rStyle w:val="Strong"/>
            <w:rFonts w:cs="Arial"/>
            <w:bdr w:val="none" w:sz="0" w:space="0" w:color="auto" w:frame="1"/>
          </w:rPr>
          <w:t>Act</w:t>
        </w:r>
        <w:r w:rsidR="00D16C3B" w:rsidRPr="007463D1">
          <w:rPr>
            <w:rStyle w:val="Hyperlink"/>
            <w:rFonts w:cs="Arial"/>
            <w:color w:val="auto"/>
            <w:u w:val="none"/>
            <w:bdr w:val="none" w:sz="0" w:space="0" w:color="auto" w:frame="1"/>
          </w:rPr>
          <w:t>: </w:t>
        </w:r>
        <w:r w:rsidR="00D16C3B" w:rsidRPr="007463D1">
          <w:rPr>
            <w:rStyle w:val="Emphasis"/>
            <w:rFonts w:cs="Arial"/>
            <w:u w:val="single"/>
            <w:bdr w:val="none" w:sz="0" w:space="0" w:color="auto" w:frame="1"/>
          </w:rPr>
          <w:t>Appropriation Act 2019-2020</w:t>
        </w:r>
        <w:r w:rsidR="00D16C3B" w:rsidRPr="007463D1">
          <w:rPr>
            <w:rStyle w:val="Hyperlink"/>
            <w:rFonts w:cs="Arial"/>
            <w:color w:val="auto"/>
            <w:u w:val="none"/>
            <w:bdr w:val="none" w:sz="0" w:space="0" w:color="auto" w:frame="1"/>
          </w:rPr>
          <w:t>]</w:t>
        </w:r>
      </w:hyperlink>
    </w:p>
    <w:p w:rsidR="00BF7DA8" w:rsidRPr="007463D1" w:rsidRDefault="00E878CF" w:rsidP="00BF7DA8">
      <w:pPr>
        <w:pStyle w:val="Heading2"/>
        <w:rPr>
          <w:rStyle w:val="Hyperlink"/>
          <w:color w:val="auto"/>
        </w:rPr>
      </w:pPr>
      <w:hyperlink r:id="rId161" w:history="1">
        <w:bookmarkStart w:id="18" w:name="_Toc50974709"/>
        <w:r w:rsidR="00BF7DA8" w:rsidRPr="007463D1">
          <w:rPr>
            <w:rStyle w:val="Hyperlink"/>
            <w:color w:val="auto"/>
          </w:rPr>
          <w:t>Appropriation 2019-2020 (No 2)</w:t>
        </w:r>
        <w:bookmarkEnd w:id="18"/>
      </w:hyperlink>
    </w:p>
    <w:p w:rsidR="00BF7DA8" w:rsidRPr="007463D1" w:rsidRDefault="00E878CF" w:rsidP="00971697">
      <w:pPr>
        <w:pStyle w:val="ListParagraph"/>
        <w:rPr>
          <w:i/>
        </w:rPr>
      </w:pPr>
      <w:hyperlink r:id="rId162" w:history="1">
        <w:r w:rsidR="00BF7DA8" w:rsidRPr="007463D1">
          <w:rPr>
            <w:rStyle w:val="Hyperlink"/>
            <w:color w:val="auto"/>
          </w:rPr>
          <w:t>As presented</w:t>
        </w:r>
      </w:hyperlink>
    </w:p>
    <w:p w:rsidR="00BF7DA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63" w:history="1">
        <w:r w:rsidR="00BF7DA8" w:rsidRPr="007463D1">
          <w:rPr>
            <w:rStyle w:val="Hyperlink"/>
            <w:color w:val="auto"/>
          </w:rPr>
          <w:t>Explanatory Statement, including Compatibility Statement for the Human Rights Act 2004</w:t>
        </w:r>
      </w:hyperlink>
    </w:p>
    <w:p w:rsidR="00D8143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64" w:history="1">
        <w:r w:rsidR="00D8143F" w:rsidRPr="007463D1">
          <w:rPr>
            <w:rStyle w:val="Hyperlink"/>
            <w:color w:val="auto"/>
          </w:rPr>
          <w:t>Presentation Speech</w:t>
        </w:r>
      </w:hyperlink>
    </w:p>
    <w:p w:rsidR="00D8143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65" w:history="1">
        <w:r w:rsidR="003A38B2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3A38B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66" w:history="1">
        <w:r w:rsidR="003A38B2" w:rsidRPr="007463D1">
          <w:rPr>
            <w:rStyle w:val="Hyperlink"/>
            <w:color w:val="auto"/>
          </w:rPr>
          <w:t>Supplementary Explanatory Statement</w:t>
        </w:r>
      </w:hyperlink>
    </w:p>
    <w:p w:rsidR="007E10A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67" w:history="1">
        <w:r w:rsidR="007E10AB" w:rsidRPr="007463D1">
          <w:rPr>
            <w:rStyle w:val="Hyperlink"/>
            <w:color w:val="auto"/>
          </w:rPr>
          <w:t>Hansard Debate</w:t>
        </w:r>
      </w:hyperlink>
    </w:p>
    <w:p w:rsidR="003A38B2" w:rsidRPr="007463D1" w:rsidRDefault="003A38B2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168" w:history="1">
        <w:r w:rsidRPr="007463D1">
          <w:rPr>
            <w:rStyle w:val="Hyperlink"/>
            <w:color w:val="auto"/>
          </w:rPr>
          <w:t>Appropriation Act 2019-2020 (No 2)</w:t>
        </w:r>
        <w:r w:rsidRPr="007463D1">
          <w:rPr>
            <w:rStyle w:val="Hyperlink"/>
            <w:color w:val="auto"/>
            <w:u w:val="none"/>
          </w:rPr>
          <w:t>]</w:t>
        </w:r>
      </w:hyperlink>
    </w:p>
    <w:p w:rsidR="009763D3" w:rsidRPr="007463D1" w:rsidRDefault="00E878CF" w:rsidP="009763D3">
      <w:pPr>
        <w:pStyle w:val="Heading2"/>
      </w:pPr>
      <w:hyperlink r:id="rId169" w:history="1">
        <w:bookmarkStart w:id="19" w:name="_Toc50974710"/>
        <w:r w:rsidR="009763D3" w:rsidRPr="007463D1">
          <w:rPr>
            <w:rStyle w:val="Hyperlink"/>
            <w:color w:val="auto"/>
          </w:rPr>
          <w:t>Betting Operations Tax 2018</w:t>
        </w:r>
        <w:bookmarkEnd w:id="19"/>
      </w:hyperlink>
    </w:p>
    <w:p w:rsidR="009763D3" w:rsidRPr="007463D1" w:rsidRDefault="00E878CF" w:rsidP="00971697">
      <w:pPr>
        <w:pStyle w:val="ListParagraph"/>
        <w:rPr>
          <w:i/>
        </w:rPr>
      </w:pPr>
      <w:hyperlink r:id="rId170" w:history="1">
        <w:r w:rsidR="009763D3" w:rsidRPr="007463D1">
          <w:rPr>
            <w:rStyle w:val="Hyperlink"/>
            <w:color w:val="auto"/>
          </w:rPr>
          <w:t>As presented</w:t>
        </w:r>
      </w:hyperlink>
    </w:p>
    <w:p w:rsidR="009763D3" w:rsidRPr="007463D1" w:rsidRDefault="00E878CF" w:rsidP="00971697">
      <w:pPr>
        <w:pStyle w:val="ListParagraph"/>
        <w:rPr>
          <w:i/>
        </w:rPr>
      </w:pPr>
      <w:hyperlink r:id="rId171" w:history="1">
        <w:r w:rsidR="009763D3" w:rsidRPr="007463D1">
          <w:rPr>
            <w:rStyle w:val="Hyperlink"/>
            <w:color w:val="auto"/>
          </w:rPr>
          <w:t>Explanatory Statement</w:t>
        </w:r>
      </w:hyperlink>
    </w:p>
    <w:p w:rsidR="009763D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72" w:history="1">
        <w:r w:rsidR="009763D3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73" w:history="1">
        <w:r w:rsidR="00CE4F40" w:rsidRPr="007463D1">
          <w:rPr>
            <w:rStyle w:val="Hyperlink"/>
            <w:color w:val="auto"/>
          </w:rPr>
          <w:t>Presentation speech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74" w:history="1">
        <w:r w:rsidR="00CE4F40" w:rsidRPr="007463D1">
          <w:rPr>
            <w:rStyle w:val="Hyperlink"/>
            <w:color w:val="auto"/>
          </w:rPr>
          <w:t>Scrutiny Committee Report</w:t>
        </w:r>
      </w:hyperlink>
    </w:p>
    <w:p w:rsidR="00BD366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75" w:history="1">
        <w:r w:rsidR="00BD3666" w:rsidRPr="007463D1">
          <w:rPr>
            <w:rStyle w:val="Hyperlink"/>
            <w:color w:val="auto"/>
          </w:rPr>
          <w:t>Proposed amendment moved by Member</w:t>
        </w:r>
      </w:hyperlink>
    </w:p>
    <w:p w:rsidR="008B5A7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76" w:history="1">
        <w:r w:rsidR="00D02AFA" w:rsidRPr="007463D1">
          <w:rPr>
            <w:rStyle w:val="Hyperlink"/>
            <w:color w:val="auto"/>
          </w:rPr>
          <w:t>Hansard</w:t>
        </w:r>
        <w:r w:rsidR="008B5A7A" w:rsidRPr="007463D1">
          <w:rPr>
            <w:rStyle w:val="Hyperlink"/>
            <w:color w:val="auto"/>
          </w:rPr>
          <w:t xml:space="preserve"> debate</w:t>
        </w:r>
      </w:hyperlink>
    </w:p>
    <w:p w:rsidR="008B5A7A" w:rsidRPr="007463D1" w:rsidRDefault="008B5A7A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177" w:history="1">
        <w:r w:rsidRPr="007463D1">
          <w:rPr>
            <w:rStyle w:val="Hyperlink"/>
            <w:color w:val="auto"/>
          </w:rPr>
          <w:t>Betting Operations Tax Act 2018</w:t>
        </w:r>
      </w:hyperlink>
      <w:r w:rsidRPr="007463D1">
        <w:t>]</w:t>
      </w:r>
    </w:p>
    <w:p w:rsidR="00F264B6" w:rsidRPr="007463D1" w:rsidRDefault="00E878CF" w:rsidP="00F264B6">
      <w:pPr>
        <w:pStyle w:val="Heading2"/>
      </w:pPr>
      <w:hyperlink r:id="rId178" w:history="1">
        <w:bookmarkStart w:id="20" w:name="_Toc50974711"/>
        <w:r w:rsidR="00F264B6" w:rsidRPr="007463D1">
          <w:rPr>
            <w:rStyle w:val="Hyperlink"/>
            <w:color w:val="auto"/>
          </w:rPr>
          <w:t>Births, Deaths and Marriages Registration Amendment 2018</w:t>
        </w:r>
        <w:bookmarkEnd w:id="20"/>
      </w:hyperlink>
    </w:p>
    <w:p w:rsidR="00F264B6" w:rsidRPr="007463D1" w:rsidRDefault="00E878CF" w:rsidP="00971697">
      <w:pPr>
        <w:pStyle w:val="ListParagraph"/>
        <w:rPr>
          <w:i/>
        </w:rPr>
      </w:pPr>
      <w:hyperlink r:id="rId179" w:history="1">
        <w:r w:rsidR="00F264B6" w:rsidRPr="007463D1">
          <w:rPr>
            <w:rStyle w:val="Hyperlink"/>
            <w:color w:val="auto"/>
          </w:rPr>
          <w:t>As presented</w:t>
        </w:r>
      </w:hyperlink>
    </w:p>
    <w:p w:rsidR="00F264B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80" w:history="1">
        <w:r w:rsidR="00F264B6" w:rsidRPr="007463D1">
          <w:rPr>
            <w:rStyle w:val="Hyperlink"/>
            <w:color w:val="auto"/>
          </w:rPr>
          <w:t>Explanatory Statement</w:t>
        </w:r>
      </w:hyperlink>
    </w:p>
    <w:p w:rsidR="00F264B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81" w:history="1">
        <w:r w:rsidR="00F264B6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DC01C0" w:rsidRPr="007463D1" w:rsidRDefault="00E878CF" w:rsidP="00971697">
      <w:pPr>
        <w:pStyle w:val="ListParagraph"/>
        <w:rPr>
          <w:i/>
        </w:rPr>
      </w:pPr>
      <w:hyperlink r:id="rId182" w:history="1">
        <w:r w:rsidR="00DC01C0" w:rsidRPr="007463D1">
          <w:rPr>
            <w:rStyle w:val="Hyperlink"/>
            <w:color w:val="auto"/>
          </w:rPr>
          <w:t>Presentation speech</w:t>
        </w:r>
      </w:hyperlink>
    </w:p>
    <w:p w:rsidR="007E6E8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83" w:history="1">
        <w:r w:rsidR="007E6E8E" w:rsidRPr="007463D1">
          <w:rPr>
            <w:rStyle w:val="Hyperlink"/>
            <w:color w:val="auto"/>
          </w:rPr>
          <w:t>Scrutiny Committee Report</w:t>
        </w:r>
      </w:hyperlink>
    </w:p>
    <w:p w:rsidR="00DC482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84" w:history="1">
        <w:r w:rsidR="00D02AFA" w:rsidRPr="007463D1">
          <w:rPr>
            <w:rStyle w:val="Hyperlink"/>
            <w:color w:val="auto"/>
          </w:rPr>
          <w:t>Hansard</w:t>
        </w:r>
        <w:r w:rsidR="00DC4829" w:rsidRPr="007463D1">
          <w:rPr>
            <w:rStyle w:val="Hyperlink"/>
            <w:color w:val="auto"/>
          </w:rPr>
          <w:t xml:space="preserve"> debate</w:t>
        </w:r>
      </w:hyperlink>
    </w:p>
    <w:p w:rsidR="00DC4829" w:rsidRPr="007463D1" w:rsidRDefault="00DC4829" w:rsidP="00971697">
      <w:pPr>
        <w:pStyle w:val="ListParagraph"/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 citation</w:t>
      </w:r>
      <w:r w:rsidRPr="007463D1">
        <w:rPr>
          <w:rStyle w:val="Hyperlink"/>
          <w:color w:val="auto"/>
          <w:u w:val="none"/>
        </w:rPr>
        <w:t xml:space="preserve">: </w:t>
      </w:r>
      <w:hyperlink r:id="rId185" w:history="1">
        <w:r w:rsidRPr="007463D1">
          <w:rPr>
            <w:rStyle w:val="Hyperlink"/>
            <w:color w:val="auto"/>
          </w:rPr>
          <w:t>Births, Deaths and Marriages Registration Amendment Act 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554D5E" w:rsidRPr="007463D1" w:rsidRDefault="00B4122E" w:rsidP="00146189">
      <w:pPr>
        <w:pStyle w:val="Heading2"/>
        <w:rPr>
          <w:rStyle w:val="Hyperlink"/>
          <w:color w:val="auto"/>
        </w:rPr>
      </w:pPr>
      <w:r w:rsidRPr="007463D1">
        <w:rPr>
          <w:rStyle w:val="Hyperlink"/>
          <w:color w:val="auto"/>
        </w:rPr>
        <w:fldChar w:fldCharType="begin"/>
      </w:r>
      <w:r w:rsidRPr="007463D1">
        <w:rPr>
          <w:rStyle w:val="Hyperlink"/>
          <w:color w:val="auto"/>
        </w:rPr>
        <w:instrText xml:space="preserve"> HYPERLINK "https://legislation.act.gov.au/b/db_62836/" </w:instrText>
      </w:r>
      <w:r w:rsidRPr="007463D1">
        <w:rPr>
          <w:rStyle w:val="Hyperlink"/>
          <w:color w:val="auto"/>
        </w:rPr>
        <w:fldChar w:fldCharType="separate"/>
      </w:r>
      <w:bookmarkStart w:id="21" w:name="_Toc50974712"/>
      <w:r w:rsidR="00554D5E" w:rsidRPr="007463D1">
        <w:rPr>
          <w:rStyle w:val="Hyperlink"/>
          <w:color w:val="auto"/>
        </w:rPr>
        <w:t>Births, Deaths and Marriages Registration Amendment 2020</w:t>
      </w:r>
      <w:bookmarkEnd w:id="21"/>
    </w:p>
    <w:p w:rsidR="00554D5E" w:rsidRPr="007463D1" w:rsidRDefault="00B4122E" w:rsidP="00971697">
      <w:pPr>
        <w:pStyle w:val="ListParagraph"/>
        <w:rPr>
          <w:i/>
        </w:rPr>
      </w:pPr>
      <w:r w:rsidRPr="007463D1">
        <w:rPr>
          <w:rStyle w:val="Hyperlink"/>
          <w:b/>
          <w:i/>
          <w:color w:val="auto"/>
          <w:sz w:val="28"/>
        </w:rPr>
        <w:fldChar w:fldCharType="end"/>
      </w:r>
      <w:hyperlink r:id="rId186" w:history="1">
        <w:r w:rsidR="00554D5E" w:rsidRPr="007463D1">
          <w:rPr>
            <w:rStyle w:val="Hyperlink"/>
            <w:color w:val="auto"/>
          </w:rPr>
          <w:t>As presented</w:t>
        </w:r>
      </w:hyperlink>
    </w:p>
    <w:p w:rsidR="00554D5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87" w:history="1">
        <w:r w:rsidR="00554D5E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863F9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88" w:history="1">
        <w:r w:rsidR="00863F93" w:rsidRPr="007463D1">
          <w:rPr>
            <w:rStyle w:val="Hyperlink"/>
            <w:color w:val="auto"/>
          </w:rPr>
          <w:t>Hansard debate</w:t>
        </w:r>
      </w:hyperlink>
    </w:p>
    <w:p w:rsidR="00784887" w:rsidRPr="007463D1" w:rsidRDefault="00784887" w:rsidP="00971697">
      <w:pPr>
        <w:pStyle w:val="ListParagraph"/>
        <w:rPr>
          <w:rFonts w:ascii="Times New Roman" w:hAnsi="Times New Roman"/>
          <w:i/>
          <w:lang w:val="en-AU"/>
        </w:rPr>
      </w:pPr>
      <w:r w:rsidRPr="007463D1">
        <w:t>[</w:t>
      </w:r>
      <w:r w:rsidRPr="007463D1">
        <w:rPr>
          <w:rStyle w:val="Strong"/>
        </w:rPr>
        <w:t>Act:</w:t>
      </w:r>
      <w:r w:rsidRPr="007463D1">
        <w:t xml:space="preserve"> </w:t>
      </w:r>
      <w:hyperlink r:id="rId189" w:history="1">
        <w:r w:rsidR="00181ABA" w:rsidRPr="007463D1">
          <w:rPr>
            <w:rStyle w:val="Hyperlink"/>
            <w:color w:val="auto"/>
          </w:rPr>
          <w:t>Births, Deaths and Marriages Registration Amendment Act 2020</w:t>
        </w:r>
      </w:hyperlink>
      <w:r w:rsidR="00181ABA" w:rsidRPr="007463D1">
        <w:rPr>
          <w:rStyle w:val="Hyperlink"/>
          <w:color w:val="auto"/>
          <w:u w:val="none"/>
        </w:rPr>
        <w:t>]</w:t>
      </w:r>
    </w:p>
    <w:p w:rsidR="00804B3B" w:rsidRPr="007463D1" w:rsidRDefault="00E878CF" w:rsidP="00146189">
      <w:pPr>
        <w:pStyle w:val="Heading2"/>
        <w:rPr>
          <w:rStyle w:val="Hyperlink"/>
          <w:color w:val="auto"/>
        </w:rPr>
      </w:pPr>
      <w:hyperlink r:id="rId190" w:history="1">
        <w:bookmarkStart w:id="22" w:name="_Toc50974713"/>
        <w:r w:rsidR="00804B3B" w:rsidRPr="007463D1">
          <w:rPr>
            <w:rStyle w:val="Hyperlink"/>
            <w:color w:val="auto"/>
          </w:rPr>
          <w:t>Births, Deaths and Marriages Registration (Tissue Donor Acknowledgement) Amendme</w:t>
        </w:r>
        <w:r w:rsidR="00EF57ED" w:rsidRPr="007463D1">
          <w:rPr>
            <w:rStyle w:val="Hyperlink"/>
            <w:color w:val="auto"/>
          </w:rPr>
          <w:t xml:space="preserve">nt </w:t>
        </w:r>
        <w:r w:rsidR="00804B3B" w:rsidRPr="007463D1">
          <w:rPr>
            <w:rStyle w:val="Hyperlink"/>
            <w:color w:val="auto"/>
          </w:rPr>
          <w:t>2020</w:t>
        </w:r>
        <w:bookmarkEnd w:id="22"/>
      </w:hyperlink>
    </w:p>
    <w:p w:rsidR="00362314" w:rsidRPr="007463D1" w:rsidRDefault="00362314" w:rsidP="00362314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804B3B" w:rsidRPr="007463D1" w:rsidRDefault="00E878CF" w:rsidP="00971697">
      <w:pPr>
        <w:pStyle w:val="ListParagraph"/>
        <w:rPr>
          <w:i/>
        </w:rPr>
      </w:pPr>
      <w:hyperlink r:id="rId191" w:history="1">
        <w:r w:rsidR="00804B3B" w:rsidRPr="007463D1">
          <w:rPr>
            <w:rStyle w:val="Hyperlink"/>
            <w:color w:val="auto"/>
          </w:rPr>
          <w:t>As presented</w:t>
        </w:r>
      </w:hyperlink>
    </w:p>
    <w:p w:rsidR="00804B3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92" w:history="1">
        <w:r w:rsidR="00804B3B" w:rsidRPr="007463D1">
          <w:rPr>
            <w:rStyle w:val="Hyperlink"/>
            <w:color w:val="auto"/>
          </w:rPr>
          <w:t>Explanatory Statement, including Compatibility Statement for Human Rights Act 2004</w:t>
        </w:r>
      </w:hyperlink>
    </w:p>
    <w:p w:rsidR="004238C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93" w:history="1">
        <w:r w:rsidR="004238CF" w:rsidRPr="007463D1">
          <w:rPr>
            <w:rStyle w:val="Hyperlink"/>
            <w:color w:val="auto"/>
          </w:rPr>
          <w:t>Supplementary Explanatory Statement</w:t>
        </w:r>
      </w:hyperlink>
    </w:p>
    <w:p w:rsidR="004238C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94" w:history="1">
        <w:r w:rsidR="004238CF" w:rsidRPr="007463D1">
          <w:rPr>
            <w:rStyle w:val="Hyperlink"/>
            <w:color w:val="auto"/>
          </w:rPr>
          <w:t>Scrutiny Committee Report</w:t>
        </w:r>
      </w:hyperlink>
    </w:p>
    <w:p w:rsidR="005E2BCD" w:rsidRPr="007463D1" w:rsidRDefault="00E878CF" w:rsidP="00971697">
      <w:pPr>
        <w:pStyle w:val="ListParagraph"/>
        <w:rPr>
          <w:i/>
        </w:rPr>
      </w:pPr>
      <w:hyperlink r:id="rId195" w:history="1">
        <w:r w:rsidR="005E2BCD" w:rsidRPr="007463D1">
          <w:rPr>
            <w:rStyle w:val="Hyperlink"/>
            <w:color w:val="auto"/>
          </w:rPr>
          <w:t>Hansard debate</w:t>
        </w:r>
      </w:hyperlink>
    </w:p>
    <w:p w:rsidR="004238CF" w:rsidRPr="007463D1" w:rsidRDefault="004238CF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196" w:history="1">
        <w:r w:rsidRPr="007463D1">
          <w:rPr>
            <w:rStyle w:val="Hyperlink"/>
            <w:color w:val="auto"/>
          </w:rPr>
          <w:t>Births, Deaths and Marriages Registration (Tissue Donor Acknowledge) Amendment 2020</w:t>
        </w:r>
      </w:hyperlink>
      <w:r w:rsidRPr="007463D1">
        <w:t>]</w:t>
      </w:r>
    </w:p>
    <w:p w:rsidR="00146189" w:rsidRPr="007463D1" w:rsidRDefault="00E878CF" w:rsidP="00146189">
      <w:pPr>
        <w:pStyle w:val="Heading2"/>
      </w:pPr>
      <w:hyperlink r:id="rId197" w:history="1">
        <w:bookmarkStart w:id="23" w:name="_Toc503442779"/>
        <w:bookmarkStart w:id="24" w:name="_Toc50974714"/>
        <w:r w:rsidR="00146189" w:rsidRPr="007463D1">
          <w:rPr>
            <w:rStyle w:val="Hyperlink"/>
            <w:color w:val="auto"/>
          </w:rPr>
          <w:t>Building and Construction Legislation Amendment 2017</w:t>
        </w:r>
        <w:bookmarkEnd w:id="23"/>
        <w:bookmarkEnd w:id="24"/>
      </w:hyperlink>
    </w:p>
    <w:p w:rsidR="00146189" w:rsidRPr="007463D1" w:rsidRDefault="00E878CF" w:rsidP="00971697">
      <w:pPr>
        <w:pStyle w:val="ListParagraph"/>
        <w:rPr>
          <w:i/>
        </w:rPr>
      </w:pPr>
      <w:hyperlink r:id="rId198" w:history="1">
        <w:r w:rsidR="00146189" w:rsidRPr="007463D1">
          <w:rPr>
            <w:rStyle w:val="Hyperlink"/>
            <w:color w:val="auto"/>
          </w:rPr>
          <w:t>As presented</w:t>
        </w:r>
      </w:hyperlink>
    </w:p>
    <w:p w:rsidR="00146189" w:rsidRPr="007463D1" w:rsidRDefault="00E878CF" w:rsidP="00971697">
      <w:pPr>
        <w:pStyle w:val="ListParagraph"/>
        <w:rPr>
          <w:i/>
        </w:rPr>
      </w:pPr>
      <w:hyperlink r:id="rId199" w:history="1">
        <w:r w:rsidR="00146189" w:rsidRPr="007463D1">
          <w:rPr>
            <w:rStyle w:val="Hyperlink"/>
            <w:color w:val="auto"/>
          </w:rPr>
          <w:t>Explanatory Statement</w:t>
        </w:r>
      </w:hyperlink>
    </w:p>
    <w:p w:rsidR="00146189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200" w:history="1">
        <w:r w:rsidR="00146189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FE40D4" w:rsidRPr="007463D1" w:rsidRDefault="00E878CF" w:rsidP="00971697">
      <w:pPr>
        <w:pStyle w:val="ListParagraph"/>
        <w:rPr>
          <w:i/>
        </w:rPr>
      </w:pPr>
      <w:hyperlink r:id="rId201" w:history="1">
        <w:r w:rsidR="00FE40D4" w:rsidRPr="007463D1">
          <w:rPr>
            <w:rStyle w:val="Hyperlink"/>
            <w:iCs/>
            <w:color w:val="auto"/>
          </w:rPr>
          <w:t>Presentation speech</w:t>
        </w:r>
      </w:hyperlink>
    </w:p>
    <w:p w:rsidR="003955AC" w:rsidRPr="007463D1" w:rsidRDefault="00E878CF" w:rsidP="00971697">
      <w:pPr>
        <w:pStyle w:val="ListParagraph"/>
        <w:rPr>
          <w:i/>
          <w:iCs/>
        </w:rPr>
      </w:pPr>
      <w:hyperlink r:id="rId202" w:history="1">
        <w:r w:rsidR="003955AC" w:rsidRPr="007463D1">
          <w:rPr>
            <w:rStyle w:val="Hyperlink"/>
            <w:color w:val="auto"/>
          </w:rPr>
          <w:t>Scrutiny Committee Report</w:t>
        </w:r>
      </w:hyperlink>
    </w:p>
    <w:p w:rsidR="0037715B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203" w:history="1">
        <w:r w:rsidR="0037715B" w:rsidRPr="007463D1">
          <w:rPr>
            <w:rStyle w:val="Hyperlink"/>
            <w:color w:val="auto"/>
          </w:rPr>
          <w:t>Government response to Scrutiny Committee Report</w:t>
        </w:r>
      </w:hyperlink>
    </w:p>
    <w:p w:rsidR="00FE40D4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204" w:history="1">
        <w:r w:rsidR="00D02AFA" w:rsidRPr="007463D1">
          <w:rPr>
            <w:rStyle w:val="Hyperlink"/>
            <w:color w:val="auto"/>
          </w:rPr>
          <w:t>Hansard</w:t>
        </w:r>
        <w:r w:rsidR="00FE40D4" w:rsidRPr="007463D1">
          <w:rPr>
            <w:rStyle w:val="Hyperlink"/>
            <w:color w:val="auto"/>
          </w:rPr>
          <w:t xml:space="preserve"> debate</w:t>
        </w:r>
      </w:hyperlink>
    </w:p>
    <w:p w:rsidR="0052273C" w:rsidRPr="007463D1" w:rsidRDefault="00A76859" w:rsidP="00971697">
      <w:pPr>
        <w:pStyle w:val="ListParagraph"/>
        <w:rPr>
          <w:rStyle w:val="Hyperlink"/>
          <w:i/>
          <w:iCs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="00305036" w:rsidRPr="007463D1">
        <w:rPr>
          <w:rStyle w:val="Hyperlink"/>
          <w:b/>
          <w:color w:val="auto"/>
          <w:u w:val="none"/>
        </w:rPr>
        <w:t xml:space="preserve"> citation</w:t>
      </w:r>
      <w:r w:rsidRPr="007463D1">
        <w:rPr>
          <w:rStyle w:val="Hyperlink"/>
          <w:color w:val="auto"/>
          <w:u w:val="none"/>
        </w:rPr>
        <w:t xml:space="preserve">: </w:t>
      </w:r>
      <w:hyperlink r:id="rId205" w:history="1">
        <w:r w:rsidRPr="007463D1">
          <w:rPr>
            <w:rStyle w:val="Hyperlink"/>
            <w:color w:val="auto"/>
          </w:rPr>
          <w:t>Building and Construction Legislation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52273C" w:rsidRPr="007463D1" w:rsidRDefault="00E878CF" w:rsidP="004E0020">
      <w:pPr>
        <w:pStyle w:val="Heading2"/>
        <w:rPr>
          <w:rStyle w:val="Hyperlink"/>
          <w:iCs/>
          <w:color w:val="auto"/>
        </w:rPr>
      </w:pPr>
      <w:hyperlink r:id="rId206" w:history="1">
        <w:bookmarkStart w:id="25" w:name="_Toc50974715"/>
        <w:r w:rsidR="00C233D4" w:rsidRPr="007463D1">
          <w:rPr>
            <w:rStyle w:val="Hyperlink"/>
            <w:iCs/>
            <w:color w:val="auto"/>
          </w:rPr>
          <w:t>Building and Construction Legislation Amendment 2019</w:t>
        </w:r>
        <w:bookmarkEnd w:id="25"/>
      </w:hyperlink>
    </w:p>
    <w:p w:rsidR="00C233D4" w:rsidRPr="007463D1" w:rsidRDefault="00E878CF" w:rsidP="00971697">
      <w:pPr>
        <w:pStyle w:val="ListParagraph"/>
        <w:rPr>
          <w:i/>
        </w:rPr>
      </w:pPr>
      <w:hyperlink r:id="rId207" w:history="1">
        <w:r w:rsidR="00C233D4" w:rsidRPr="007463D1">
          <w:rPr>
            <w:rStyle w:val="Hyperlink"/>
            <w:color w:val="auto"/>
          </w:rPr>
          <w:t>As presented</w:t>
        </w:r>
      </w:hyperlink>
    </w:p>
    <w:p w:rsidR="00C233D4" w:rsidRPr="007463D1" w:rsidRDefault="00E878CF" w:rsidP="00971697">
      <w:pPr>
        <w:pStyle w:val="ListParagraph"/>
        <w:rPr>
          <w:i/>
        </w:rPr>
      </w:pPr>
      <w:hyperlink r:id="rId208" w:history="1">
        <w:r w:rsidR="00C233D4" w:rsidRPr="007463D1">
          <w:rPr>
            <w:rStyle w:val="Hyperlink"/>
            <w:color w:val="auto"/>
          </w:rPr>
          <w:t>Explanatory Statement</w:t>
        </w:r>
      </w:hyperlink>
    </w:p>
    <w:p w:rsidR="00C233D4" w:rsidRPr="007463D1" w:rsidRDefault="00E878CF" w:rsidP="00971697">
      <w:pPr>
        <w:pStyle w:val="ListParagraph"/>
        <w:rPr>
          <w:i/>
        </w:rPr>
      </w:pPr>
      <w:hyperlink r:id="rId209" w:history="1">
        <w:r w:rsidR="00C233D4" w:rsidRPr="007463D1">
          <w:rPr>
            <w:rStyle w:val="Hyperlink"/>
            <w:color w:val="auto"/>
          </w:rPr>
          <w:t>Compatibility Statement</w:t>
        </w:r>
      </w:hyperlink>
    </w:p>
    <w:p w:rsidR="00C233D4" w:rsidRPr="007463D1" w:rsidRDefault="00E878CF" w:rsidP="00971697">
      <w:pPr>
        <w:pStyle w:val="ListParagraph"/>
        <w:rPr>
          <w:i/>
        </w:rPr>
      </w:pPr>
      <w:hyperlink r:id="rId210" w:history="1">
        <w:r w:rsidR="00C233D4" w:rsidRPr="007463D1">
          <w:rPr>
            <w:rStyle w:val="Hyperlink"/>
            <w:color w:val="auto"/>
          </w:rPr>
          <w:t>Presentation Speech</w:t>
        </w:r>
      </w:hyperlink>
    </w:p>
    <w:p w:rsidR="00C233D4" w:rsidRPr="007463D1" w:rsidRDefault="00E878CF" w:rsidP="00971697">
      <w:pPr>
        <w:pStyle w:val="ListParagraph"/>
        <w:rPr>
          <w:i/>
        </w:rPr>
      </w:pPr>
      <w:hyperlink r:id="rId211" w:history="1">
        <w:r w:rsidR="00C233D4" w:rsidRPr="007463D1">
          <w:rPr>
            <w:rStyle w:val="Hyperlink"/>
            <w:color w:val="auto"/>
          </w:rPr>
          <w:t>Scrutiny Committee report</w:t>
        </w:r>
      </w:hyperlink>
    </w:p>
    <w:p w:rsidR="00C233D4" w:rsidRPr="007463D1" w:rsidRDefault="00E878CF" w:rsidP="00971697">
      <w:pPr>
        <w:pStyle w:val="ListParagraph"/>
        <w:rPr>
          <w:i/>
        </w:rPr>
      </w:pPr>
      <w:hyperlink r:id="rId212" w:history="1">
        <w:r w:rsidR="00C233D4" w:rsidRPr="007463D1">
          <w:rPr>
            <w:rStyle w:val="Hyperlink"/>
            <w:color w:val="auto"/>
          </w:rPr>
          <w:t>Revised Explanatory Statement</w:t>
        </w:r>
      </w:hyperlink>
    </w:p>
    <w:p w:rsidR="00C233D4" w:rsidRPr="007463D1" w:rsidRDefault="00E878CF" w:rsidP="00971697">
      <w:pPr>
        <w:pStyle w:val="ListParagraph"/>
        <w:rPr>
          <w:i/>
        </w:rPr>
      </w:pPr>
      <w:hyperlink r:id="rId213" w:history="1">
        <w:r w:rsidR="00C233D4" w:rsidRPr="007463D1">
          <w:rPr>
            <w:rStyle w:val="Hyperlink"/>
            <w:color w:val="auto"/>
          </w:rPr>
          <w:t>Private member amendments</w:t>
        </w:r>
      </w:hyperlink>
    </w:p>
    <w:p w:rsidR="00C233D4" w:rsidRPr="007463D1" w:rsidRDefault="00E878CF" w:rsidP="00971697">
      <w:pPr>
        <w:pStyle w:val="ListParagraph"/>
        <w:rPr>
          <w:i/>
        </w:rPr>
      </w:pPr>
      <w:hyperlink r:id="rId214" w:history="1">
        <w:r w:rsidR="00C233D4" w:rsidRPr="007463D1">
          <w:rPr>
            <w:rStyle w:val="Hyperlink"/>
            <w:color w:val="auto"/>
          </w:rPr>
          <w:t>Hansard debate</w:t>
        </w:r>
      </w:hyperlink>
    </w:p>
    <w:p w:rsidR="00C233D4" w:rsidRPr="007463D1" w:rsidRDefault="00C233D4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 xml:space="preserve">Act: </w:t>
      </w:r>
      <w:hyperlink r:id="rId215" w:history="1">
        <w:r w:rsidRPr="007463D1">
          <w:rPr>
            <w:rStyle w:val="Hyperlink"/>
            <w:color w:val="auto"/>
          </w:rPr>
          <w:t>Building and Construction Legislation Amendment 2019</w:t>
        </w:r>
      </w:hyperlink>
      <w:r w:rsidRPr="007463D1">
        <w:t>]</w:t>
      </w:r>
    </w:p>
    <w:p w:rsidR="007B03CC" w:rsidRPr="007463D1" w:rsidRDefault="00E878CF" w:rsidP="004E0020">
      <w:pPr>
        <w:pStyle w:val="Heading2"/>
        <w:rPr>
          <w:rStyle w:val="Hyperlink"/>
          <w:iCs/>
          <w:color w:val="auto"/>
        </w:rPr>
      </w:pPr>
      <w:hyperlink r:id="rId216" w:history="1">
        <w:bookmarkStart w:id="26" w:name="_Toc50974716"/>
        <w:r w:rsidR="007B03CC" w:rsidRPr="007463D1">
          <w:rPr>
            <w:rStyle w:val="Hyperlink"/>
            <w:iCs/>
            <w:color w:val="auto"/>
          </w:rPr>
          <w:t>Building and Construction Legislation Amendment 2020</w:t>
        </w:r>
        <w:bookmarkEnd w:id="26"/>
      </w:hyperlink>
    </w:p>
    <w:p w:rsidR="007B03CC" w:rsidRPr="007463D1" w:rsidRDefault="00E878CF" w:rsidP="00971697">
      <w:pPr>
        <w:pStyle w:val="ListParagraph"/>
        <w:rPr>
          <w:i/>
        </w:rPr>
      </w:pPr>
      <w:hyperlink r:id="rId217" w:history="1">
        <w:r w:rsidR="007B03CC" w:rsidRPr="007463D1">
          <w:rPr>
            <w:rStyle w:val="Hyperlink"/>
            <w:color w:val="auto"/>
          </w:rPr>
          <w:t>As presented</w:t>
        </w:r>
      </w:hyperlink>
    </w:p>
    <w:p w:rsidR="007B03CC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18" w:history="1">
        <w:r w:rsidR="007B03CC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  <w:r w:rsidR="00960219" w:rsidRPr="007463D1">
        <w:rPr>
          <w:rStyle w:val="Hyperlink"/>
          <w:color w:val="auto"/>
        </w:rPr>
        <w:t xml:space="preserve"> </w:t>
      </w:r>
    </w:p>
    <w:p w:rsidR="0096021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19" w:history="1">
        <w:r w:rsidR="00960219" w:rsidRPr="007463D1">
          <w:rPr>
            <w:rStyle w:val="Hyperlink"/>
            <w:color w:val="auto"/>
          </w:rPr>
          <w:t>Scrutiny Report</w:t>
        </w:r>
      </w:hyperlink>
    </w:p>
    <w:p w:rsidR="0022617C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20" w:history="1">
        <w:r w:rsidR="0022617C" w:rsidRPr="007463D1">
          <w:rPr>
            <w:rStyle w:val="Hyperlink"/>
            <w:color w:val="auto"/>
          </w:rPr>
          <w:t>Hansard debate</w:t>
        </w:r>
      </w:hyperlink>
    </w:p>
    <w:p w:rsidR="00960219" w:rsidRPr="007463D1" w:rsidRDefault="00960219" w:rsidP="00971697">
      <w:pPr>
        <w:pStyle w:val="ListParagraph"/>
        <w:rPr>
          <w:i/>
        </w:rPr>
      </w:pPr>
      <w:r w:rsidRPr="007463D1">
        <w:rPr>
          <w:rStyle w:val="Hyperlink"/>
          <w:b/>
          <w:color w:val="auto"/>
          <w:u w:val="none"/>
        </w:rPr>
        <w:t>[Act:</w:t>
      </w:r>
      <w:r w:rsidRPr="007463D1">
        <w:rPr>
          <w:rStyle w:val="Hyperlink"/>
          <w:color w:val="auto"/>
          <w:u w:val="none"/>
        </w:rPr>
        <w:t xml:space="preserve"> </w:t>
      </w:r>
      <w:hyperlink r:id="rId221" w:history="1">
        <w:r w:rsidRPr="007463D1">
          <w:rPr>
            <w:rStyle w:val="Hyperlink"/>
            <w:color w:val="auto"/>
          </w:rPr>
          <w:t>Building and Construction Legislation Amendment Bill 2020</w:t>
        </w:r>
      </w:hyperlink>
      <w:r w:rsidRPr="007463D1">
        <w:rPr>
          <w:rStyle w:val="Hyperlink"/>
          <w:b/>
          <w:color w:val="auto"/>
          <w:u w:val="none"/>
        </w:rPr>
        <w:t>]</w:t>
      </w:r>
    </w:p>
    <w:p w:rsidR="004E0020" w:rsidRPr="007463D1" w:rsidRDefault="00E878CF" w:rsidP="004E0020">
      <w:pPr>
        <w:pStyle w:val="Heading2"/>
        <w:rPr>
          <w:rStyle w:val="Hyperlink"/>
          <w:iCs/>
          <w:color w:val="auto"/>
          <w:u w:val="none"/>
        </w:rPr>
      </w:pPr>
      <w:hyperlink r:id="rId222" w:history="1">
        <w:bookmarkStart w:id="27" w:name="_Toc50974717"/>
        <w:r w:rsidR="004E0020" w:rsidRPr="007463D1">
          <w:rPr>
            <w:rStyle w:val="Hyperlink"/>
            <w:iCs/>
            <w:color w:val="auto"/>
          </w:rPr>
          <w:t>Canberra Institute of Technology Amendment 2018</w:t>
        </w:r>
        <w:bookmarkEnd w:id="27"/>
      </w:hyperlink>
    </w:p>
    <w:p w:rsidR="004E0020" w:rsidRPr="007463D1" w:rsidRDefault="00E878CF" w:rsidP="00971697">
      <w:pPr>
        <w:pStyle w:val="ListParagraph"/>
        <w:rPr>
          <w:i/>
        </w:rPr>
      </w:pPr>
      <w:hyperlink r:id="rId223" w:history="1">
        <w:r w:rsidR="004E0020" w:rsidRPr="007463D1">
          <w:rPr>
            <w:rStyle w:val="Hyperlink"/>
            <w:color w:val="auto"/>
          </w:rPr>
          <w:t>As presented</w:t>
        </w:r>
      </w:hyperlink>
    </w:p>
    <w:p w:rsidR="004E002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24" w:history="1">
        <w:r w:rsidR="004E0020" w:rsidRPr="007463D1">
          <w:rPr>
            <w:rStyle w:val="Hyperlink"/>
            <w:color w:val="auto"/>
          </w:rPr>
          <w:t>Explanatory Statement</w:t>
        </w:r>
      </w:hyperlink>
    </w:p>
    <w:p w:rsidR="004E002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25" w:history="1">
        <w:r w:rsidR="004E002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7D776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26" w:history="1">
        <w:r w:rsidR="007D776F" w:rsidRPr="007463D1">
          <w:rPr>
            <w:rStyle w:val="Hyperlink"/>
            <w:color w:val="auto"/>
          </w:rPr>
          <w:t>Presentation speech</w:t>
        </w:r>
      </w:hyperlink>
    </w:p>
    <w:p w:rsidR="007D776F" w:rsidRPr="007463D1" w:rsidRDefault="00E878CF" w:rsidP="00971697">
      <w:pPr>
        <w:pStyle w:val="ListParagraph"/>
        <w:rPr>
          <w:i/>
        </w:rPr>
      </w:pPr>
      <w:hyperlink r:id="rId227" w:history="1">
        <w:r w:rsidR="007D776F" w:rsidRPr="007463D1">
          <w:rPr>
            <w:rStyle w:val="Hyperlink"/>
            <w:color w:val="auto"/>
          </w:rPr>
          <w:t>Scrutiny Committee Report</w:t>
        </w:r>
      </w:hyperlink>
    </w:p>
    <w:p w:rsidR="007D776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28" w:history="1">
        <w:r w:rsidR="00D02AFA" w:rsidRPr="007463D1">
          <w:rPr>
            <w:rStyle w:val="Hyperlink"/>
            <w:color w:val="auto"/>
          </w:rPr>
          <w:t>Hansard</w:t>
        </w:r>
        <w:r w:rsidR="007D776F" w:rsidRPr="007463D1">
          <w:rPr>
            <w:rStyle w:val="Hyperlink"/>
            <w:color w:val="auto"/>
          </w:rPr>
          <w:t xml:space="preserve"> debate</w:t>
        </w:r>
      </w:hyperlink>
    </w:p>
    <w:p w:rsidR="007D776F" w:rsidRPr="007463D1" w:rsidRDefault="007D776F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 citation</w:t>
      </w:r>
      <w:r w:rsidRPr="007463D1">
        <w:rPr>
          <w:rStyle w:val="Hyperlink"/>
          <w:color w:val="auto"/>
          <w:u w:val="none"/>
        </w:rPr>
        <w:t xml:space="preserve">: </w:t>
      </w:r>
      <w:hyperlink r:id="rId229" w:history="1">
        <w:r w:rsidRPr="007463D1">
          <w:rPr>
            <w:rStyle w:val="Hyperlink"/>
            <w:color w:val="auto"/>
          </w:rPr>
          <w:t>Canberra Institute of Technology Amendment Act 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146189" w:rsidRPr="007463D1" w:rsidRDefault="00E878CF" w:rsidP="00146189">
      <w:pPr>
        <w:pStyle w:val="Heading2"/>
      </w:pPr>
      <w:hyperlink r:id="rId230" w:history="1">
        <w:bookmarkStart w:id="28" w:name="_Toc503442780"/>
        <w:bookmarkStart w:id="29" w:name="_Toc50974718"/>
        <w:r w:rsidR="00146189" w:rsidRPr="007463D1">
          <w:rPr>
            <w:rStyle w:val="Hyperlink"/>
            <w:color w:val="auto"/>
          </w:rPr>
          <w:t>Casino (Electronic Gaming) 2017</w:t>
        </w:r>
        <w:bookmarkEnd w:id="28"/>
        <w:bookmarkEnd w:id="29"/>
      </w:hyperlink>
    </w:p>
    <w:p w:rsidR="00146189" w:rsidRPr="007463D1" w:rsidRDefault="00E878CF" w:rsidP="00971697">
      <w:pPr>
        <w:pStyle w:val="ListParagraph"/>
        <w:rPr>
          <w:i/>
        </w:rPr>
      </w:pPr>
      <w:hyperlink r:id="rId231" w:history="1">
        <w:r w:rsidR="00146189" w:rsidRPr="007463D1">
          <w:rPr>
            <w:rStyle w:val="Hyperlink"/>
            <w:color w:val="auto"/>
          </w:rPr>
          <w:t>As presented</w:t>
        </w:r>
      </w:hyperlink>
    </w:p>
    <w:p w:rsidR="00146189" w:rsidRPr="007463D1" w:rsidRDefault="00E878CF" w:rsidP="00971697">
      <w:pPr>
        <w:pStyle w:val="ListParagraph"/>
        <w:rPr>
          <w:i/>
        </w:rPr>
      </w:pPr>
      <w:hyperlink r:id="rId232" w:history="1">
        <w:r w:rsidR="00146189" w:rsidRPr="007463D1">
          <w:rPr>
            <w:rStyle w:val="Hyperlink"/>
            <w:color w:val="auto"/>
          </w:rPr>
          <w:t>Explanatory Statement</w:t>
        </w:r>
      </w:hyperlink>
    </w:p>
    <w:p w:rsidR="00146189" w:rsidRPr="007463D1" w:rsidRDefault="00E878CF" w:rsidP="00971697">
      <w:pPr>
        <w:pStyle w:val="ListParagraph"/>
        <w:rPr>
          <w:i/>
          <w:iCs/>
        </w:rPr>
      </w:pPr>
      <w:hyperlink r:id="rId233" w:history="1">
        <w:r w:rsidR="00146189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146189" w:rsidRPr="007463D1" w:rsidRDefault="00E878CF" w:rsidP="00971697">
      <w:pPr>
        <w:pStyle w:val="ListParagraph"/>
        <w:rPr>
          <w:i/>
        </w:rPr>
      </w:pPr>
      <w:hyperlink r:id="rId234" w:history="1">
        <w:r w:rsidR="00146189" w:rsidRPr="007463D1">
          <w:rPr>
            <w:rStyle w:val="Hyperlink"/>
            <w:iCs/>
            <w:color w:val="auto"/>
          </w:rPr>
          <w:t>Presentation speech</w:t>
        </w:r>
      </w:hyperlink>
      <w:r w:rsidR="00146189" w:rsidRPr="007463D1">
        <w:t xml:space="preserve"> </w:t>
      </w:r>
    </w:p>
    <w:p w:rsidR="00146189" w:rsidRPr="007463D1" w:rsidRDefault="00E878CF" w:rsidP="00971697">
      <w:pPr>
        <w:pStyle w:val="ListParagraph"/>
        <w:rPr>
          <w:i/>
        </w:rPr>
      </w:pPr>
      <w:hyperlink r:id="rId235" w:history="1">
        <w:r w:rsidR="00146189" w:rsidRPr="007463D1">
          <w:rPr>
            <w:rStyle w:val="Hyperlink"/>
            <w:iCs/>
            <w:color w:val="auto"/>
          </w:rPr>
          <w:t>Scrutiny Committee Report</w:t>
        </w:r>
      </w:hyperlink>
    </w:p>
    <w:p w:rsidR="00146189" w:rsidRPr="007463D1" w:rsidRDefault="00E878CF" w:rsidP="00971697">
      <w:pPr>
        <w:pStyle w:val="ListParagraph"/>
        <w:rPr>
          <w:i/>
        </w:rPr>
      </w:pPr>
      <w:hyperlink r:id="rId236" w:history="1">
        <w:r w:rsidR="00146189" w:rsidRPr="007463D1">
          <w:rPr>
            <w:rStyle w:val="Hyperlink"/>
            <w:color w:val="auto"/>
          </w:rPr>
          <w:t>Government response to Scrutiny Committee Report</w:t>
        </w:r>
      </w:hyperlink>
    </w:p>
    <w:p w:rsidR="00146189" w:rsidRPr="007463D1" w:rsidRDefault="00E878CF" w:rsidP="00971697">
      <w:pPr>
        <w:pStyle w:val="ListParagraph"/>
        <w:rPr>
          <w:i/>
        </w:rPr>
      </w:pPr>
      <w:hyperlink r:id="rId237" w:history="1">
        <w:r w:rsidR="00146189" w:rsidRPr="007463D1">
          <w:rPr>
            <w:rStyle w:val="Hyperlink"/>
            <w:color w:val="auto"/>
          </w:rPr>
          <w:t>Proposed amendments moved by Member</w:t>
        </w:r>
      </w:hyperlink>
    </w:p>
    <w:p w:rsidR="00146189" w:rsidRPr="007463D1" w:rsidRDefault="00E878CF" w:rsidP="00971697">
      <w:pPr>
        <w:pStyle w:val="ListParagraph"/>
        <w:rPr>
          <w:i/>
        </w:rPr>
      </w:pPr>
      <w:hyperlink r:id="rId238" w:history="1">
        <w:r w:rsidR="00146189" w:rsidRPr="007463D1">
          <w:rPr>
            <w:rStyle w:val="Hyperlink"/>
            <w:color w:val="auto"/>
          </w:rPr>
          <w:t>Proposed amendments moved by Government</w:t>
        </w:r>
      </w:hyperlink>
    </w:p>
    <w:p w:rsidR="00146189" w:rsidRPr="007463D1" w:rsidRDefault="00E878CF" w:rsidP="00971697">
      <w:pPr>
        <w:pStyle w:val="ListParagraph"/>
        <w:rPr>
          <w:i/>
        </w:rPr>
      </w:pPr>
      <w:hyperlink r:id="rId239" w:history="1">
        <w:r w:rsidR="00146189" w:rsidRPr="007463D1">
          <w:rPr>
            <w:rStyle w:val="Hyperlink"/>
            <w:color w:val="auto"/>
          </w:rPr>
          <w:t>Revised Explanatory Statement</w:t>
        </w:r>
      </w:hyperlink>
    </w:p>
    <w:p w:rsidR="00146189" w:rsidRPr="007463D1" w:rsidRDefault="00E878CF" w:rsidP="00971697">
      <w:pPr>
        <w:pStyle w:val="ListParagraph"/>
        <w:rPr>
          <w:i/>
        </w:rPr>
      </w:pPr>
      <w:hyperlink r:id="rId240" w:history="1">
        <w:r w:rsidR="00146189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146189" w:rsidRPr="007463D1" w:rsidRDefault="00E878CF" w:rsidP="00971697">
      <w:pPr>
        <w:pStyle w:val="ListParagraph"/>
        <w:rPr>
          <w:i/>
        </w:rPr>
      </w:pPr>
      <w:hyperlink r:id="rId241" w:history="1">
        <w:r w:rsidR="00D02AFA" w:rsidRPr="007463D1">
          <w:rPr>
            <w:rStyle w:val="Hyperlink"/>
            <w:color w:val="auto"/>
          </w:rPr>
          <w:t>Hansard</w:t>
        </w:r>
        <w:r w:rsidR="00146189" w:rsidRPr="007463D1">
          <w:rPr>
            <w:rStyle w:val="Hyperlink"/>
            <w:color w:val="auto"/>
          </w:rPr>
          <w:t xml:space="preserve"> debate</w:t>
        </w:r>
      </w:hyperlink>
    </w:p>
    <w:p w:rsidR="00146189" w:rsidRPr="007463D1" w:rsidRDefault="00146189" w:rsidP="00971697">
      <w:pPr>
        <w:pStyle w:val="ListParagraph"/>
        <w:rPr>
          <w:i/>
          <w:iCs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242" w:history="1">
        <w:r w:rsidRPr="007463D1">
          <w:rPr>
            <w:rStyle w:val="Hyperlink"/>
            <w:color w:val="auto"/>
          </w:rPr>
          <w:t>Casino (Electronic Gaming) Act 2017</w:t>
        </w:r>
      </w:hyperlink>
      <w:r w:rsidRPr="007463D1">
        <w:t>]</w:t>
      </w:r>
    </w:p>
    <w:p w:rsidR="00FC1F5D" w:rsidRPr="007463D1" w:rsidRDefault="00E878CF" w:rsidP="00FC1F5D">
      <w:pPr>
        <w:pStyle w:val="Heading2"/>
      </w:pPr>
      <w:hyperlink r:id="rId243" w:history="1">
        <w:bookmarkStart w:id="30" w:name="_Toc50974719"/>
        <w:r w:rsidR="00FC1F5D" w:rsidRPr="007463D1">
          <w:rPr>
            <w:rStyle w:val="Hyperlink"/>
            <w:color w:val="auto"/>
          </w:rPr>
          <w:t>Casino and Other Gaming Legislation Amendment 2018</w:t>
        </w:r>
        <w:bookmarkEnd w:id="30"/>
      </w:hyperlink>
    </w:p>
    <w:p w:rsidR="00FC1F5D" w:rsidRPr="007463D1" w:rsidRDefault="00E878CF" w:rsidP="00971697">
      <w:pPr>
        <w:pStyle w:val="ListParagraph"/>
        <w:rPr>
          <w:i/>
        </w:rPr>
      </w:pPr>
      <w:hyperlink r:id="rId244" w:history="1">
        <w:r w:rsidR="00FC1F5D" w:rsidRPr="007463D1">
          <w:rPr>
            <w:rStyle w:val="Hyperlink"/>
            <w:color w:val="auto"/>
          </w:rPr>
          <w:t>As presented</w:t>
        </w:r>
      </w:hyperlink>
    </w:p>
    <w:p w:rsidR="00FC1F5D" w:rsidRPr="007463D1" w:rsidRDefault="00E878CF" w:rsidP="00971697">
      <w:pPr>
        <w:pStyle w:val="ListParagraph"/>
        <w:rPr>
          <w:i/>
        </w:rPr>
      </w:pPr>
      <w:hyperlink r:id="rId245" w:history="1">
        <w:r w:rsidR="00FC1F5D" w:rsidRPr="007463D1">
          <w:rPr>
            <w:rStyle w:val="Hyperlink"/>
            <w:color w:val="auto"/>
          </w:rPr>
          <w:t>Explanatory Statement</w:t>
        </w:r>
      </w:hyperlink>
    </w:p>
    <w:p w:rsidR="00FC1F5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46" w:history="1">
        <w:r w:rsidR="00FC1F5D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FE5D8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47" w:history="1">
        <w:r w:rsidR="00FE5D8D" w:rsidRPr="007463D1">
          <w:rPr>
            <w:rStyle w:val="Hyperlink"/>
            <w:color w:val="auto"/>
          </w:rPr>
          <w:t>Presentation speech</w:t>
        </w:r>
      </w:hyperlink>
    </w:p>
    <w:p w:rsidR="00B83A6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48" w:history="1">
        <w:r w:rsidR="00B83A63" w:rsidRPr="007463D1">
          <w:rPr>
            <w:rStyle w:val="Hyperlink"/>
            <w:color w:val="auto"/>
          </w:rPr>
          <w:t>Scrutiny Committee Report</w:t>
        </w:r>
      </w:hyperlink>
    </w:p>
    <w:p w:rsidR="00C601A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49" w:history="1">
        <w:r w:rsidR="00C601AA" w:rsidRPr="007463D1">
          <w:rPr>
            <w:rStyle w:val="Hyperlink"/>
            <w:color w:val="auto"/>
          </w:rPr>
          <w:t>Government response to Scrutiny Committee Report</w:t>
        </w:r>
      </w:hyperlink>
    </w:p>
    <w:p w:rsidR="00FE5D8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50" w:history="1">
        <w:r w:rsidR="00D02AFA" w:rsidRPr="007463D1">
          <w:rPr>
            <w:rStyle w:val="Hyperlink"/>
            <w:color w:val="auto"/>
          </w:rPr>
          <w:t>Hansard</w:t>
        </w:r>
        <w:r w:rsidR="00FE5D8D" w:rsidRPr="007463D1">
          <w:rPr>
            <w:rStyle w:val="Hyperlink"/>
            <w:color w:val="auto"/>
          </w:rPr>
          <w:t xml:space="preserve"> debate</w:t>
        </w:r>
      </w:hyperlink>
    </w:p>
    <w:p w:rsidR="00FE5D8D" w:rsidRPr="007463D1" w:rsidRDefault="00FE5D8D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251" w:history="1">
        <w:r w:rsidRPr="007463D1">
          <w:rPr>
            <w:rStyle w:val="Hyperlink"/>
            <w:color w:val="auto"/>
          </w:rPr>
          <w:t>Casino and Other Gaming Legislation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7653DA" w:rsidRPr="007463D1" w:rsidRDefault="00E878CF" w:rsidP="00FC1F5D">
      <w:pPr>
        <w:pStyle w:val="Heading2"/>
        <w:rPr>
          <w:rStyle w:val="Hyperlink"/>
          <w:color w:val="auto"/>
        </w:rPr>
      </w:pPr>
      <w:hyperlink r:id="rId252" w:history="1">
        <w:bookmarkStart w:id="31" w:name="_Toc50974720"/>
        <w:r w:rsidR="007653DA" w:rsidRPr="007463D1">
          <w:rPr>
            <w:rStyle w:val="Hyperlink"/>
            <w:color w:val="auto"/>
          </w:rPr>
          <w:t>Cemeteries and Crematoria 2019</w:t>
        </w:r>
        <w:bookmarkEnd w:id="31"/>
      </w:hyperlink>
    </w:p>
    <w:p w:rsidR="007653DA" w:rsidRPr="007463D1" w:rsidRDefault="00E878CF" w:rsidP="00971697">
      <w:pPr>
        <w:pStyle w:val="ListParagraph"/>
        <w:rPr>
          <w:i/>
        </w:rPr>
      </w:pPr>
      <w:hyperlink r:id="rId253" w:history="1">
        <w:r w:rsidR="007653DA" w:rsidRPr="007463D1">
          <w:rPr>
            <w:rStyle w:val="Hyperlink"/>
            <w:color w:val="auto"/>
          </w:rPr>
          <w:t>As presented</w:t>
        </w:r>
      </w:hyperlink>
    </w:p>
    <w:p w:rsidR="007653DA" w:rsidRPr="007463D1" w:rsidRDefault="00E878CF" w:rsidP="00971697">
      <w:pPr>
        <w:pStyle w:val="ListParagraph"/>
        <w:rPr>
          <w:i/>
        </w:rPr>
      </w:pPr>
      <w:hyperlink r:id="rId254" w:history="1">
        <w:r w:rsidR="007653DA" w:rsidRPr="007463D1">
          <w:rPr>
            <w:rStyle w:val="Hyperlink"/>
            <w:color w:val="auto"/>
          </w:rPr>
          <w:t>Explanatory Statement</w:t>
        </w:r>
      </w:hyperlink>
    </w:p>
    <w:p w:rsidR="007653D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55" w:history="1">
        <w:r w:rsidR="007653DA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8A181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56" w:history="1">
        <w:r w:rsidR="008A1812" w:rsidRPr="007463D1">
          <w:rPr>
            <w:rStyle w:val="Hyperlink"/>
            <w:color w:val="auto"/>
          </w:rPr>
          <w:t>Revised Explanatory Statement</w:t>
        </w:r>
      </w:hyperlink>
    </w:p>
    <w:p w:rsidR="008A1812" w:rsidRPr="007463D1" w:rsidRDefault="00E878CF" w:rsidP="00971697">
      <w:pPr>
        <w:pStyle w:val="ListParagraph"/>
        <w:rPr>
          <w:i/>
        </w:rPr>
      </w:pPr>
      <w:hyperlink r:id="rId257" w:history="1">
        <w:r w:rsidR="008A1812" w:rsidRPr="007463D1">
          <w:rPr>
            <w:rStyle w:val="Hyperlink"/>
            <w:color w:val="auto"/>
            <w:u w:val="none"/>
          </w:rPr>
          <w:t>[</w:t>
        </w:r>
        <w:r w:rsidR="008A1812" w:rsidRPr="007463D1">
          <w:rPr>
            <w:rStyle w:val="Hyperlink"/>
            <w:b/>
            <w:color w:val="auto"/>
            <w:u w:val="none"/>
          </w:rPr>
          <w:t xml:space="preserve">Act: </w:t>
        </w:r>
        <w:r w:rsidR="008A1812" w:rsidRPr="007463D1">
          <w:rPr>
            <w:rStyle w:val="Hyperlink"/>
            <w:color w:val="auto"/>
          </w:rPr>
          <w:t>Cemeteries and Crematoria Act 2020</w:t>
        </w:r>
        <w:r w:rsidR="008A1812" w:rsidRPr="007463D1">
          <w:rPr>
            <w:rStyle w:val="Hyperlink"/>
            <w:color w:val="auto"/>
            <w:u w:val="none"/>
          </w:rPr>
          <w:t>]</w:t>
        </w:r>
      </w:hyperlink>
    </w:p>
    <w:p w:rsidR="00FC1F5D" w:rsidRPr="007463D1" w:rsidRDefault="00E878CF" w:rsidP="00FC1F5D">
      <w:pPr>
        <w:pStyle w:val="Heading2"/>
      </w:pPr>
      <w:hyperlink r:id="rId258" w:history="1">
        <w:bookmarkStart w:id="32" w:name="_Toc50974721"/>
        <w:r w:rsidR="00FC1F5D" w:rsidRPr="007463D1">
          <w:rPr>
            <w:rStyle w:val="Hyperlink"/>
            <w:color w:val="auto"/>
          </w:rPr>
          <w:t>Children and Young People Amendment 2018</w:t>
        </w:r>
        <w:bookmarkEnd w:id="32"/>
      </w:hyperlink>
    </w:p>
    <w:p w:rsidR="00FC1F5D" w:rsidRPr="007463D1" w:rsidRDefault="00E878CF" w:rsidP="00971697">
      <w:pPr>
        <w:pStyle w:val="ListParagraph"/>
        <w:rPr>
          <w:i/>
        </w:rPr>
      </w:pPr>
      <w:hyperlink r:id="rId259" w:history="1">
        <w:r w:rsidR="00FC1F5D" w:rsidRPr="007463D1">
          <w:rPr>
            <w:rStyle w:val="Hyperlink"/>
            <w:color w:val="auto"/>
          </w:rPr>
          <w:t>As presented</w:t>
        </w:r>
      </w:hyperlink>
    </w:p>
    <w:p w:rsidR="00FC1F5D" w:rsidRPr="007463D1" w:rsidRDefault="00E878CF" w:rsidP="00971697">
      <w:pPr>
        <w:pStyle w:val="ListParagraph"/>
        <w:rPr>
          <w:i/>
        </w:rPr>
      </w:pPr>
      <w:hyperlink r:id="rId260" w:history="1">
        <w:r w:rsidR="00FC1F5D" w:rsidRPr="007463D1">
          <w:rPr>
            <w:rStyle w:val="Hyperlink"/>
            <w:color w:val="auto"/>
          </w:rPr>
          <w:t>Explanatory Statement</w:t>
        </w:r>
      </w:hyperlink>
    </w:p>
    <w:p w:rsidR="00FC1F5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61" w:history="1">
        <w:r w:rsidR="00FC1F5D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FE5D8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62" w:history="1">
        <w:r w:rsidR="00FE5D8D" w:rsidRPr="007463D1">
          <w:rPr>
            <w:rStyle w:val="Hyperlink"/>
            <w:color w:val="auto"/>
          </w:rPr>
          <w:t>Presentation speech</w:t>
        </w:r>
      </w:hyperlink>
    </w:p>
    <w:p w:rsidR="00B83A6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63" w:history="1">
        <w:r w:rsidR="00B83A63" w:rsidRPr="007463D1">
          <w:rPr>
            <w:rStyle w:val="Hyperlink"/>
            <w:color w:val="auto"/>
          </w:rPr>
          <w:t>Scrutiny Committee Report</w:t>
        </w:r>
      </w:hyperlink>
    </w:p>
    <w:p w:rsidR="00FE5D8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64" w:history="1">
        <w:r w:rsidR="00D02AFA" w:rsidRPr="007463D1">
          <w:rPr>
            <w:rStyle w:val="Hyperlink"/>
            <w:color w:val="auto"/>
          </w:rPr>
          <w:t>Hansard</w:t>
        </w:r>
        <w:r w:rsidR="00FE5D8D" w:rsidRPr="007463D1">
          <w:rPr>
            <w:rStyle w:val="Hyperlink"/>
            <w:color w:val="auto"/>
          </w:rPr>
          <w:t xml:space="preserve"> debate</w:t>
        </w:r>
      </w:hyperlink>
    </w:p>
    <w:p w:rsidR="00FE5D8D" w:rsidRPr="007463D1" w:rsidRDefault="00FE5D8D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265" w:history="1">
        <w:r w:rsidRPr="007463D1">
          <w:rPr>
            <w:rStyle w:val="Hyperlink"/>
            <w:color w:val="auto"/>
          </w:rPr>
          <w:t>Children and Young People Amendment Act 2018</w:t>
        </w:r>
      </w:hyperlink>
      <w:r w:rsidRPr="007463D1">
        <w:t>]</w:t>
      </w:r>
    </w:p>
    <w:p w:rsidR="00B97426" w:rsidRPr="007463D1" w:rsidRDefault="00E878CF" w:rsidP="00992EA9">
      <w:pPr>
        <w:pStyle w:val="Heading2"/>
        <w:spacing w:line="235" w:lineRule="auto"/>
      </w:pPr>
      <w:hyperlink r:id="rId266" w:history="1">
        <w:bookmarkStart w:id="33" w:name="_Toc503442781"/>
        <w:bookmarkStart w:id="34" w:name="_Toc50974722"/>
        <w:r w:rsidR="00B97426" w:rsidRPr="007463D1">
          <w:rPr>
            <w:rStyle w:val="Hyperlink"/>
            <w:color w:val="auto"/>
          </w:rPr>
          <w:t>City Renewal Authority and Suburban Land Agency 2017</w:t>
        </w:r>
        <w:bookmarkEnd w:id="33"/>
        <w:bookmarkEnd w:id="34"/>
      </w:hyperlink>
    </w:p>
    <w:p w:rsidR="00B97426" w:rsidRPr="007463D1" w:rsidRDefault="00E878CF" w:rsidP="00971697">
      <w:pPr>
        <w:pStyle w:val="ListParagraph"/>
        <w:rPr>
          <w:i/>
        </w:rPr>
      </w:pPr>
      <w:hyperlink r:id="rId267" w:history="1">
        <w:r w:rsidR="00B97426" w:rsidRPr="007463D1">
          <w:rPr>
            <w:rStyle w:val="Hyperlink"/>
            <w:color w:val="auto"/>
          </w:rPr>
          <w:t>As presented</w:t>
        </w:r>
      </w:hyperlink>
    </w:p>
    <w:p w:rsidR="00B97426" w:rsidRPr="007463D1" w:rsidRDefault="00E878CF" w:rsidP="00971697">
      <w:pPr>
        <w:pStyle w:val="ListParagraph"/>
        <w:rPr>
          <w:i/>
        </w:rPr>
      </w:pPr>
      <w:hyperlink r:id="rId268" w:history="1">
        <w:r w:rsidR="00B97426" w:rsidRPr="007463D1">
          <w:rPr>
            <w:rStyle w:val="Hyperlink"/>
            <w:color w:val="auto"/>
          </w:rPr>
          <w:t>Explanatory Statement</w:t>
        </w:r>
      </w:hyperlink>
    </w:p>
    <w:p w:rsidR="00B97426" w:rsidRPr="007463D1" w:rsidRDefault="00E878CF" w:rsidP="00971697">
      <w:pPr>
        <w:pStyle w:val="ListParagraph"/>
        <w:rPr>
          <w:i/>
        </w:rPr>
      </w:pPr>
      <w:hyperlink r:id="rId269" w:history="1">
        <w:r w:rsidR="00B97426" w:rsidRPr="007463D1">
          <w:rPr>
            <w:rStyle w:val="Hyperlink"/>
            <w:color w:val="auto"/>
          </w:rPr>
          <w:t xml:space="preserve">Compatibility Statement for the </w:t>
        </w:r>
        <w:r w:rsidR="00B97426" w:rsidRPr="007463D1">
          <w:rPr>
            <w:rStyle w:val="Hyperlink"/>
            <w:iCs/>
            <w:color w:val="auto"/>
          </w:rPr>
          <w:t>Human Rights Act 2004</w:t>
        </w:r>
      </w:hyperlink>
    </w:p>
    <w:p w:rsidR="00B97426" w:rsidRPr="007463D1" w:rsidRDefault="00E878CF" w:rsidP="00971697">
      <w:pPr>
        <w:pStyle w:val="ListParagraph"/>
        <w:rPr>
          <w:i/>
        </w:rPr>
      </w:pPr>
      <w:hyperlink r:id="rId270" w:history="1">
        <w:r w:rsidR="00B97426" w:rsidRPr="007463D1">
          <w:rPr>
            <w:rStyle w:val="Hyperlink"/>
            <w:iCs/>
            <w:color w:val="auto"/>
          </w:rPr>
          <w:t>Presentation speech</w:t>
        </w:r>
      </w:hyperlink>
    </w:p>
    <w:p w:rsidR="00B97426" w:rsidRPr="007463D1" w:rsidRDefault="00E878CF" w:rsidP="00971697">
      <w:pPr>
        <w:pStyle w:val="ListParagraph"/>
        <w:rPr>
          <w:i/>
        </w:rPr>
      </w:pPr>
      <w:hyperlink r:id="rId271" w:history="1">
        <w:r w:rsidR="00B97426" w:rsidRPr="007463D1">
          <w:rPr>
            <w:rStyle w:val="Hyperlink"/>
            <w:color w:val="auto"/>
          </w:rPr>
          <w:t>Scrutiny Committee Report</w:t>
        </w:r>
      </w:hyperlink>
    </w:p>
    <w:p w:rsidR="00B97426" w:rsidRPr="007463D1" w:rsidRDefault="00E878CF" w:rsidP="00971697">
      <w:pPr>
        <w:pStyle w:val="ListParagraph"/>
        <w:rPr>
          <w:i/>
        </w:rPr>
      </w:pPr>
      <w:hyperlink r:id="rId272" w:history="1">
        <w:r w:rsidR="00B97426" w:rsidRPr="007463D1">
          <w:rPr>
            <w:rStyle w:val="Hyperlink"/>
            <w:color w:val="auto"/>
          </w:rPr>
          <w:t>Government response to Scrutiny Committee Report</w:t>
        </w:r>
      </w:hyperlink>
    </w:p>
    <w:p w:rsidR="00B97426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273" w:history="1">
        <w:r w:rsidR="00B97426" w:rsidRPr="007463D1">
          <w:rPr>
            <w:rStyle w:val="Hyperlink"/>
            <w:color w:val="auto"/>
          </w:rPr>
          <w:t>Proposed amendments moved by Members</w:t>
        </w:r>
      </w:hyperlink>
    </w:p>
    <w:p w:rsidR="00B97426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274" w:history="1">
        <w:r w:rsidR="00B97426" w:rsidRPr="007463D1">
          <w:rPr>
            <w:rStyle w:val="Hyperlink"/>
            <w:color w:val="auto"/>
          </w:rPr>
          <w:t>Proposed amendments moved by Government</w:t>
        </w:r>
      </w:hyperlink>
    </w:p>
    <w:p w:rsidR="00B97426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275" w:history="1">
        <w:r w:rsidR="00B97426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B97426" w:rsidRPr="007463D1" w:rsidRDefault="00B97426" w:rsidP="00971697">
      <w:pPr>
        <w:pStyle w:val="ListParagraph"/>
        <w:rPr>
          <w:i/>
        </w:rPr>
      </w:pPr>
      <w:r w:rsidRPr="007463D1">
        <w:t>Hansard debate (</w:t>
      </w:r>
      <w:hyperlink r:id="rId276" w:history="1">
        <w:r w:rsidRPr="007463D1">
          <w:rPr>
            <w:rStyle w:val="Hyperlink"/>
            <w:color w:val="auto"/>
          </w:rPr>
          <w:t>9 May</w:t>
        </w:r>
      </w:hyperlink>
      <w:r w:rsidRPr="007463D1">
        <w:t xml:space="preserve">, </w:t>
      </w:r>
      <w:hyperlink r:id="rId277" w:history="1">
        <w:r w:rsidRPr="007463D1">
          <w:rPr>
            <w:rStyle w:val="Hyperlink"/>
            <w:color w:val="auto"/>
          </w:rPr>
          <w:t>11 May</w:t>
        </w:r>
      </w:hyperlink>
      <w:r w:rsidRPr="007463D1">
        <w:t>)</w:t>
      </w:r>
    </w:p>
    <w:p w:rsidR="00B97426" w:rsidRPr="007463D1" w:rsidRDefault="00B97426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278" w:history="1">
        <w:r w:rsidRPr="007463D1">
          <w:rPr>
            <w:rStyle w:val="Hyperlink"/>
            <w:color w:val="auto"/>
          </w:rPr>
          <w:t>City Renewal Authority and Suburban Land Agency Act 2017</w:t>
        </w:r>
      </w:hyperlink>
      <w:r w:rsidRPr="007463D1">
        <w:t>]</w:t>
      </w:r>
    </w:p>
    <w:p w:rsidR="00DC01C0" w:rsidRPr="007463D1" w:rsidRDefault="00E878CF" w:rsidP="00992EA9">
      <w:pPr>
        <w:pStyle w:val="Heading2"/>
        <w:spacing w:line="235" w:lineRule="auto"/>
      </w:pPr>
      <w:hyperlink r:id="rId279" w:history="1">
        <w:bookmarkStart w:id="35" w:name="_Toc50974723"/>
        <w:r w:rsidR="00DC01C0" w:rsidRPr="007463D1">
          <w:rPr>
            <w:rStyle w:val="Hyperlink"/>
            <w:color w:val="auto"/>
          </w:rPr>
          <w:t>City Renewal Authority and Suburban Land Agency Amendment 2018</w:t>
        </w:r>
        <w:bookmarkEnd w:id="35"/>
      </w:hyperlink>
    </w:p>
    <w:p w:rsidR="00DC01C0" w:rsidRPr="007463D1" w:rsidRDefault="00E878CF" w:rsidP="00971697">
      <w:pPr>
        <w:pStyle w:val="ListParagraph"/>
        <w:rPr>
          <w:i/>
        </w:rPr>
      </w:pPr>
      <w:hyperlink r:id="rId280" w:history="1">
        <w:r w:rsidR="00DC01C0" w:rsidRPr="007463D1">
          <w:rPr>
            <w:rStyle w:val="Hyperlink"/>
            <w:color w:val="auto"/>
          </w:rPr>
          <w:t>As presented</w:t>
        </w:r>
      </w:hyperlink>
    </w:p>
    <w:p w:rsidR="00DC01C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81" w:history="1">
        <w:r w:rsidR="00DC01C0" w:rsidRPr="007463D1">
          <w:rPr>
            <w:rStyle w:val="Hyperlink"/>
            <w:color w:val="auto"/>
          </w:rPr>
          <w:t>Explanatory Statement</w:t>
        </w:r>
      </w:hyperlink>
    </w:p>
    <w:p w:rsidR="00DC01C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82" w:history="1">
        <w:r w:rsidR="00DC01C0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DC01C0" w:rsidRPr="007463D1" w:rsidRDefault="00E878CF" w:rsidP="00971697">
      <w:pPr>
        <w:pStyle w:val="ListParagraph"/>
        <w:rPr>
          <w:i/>
        </w:rPr>
      </w:pPr>
      <w:hyperlink r:id="rId283" w:history="1">
        <w:r w:rsidR="00DC01C0" w:rsidRPr="007463D1">
          <w:rPr>
            <w:rStyle w:val="Hyperlink"/>
            <w:color w:val="auto"/>
          </w:rPr>
          <w:t>Presentation speech</w:t>
        </w:r>
      </w:hyperlink>
    </w:p>
    <w:p w:rsidR="00DC01C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84" w:history="1">
        <w:r w:rsidR="00DC01C0" w:rsidRPr="007463D1">
          <w:rPr>
            <w:rStyle w:val="Hyperlink"/>
            <w:color w:val="auto"/>
          </w:rPr>
          <w:t>Scrutiny Committee Report</w:t>
        </w:r>
      </w:hyperlink>
    </w:p>
    <w:p w:rsidR="0058774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85" w:history="1">
        <w:r w:rsidR="00587743" w:rsidRPr="007463D1">
          <w:rPr>
            <w:rStyle w:val="Hyperlink"/>
            <w:color w:val="auto"/>
          </w:rPr>
          <w:t>Hansard debate</w:t>
        </w:r>
      </w:hyperlink>
    </w:p>
    <w:p w:rsidR="00DC01C0" w:rsidRPr="007463D1" w:rsidRDefault="00DC01C0" w:rsidP="00971697">
      <w:pPr>
        <w:pStyle w:val="ListParagraph"/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286" w:history="1">
        <w:r w:rsidRPr="007463D1">
          <w:rPr>
            <w:rStyle w:val="Hyperlink"/>
            <w:color w:val="auto"/>
          </w:rPr>
          <w:t>City Renewal Authority and Suburban Land Agency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B97426" w:rsidRPr="007463D1" w:rsidRDefault="00E878CF" w:rsidP="00992EA9">
      <w:pPr>
        <w:pStyle w:val="Heading2"/>
        <w:spacing w:line="235" w:lineRule="auto"/>
        <w:rPr>
          <w:rStyle w:val="Hyperlink"/>
          <w:color w:val="auto"/>
        </w:rPr>
      </w:pPr>
      <w:hyperlink r:id="rId287" w:history="1">
        <w:bookmarkStart w:id="36" w:name="_Toc50974724"/>
        <w:r w:rsidR="00B97426" w:rsidRPr="007463D1">
          <w:rPr>
            <w:rStyle w:val="Hyperlink"/>
            <w:color w:val="auto"/>
          </w:rPr>
          <w:t>City Renewal Authority and Suburban Land Agency Amendment 2020</w:t>
        </w:r>
        <w:bookmarkEnd w:id="36"/>
      </w:hyperlink>
    </w:p>
    <w:p w:rsidR="00B97426" w:rsidRPr="007463D1" w:rsidRDefault="00E878CF" w:rsidP="00971697">
      <w:pPr>
        <w:pStyle w:val="ListParagraph"/>
        <w:rPr>
          <w:i/>
        </w:rPr>
      </w:pPr>
      <w:hyperlink r:id="rId288" w:history="1">
        <w:r w:rsidR="00B97426" w:rsidRPr="007463D1">
          <w:rPr>
            <w:rStyle w:val="Hyperlink"/>
            <w:color w:val="auto"/>
          </w:rPr>
          <w:t>As presented</w:t>
        </w:r>
      </w:hyperlink>
    </w:p>
    <w:p w:rsidR="00B9742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89" w:history="1">
        <w:r w:rsidR="00B97426" w:rsidRPr="007463D1">
          <w:rPr>
            <w:rStyle w:val="Hyperlink"/>
            <w:color w:val="auto"/>
          </w:rPr>
          <w:t>Explanatory Statement (including Compatibly Statement for the Human Rights Act 2004)</w:t>
        </w:r>
      </w:hyperlink>
    </w:p>
    <w:p w:rsidR="00F011CB" w:rsidRPr="007463D1" w:rsidRDefault="00F011CB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290" w:history="1">
        <w:r w:rsidRPr="007463D1">
          <w:rPr>
            <w:rStyle w:val="Hyperlink"/>
            <w:color w:val="auto"/>
          </w:rPr>
          <w:t>City Renewal Authority and Suburban Land Agency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5D2AB5" w:rsidRPr="007463D1" w:rsidRDefault="00E878CF" w:rsidP="00992EA9">
      <w:pPr>
        <w:pStyle w:val="Heading2"/>
        <w:spacing w:line="235" w:lineRule="auto"/>
      </w:pPr>
      <w:hyperlink r:id="rId291" w:history="1">
        <w:bookmarkStart w:id="37" w:name="_Toc50974725"/>
        <w:r w:rsidR="005D2AB5" w:rsidRPr="007463D1">
          <w:rPr>
            <w:rStyle w:val="Hyperlink"/>
            <w:color w:val="auto"/>
          </w:rPr>
          <w:t>Civil Law (Wrongs) (Child Abuse Claims Against Unincorporated Bodies) Amendment 2018</w:t>
        </w:r>
        <w:bookmarkEnd w:id="37"/>
      </w:hyperlink>
    </w:p>
    <w:p w:rsidR="005D2AB5" w:rsidRPr="007463D1" w:rsidRDefault="00E878CF" w:rsidP="00971697">
      <w:pPr>
        <w:pStyle w:val="ListParagraph"/>
        <w:rPr>
          <w:i/>
        </w:rPr>
      </w:pPr>
      <w:hyperlink r:id="rId292" w:history="1">
        <w:r w:rsidR="005D2AB5" w:rsidRPr="007463D1">
          <w:rPr>
            <w:rStyle w:val="Hyperlink"/>
            <w:color w:val="auto"/>
          </w:rPr>
          <w:t>As presented</w:t>
        </w:r>
      </w:hyperlink>
    </w:p>
    <w:p w:rsidR="005D2AB5" w:rsidRPr="007463D1" w:rsidRDefault="00E878CF" w:rsidP="00971697">
      <w:pPr>
        <w:pStyle w:val="ListParagraph"/>
        <w:rPr>
          <w:i/>
        </w:rPr>
      </w:pPr>
      <w:hyperlink r:id="rId293" w:history="1">
        <w:r w:rsidR="005D2AB5" w:rsidRPr="007463D1">
          <w:rPr>
            <w:rStyle w:val="Hyperlink"/>
            <w:color w:val="auto"/>
          </w:rPr>
          <w:t>Explanatory Statement</w:t>
        </w:r>
      </w:hyperlink>
    </w:p>
    <w:p w:rsidR="005D2AB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94" w:history="1">
        <w:r w:rsidR="005D2AB5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95" w:history="1">
        <w:r w:rsidR="00CE4F40" w:rsidRPr="007463D1">
          <w:rPr>
            <w:rStyle w:val="Hyperlink"/>
            <w:color w:val="auto"/>
          </w:rPr>
          <w:t>Presentation speech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96" w:history="1">
        <w:r w:rsidR="00CE4F40" w:rsidRPr="007463D1">
          <w:rPr>
            <w:rStyle w:val="Hyperlink"/>
            <w:color w:val="auto"/>
          </w:rPr>
          <w:t>Scrutiny Committee Report</w:t>
        </w:r>
      </w:hyperlink>
    </w:p>
    <w:p w:rsidR="007111C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97" w:history="1">
        <w:r w:rsidR="007111C7" w:rsidRPr="007463D1">
          <w:rPr>
            <w:rStyle w:val="Hyperlink"/>
            <w:color w:val="auto"/>
          </w:rPr>
          <w:t>Government response to Scrutiny Committee Report</w:t>
        </w:r>
      </w:hyperlink>
    </w:p>
    <w:p w:rsidR="00DD1C0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298" w:history="1">
        <w:r w:rsidR="00D02AFA" w:rsidRPr="007463D1">
          <w:rPr>
            <w:rStyle w:val="Hyperlink"/>
            <w:color w:val="auto"/>
          </w:rPr>
          <w:t>Hansard</w:t>
        </w:r>
        <w:r w:rsidR="00DD1C08" w:rsidRPr="007463D1">
          <w:rPr>
            <w:rStyle w:val="Hyperlink"/>
            <w:color w:val="auto"/>
          </w:rPr>
          <w:t xml:space="preserve"> debate</w:t>
        </w:r>
      </w:hyperlink>
    </w:p>
    <w:p w:rsidR="008B5A7A" w:rsidRPr="007463D1" w:rsidRDefault="008B5A7A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299" w:history="1">
        <w:r w:rsidRPr="007463D1">
          <w:rPr>
            <w:rStyle w:val="Hyperlink"/>
            <w:color w:val="auto"/>
          </w:rPr>
          <w:t>Civil Law (Wrongs) (Child Abuse Claims Against Unincorporated Bodies)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5D2AB5" w:rsidRPr="007463D1" w:rsidRDefault="00E878CF" w:rsidP="00992EA9">
      <w:pPr>
        <w:pStyle w:val="Heading2"/>
        <w:spacing w:line="235" w:lineRule="auto"/>
      </w:pPr>
      <w:hyperlink r:id="rId300" w:history="1">
        <w:bookmarkStart w:id="38" w:name="_Toc50974726"/>
        <w:r w:rsidR="005D2AB5" w:rsidRPr="007463D1">
          <w:rPr>
            <w:rStyle w:val="Hyperlink"/>
            <w:color w:val="auto"/>
          </w:rPr>
          <w:t>Climate Change and Greenhouse Gas Reduction (Principal Target) Amendment 2018</w:t>
        </w:r>
        <w:bookmarkEnd w:id="38"/>
      </w:hyperlink>
    </w:p>
    <w:p w:rsidR="005D2AB5" w:rsidRPr="007463D1" w:rsidRDefault="00E878CF" w:rsidP="00971697">
      <w:pPr>
        <w:pStyle w:val="ListParagraph"/>
        <w:rPr>
          <w:i/>
        </w:rPr>
      </w:pPr>
      <w:hyperlink r:id="rId301" w:history="1">
        <w:r w:rsidR="005D2AB5" w:rsidRPr="007463D1">
          <w:rPr>
            <w:rStyle w:val="Hyperlink"/>
            <w:color w:val="auto"/>
          </w:rPr>
          <w:t>As presented</w:t>
        </w:r>
      </w:hyperlink>
    </w:p>
    <w:p w:rsidR="005D2AB5" w:rsidRPr="007463D1" w:rsidRDefault="00E878CF" w:rsidP="00971697">
      <w:pPr>
        <w:pStyle w:val="ListParagraph"/>
        <w:rPr>
          <w:i/>
        </w:rPr>
      </w:pPr>
      <w:hyperlink r:id="rId302" w:history="1">
        <w:r w:rsidR="005D2AB5" w:rsidRPr="007463D1">
          <w:rPr>
            <w:rStyle w:val="Hyperlink"/>
            <w:color w:val="auto"/>
          </w:rPr>
          <w:t>Explanatory Statement</w:t>
        </w:r>
      </w:hyperlink>
    </w:p>
    <w:p w:rsidR="005D2AB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03" w:history="1">
        <w:r w:rsidR="005D2AB5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04" w:history="1">
        <w:r w:rsidR="00CE4F40" w:rsidRPr="007463D1">
          <w:rPr>
            <w:rStyle w:val="Hyperlink"/>
            <w:color w:val="auto"/>
          </w:rPr>
          <w:t>Presentation speech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05" w:history="1">
        <w:r w:rsidR="00CE4F40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8B5A7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06" w:history="1">
        <w:r w:rsidR="00D02AFA" w:rsidRPr="007463D1">
          <w:rPr>
            <w:rStyle w:val="Hyperlink"/>
            <w:color w:val="auto"/>
          </w:rPr>
          <w:t>Hansard</w:t>
        </w:r>
        <w:r w:rsidR="008B5A7A" w:rsidRPr="007463D1">
          <w:rPr>
            <w:rStyle w:val="Hyperlink"/>
            <w:color w:val="auto"/>
          </w:rPr>
          <w:t xml:space="preserve"> debate</w:t>
        </w:r>
      </w:hyperlink>
    </w:p>
    <w:p w:rsidR="008B5A7A" w:rsidRPr="007463D1" w:rsidRDefault="008B5A7A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307" w:history="1">
        <w:r w:rsidRPr="007463D1">
          <w:rPr>
            <w:rStyle w:val="Hyperlink"/>
            <w:color w:val="auto"/>
          </w:rPr>
          <w:t>Climate Change and Greenhouse Gas Reduction (Principal Target)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F81788" w:rsidRPr="007463D1" w:rsidRDefault="00E878CF" w:rsidP="00F81788">
      <w:pPr>
        <w:pStyle w:val="Heading2"/>
      </w:pPr>
      <w:hyperlink r:id="rId308" w:history="1">
        <w:bookmarkStart w:id="39" w:name="_Toc50974727"/>
        <w:r w:rsidR="00F81788" w:rsidRPr="007463D1">
          <w:rPr>
            <w:rStyle w:val="Hyperlink"/>
            <w:color w:val="auto"/>
          </w:rPr>
          <w:t>Climate Change and Greenhouse Gas Reduction (Renewable Electricity Target) Amendment 2019</w:t>
        </w:r>
        <w:bookmarkEnd w:id="39"/>
      </w:hyperlink>
    </w:p>
    <w:p w:rsidR="00F81788" w:rsidRPr="007463D1" w:rsidRDefault="00E878CF" w:rsidP="00971697">
      <w:pPr>
        <w:pStyle w:val="ListParagraph"/>
        <w:rPr>
          <w:i/>
        </w:rPr>
      </w:pPr>
      <w:hyperlink r:id="rId309" w:history="1">
        <w:r w:rsidR="00F81788" w:rsidRPr="007463D1">
          <w:rPr>
            <w:rStyle w:val="Hyperlink"/>
            <w:color w:val="auto"/>
          </w:rPr>
          <w:t>As presented</w:t>
        </w:r>
      </w:hyperlink>
    </w:p>
    <w:p w:rsidR="00F81788" w:rsidRPr="007463D1" w:rsidRDefault="00E878CF" w:rsidP="00971697">
      <w:pPr>
        <w:pStyle w:val="ListParagraph"/>
        <w:rPr>
          <w:i/>
        </w:rPr>
      </w:pPr>
      <w:hyperlink r:id="rId310" w:history="1">
        <w:r w:rsidR="00F81788" w:rsidRPr="007463D1">
          <w:rPr>
            <w:rStyle w:val="Hyperlink"/>
            <w:color w:val="auto"/>
          </w:rPr>
          <w:t>Explanatory Statement</w:t>
        </w:r>
      </w:hyperlink>
    </w:p>
    <w:p w:rsidR="00F8178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11" w:history="1">
        <w:r w:rsidR="00F81788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F8178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12" w:history="1">
        <w:r w:rsidR="00C26B00" w:rsidRPr="007463D1">
          <w:rPr>
            <w:rStyle w:val="Hyperlink"/>
            <w:color w:val="auto"/>
          </w:rPr>
          <w:t>Presentation speech</w:t>
        </w:r>
      </w:hyperlink>
    </w:p>
    <w:p w:rsidR="00F8178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13" w:history="1">
        <w:r w:rsidR="00F81788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F8178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14" w:history="1">
        <w:r w:rsidR="00F81788" w:rsidRPr="007463D1">
          <w:rPr>
            <w:rStyle w:val="Hyperlink"/>
            <w:color w:val="auto"/>
          </w:rPr>
          <w:t>Hansard</w:t>
        </w:r>
        <w:r w:rsidR="006F46F3" w:rsidRPr="007463D1">
          <w:rPr>
            <w:rStyle w:val="Hyperlink"/>
            <w:color w:val="auto"/>
          </w:rPr>
          <w:t xml:space="preserve"> debate</w:t>
        </w:r>
      </w:hyperlink>
    </w:p>
    <w:p w:rsidR="00F81788" w:rsidRPr="007463D1" w:rsidRDefault="00F81788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315" w:history="1">
        <w:r w:rsidRPr="007463D1">
          <w:rPr>
            <w:rStyle w:val="Hyperlink"/>
            <w:color w:val="auto"/>
          </w:rPr>
          <w:t>Climate Change and Greenhouse Gas Reduction (Renewable Electricity Target) Amendment Act 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F10D68" w:rsidRPr="007463D1" w:rsidRDefault="00E878CF" w:rsidP="00F10D68">
      <w:pPr>
        <w:pStyle w:val="Heading2"/>
        <w:rPr>
          <w:shd w:val="clear" w:color="auto" w:fill="FFFFFF"/>
        </w:rPr>
      </w:pPr>
      <w:hyperlink r:id="rId316" w:history="1">
        <w:bookmarkStart w:id="40" w:name="_Toc503442782"/>
        <w:bookmarkStart w:id="41" w:name="_Toc50974728"/>
        <w:r w:rsidR="00F10D68" w:rsidRPr="007463D1">
          <w:rPr>
            <w:rStyle w:val="Hyperlink"/>
            <w:color w:val="auto"/>
          </w:rPr>
          <w:t>Commercial Arbitration 2016</w:t>
        </w:r>
        <w:bookmarkEnd w:id="40"/>
        <w:bookmarkEnd w:id="41"/>
      </w:hyperlink>
    </w:p>
    <w:p w:rsidR="00F10D68" w:rsidRPr="007463D1" w:rsidRDefault="00E878CF" w:rsidP="00971697">
      <w:pPr>
        <w:pStyle w:val="ListParagraph"/>
        <w:rPr>
          <w:i/>
        </w:rPr>
      </w:pPr>
      <w:hyperlink r:id="rId317" w:history="1">
        <w:r w:rsidR="00F10D68" w:rsidRPr="007463D1">
          <w:rPr>
            <w:rStyle w:val="Hyperlink"/>
            <w:color w:val="auto"/>
          </w:rPr>
          <w:t>As presented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18" w:history="1">
        <w:r w:rsidR="00F10D68" w:rsidRPr="007463D1">
          <w:rPr>
            <w:rStyle w:val="Hyperlink"/>
            <w:color w:val="auto"/>
          </w:rPr>
          <w:t>Explanatory Statement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19" w:history="1">
        <w:r w:rsidR="00F10D68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20" w:history="1">
        <w:r w:rsidR="00F10D68" w:rsidRPr="007463D1">
          <w:rPr>
            <w:rStyle w:val="Hyperlink"/>
            <w:iCs/>
            <w:color w:val="auto"/>
          </w:rPr>
          <w:t>Presentation speech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21" w:history="1">
        <w:r w:rsidR="00F10D68" w:rsidRPr="007463D1">
          <w:rPr>
            <w:rStyle w:val="Hyperlink"/>
            <w:iCs/>
            <w:color w:val="auto"/>
          </w:rPr>
          <w:t>Scrutiny Committee Report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22" w:history="1">
        <w:r w:rsidR="00F10D68" w:rsidRPr="007463D1">
          <w:rPr>
            <w:rStyle w:val="Hyperlink"/>
            <w:color w:val="auto"/>
          </w:rPr>
          <w:t>Government response to Scrutiny Committee Report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23" w:history="1">
        <w:r w:rsidR="00D02AFA" w:rsidRPr="007463D1">
          <w:rPr>
            <w:rStyle w:val="Hyperlink"/>
            <w:color w:val="auto"/>
          </w:rPr>
          <w:t>Hansard</w:t>
        </w:r>
        <w:r w:rsidR="00F10D68" w:rsidRPr="007463D1">
          <w:rPr>
            <w:rStyle w:val="Hyperlink"/>
            <w:color w:val="auto"/>
          </w:rPr>
          <w:t xml:space="preserve"> debate</w:t>
        </w:r>
      </w:hyperlink>
    </w:p>
    <w:p w:rsidR="00F10D68" w:rsidRPr="007463D1" w:rsidRDefault="00F10D68" w:rsidP="00971697">
      <w:pPr>
        <w:pStyle w:val="ListParagraph"/>
        <w:rPr>
          <w:iCs/>
        </w:rPr>
      </w:pPr>
      <w:r w:rsidRPr="007463D1">
        <w:t>[</w:t>
      </w:r>
      <w:r w:rsidRPr="007463D1">
        <w:rPr>
          <w:b/>
        </w:rPr>
        <w:t>Act citation</w:t>
      </w:r>
      <w:r w:rsidRPr="007463D1">
        <w:t xml:space="preserve">: </w:t>
      </w:r>
      <w:hyperlink r:id="rId324" w:history="1">
        <w:r w:rsidRPr="007463D1">
          <w:rPr>
            <w:rStyle w:val="Hyperlink"/>
            <w:color w:val="auto"/>
          </w:rPr>
          <w:t>Commercial Arbitration Act 2017</w:t>
        </w:r>
      </w:hyperlink>
      <w:r w:rsidRPr="007463D1">
        <w:t>]</w:t>
      </w:r>
    </w:p>
    <w:p w:rsidR="00923653" w:rsidRPr="007463D1" w:rsidRDefault="00E878CF" w:rsidP="00B20B7E">
      <w:pPr>
        <w:pStyle w:val="Heading2"/>
        <w:rPr>
          <w:rStyle w:val="Hyperlink"/>
          <w:color w:val="auto"/>
        </w:rPr>
      </w:pPr>
      <w:hyperlink r:id="rId325" w:history="1">
        <w:bookmarkStart w:id="42" w:name="_Toc50974729"/>
        <w:r w:rsidR="00923653" w:rsidRPr="007463D1">
          <w:rPr>
            <w:rStyle w:val="Hyperlink"/>
            <w:color w:val="auto"/>
          </w:rPr>
          <w:t>Confiscation of Criminal Assets (Unexplained Wealth) Amendment 2020</w:t>
        </w:r>
        <w:bookmarkEnd w:id="42"/>
      </w:hyperlink>
    </w:p>
    <w:p w:rsidR="00923653" w:rsidRPr="007463D1" w:rsidRDefault="00E878CF" w:rsidP="00971697">
      <w:pPr>
        <w:pStyle w:val="ListParagraph"/>
        <w:rPr>
          <w:i/>
        </w:rPr>
      </w:pPr>
      <w:hyperlink r:id="rId326" w:history="1">
        <w:r w:rsidR="00923653" w:rsidRPr="007463D1">
          <w:rPr>
            <w:rStyle w:val="Hyperlink"/>
            <w:color w:val="auto"/>
          </w:rPr>
          <w:t>As presented</w:t>
        </w:r>
      </w:hyperlink>
    </w:p>
    <w:p w:rsidR="0092365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27" w:history="1">
        <w:r w:rsidR="00923653" w:rsidRPr="007463D1">
          <w:rPr>
            <w:rStyle w:val="Hyperlink"/>
            <w:color w:val="auto"/>
          </w:rPr>
          <w:t>Explanatory Statement, including Compatibility Statement for Human Rights Act 2004</w:t>
        </w:r>
      </w:hyperlink>
    </w:p>
    <w:p w:rsidR="00E503E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28" w:history="1">
        <w:r w:rsidR="00E503E6" w:rsidRPr="007463D1">
          <w:rPr>
            <w:rStyle w:val="Hyperlink"/>
            <w:color w:val="auto"/>
          </w:rPr>
          <w:t>Scrutiny Committee Report</w:t>
        </w:r>
      </w:hyperlink>
    </w:p>
    <w:p w:rsidR="00E503E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29" w:history="1">
        <w:r w:rsidR="00E503E6" w:rsidRPr="007463D1">
          <w:rPr>
            <w:rStyle w:val="Hyperlink"/>
            <w:color w:val="auto"/>
          </w:rPr>
          <w:t>Government response to Scrutiny Report</w:t>
        </w:r>
      </w:hyperlink>
    </w:p>
    <w:p w:rsidR="00A347B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30" w:history="1">
        <w:r w:rsidR="00A347B6" w:rsidRPr="007463D1">
          <w:rPr>
            <w:rStyle w:val="Hyperlink"/>
            <w:color w:val="auto"/>
          </w:rPr>
          <w:t>Hansard debate</w:t>
        </w:r>
      </w:hyperlink>
    </w:p>
    <w:p w:rsidR="00E503E6" w:rsidRPr="007463D1" w:rsidRDefault="00E503E6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331" w:history="1">
        <w:r w:rsidRPr="007463D1">
          <w:rPr>
            <w:rStyle w:val="Hyperlink"/>
            <w:color w:val="auto"/>
          </w:rPr>
          <w:t>Confiscation of Criminal Assets (Unexplained Wealth)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B20B7E" w:rsidRPr="007463D1" w:rsidRDefault="00E878CF" w:rsidP="00B20B7E">
      <w:pPr>
        <w:pStyle w:val="Heading2"/>
      </w:pPr>
      <w:hyperlink r:id="rId332" w:history="1">
        <w:bookmarkStart w:id="43" w:name="_Toc50974730"/>
        <w:r w:rsidR="00F264B6" w:rsidRPr="007463D1">
          <w:rPr>
            <w:rStyle w:val="Hyperlink"/>
            <w:color w:val="auto"/>
          </w:rPr>
          <w:t>Consumer Protection Legislation Amendment 2018</w:t>
        </w:r>
        <w:bookmarkEnd w:id="43"/>
      </w:hyperlink>
    </w:p>
    <w:p w:rsidR="00F264B6" w:rsidRPr="007463D1" w:rsidRDefault="00E878CF" w:rsidP="00971697">
      <w:pPr>
        <w:pStyle w:val="ListParagraph"/>
        <w:rPr>
          <w:i/>
        </w:rPr>
      </w:pPr>
      <w:hyperlink r:id="rId333" w:history="1">
        <w:r w:rsidR="00F264B6" w:rsidRPr="007463D1">
          <w:rPr>
            <w:rStyle w:val="Hyperlink"/>
            <w:color w:val="auto"/>
          </w:rPr>
          <w:t>As presented</w:t>
        </w:r>
      </w:hyperlink>
    </w:p>
    <w:p w:rsidR="00F264B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34" w:history="1">
        <w:r w:rsidR="00F264B6" w:rsidRPr="007463D1">
          <w:rPr>
            <w:rStyle w:val="Hyperlink"/>
            <w:color w:val="auto"/>
          </w:rPr>
          <w:t>Explanatory Statement</w:t>
        </w:r>
      </w:hyperlink>
    </w:p>
    <w:p w:rsidR="00F264B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35" w:history="1">
        <w:r w:rsidR="00F264B6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817CBF" w:rsidRPr="007463D1" w:rsidRDefault="00E878CF" w:rsidP="00971697">
      <w:pPr>
        <w:pStyle w:val="ListParagraph"/>
        <w:rPr>
          <w:i/>
        </w:rPr>
      </w:pPr>
      <w:hyperlink r:id="rId336" w:history="1">
        <w:r w:rsidR="00817CBF" w:rsidRPr="007463D1">
          <w:rPr>
            <w:rStyle w:val="Hyperlink"/>
            <w:color w:val="auto"/>
          </w:rPr>
          <w:t>Presentation speech</w:t>
        </w:r>
      </w:hyperlink>
    </w:p>
    <w:p w:rsidR="007E6E8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37" w:history="1">
        <w:r w:rsidR="007E6E8E" w:rsidRPr="007463D1">
          <w:rPr>
            <w:rStyle w:val="Hyperlink"/>
            <w:color w:val="auto"/>
          </w:rPr>
          <w:t>Scrutiny Committee Report</w:t>
        </w:r>
      </w:hyperlink>
    </w:p>
    <w:p w:rsidR="00790B3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38" w:history="1">
        <w:r w:rsidR="00D02AFA" w:rsidRPr="007463D1">
          <w:rPr>
            <w:rStyle w:val="Hyperlink"/>
            <w:color w:val="auto"/>
          </w:rPr>
          <w:t>Hansard</w:t>
        </w:r>
        <w:r w:rsidR="00790B3E" w:rsidRPr="007463D1">
          <w:rPr>
            <w:rStyle w:val="Hyperlink"/>
            <w:color w:val="auto"/>
          </w:rPr>
          <w:t xml:space="preserve"> debate</w:t>
        </w:r>
      </w:hyperlink>
    </w:p>
    <w:p w:rsidR="00790B3E" w:rsidRPr="007463D1" w:rsidRDefault="00790B3E" w:rsidP="00971697">
      <w:pPr>
        <w:pStyle w:val="ListParagraph"/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 citation</w:t>
      </w:r>
      <w:r w:rsidRPr="007463D1">
        <w:rPr>
          <w:rStyle w:val="Hyperlink"/>
          <w:color w:val="auto"/>
          <w:u w:val="none"/>
        </w:rPr>
        <w:t xml:space="preserve">: </w:t>
      </w:r>
      <w:hyperlink r:id="rId339" w:history="1">
        <w:r w:rsidRPr="007463D1">
          <w:rPr>
            <w:rStyle w:val="Hyperlink"/>
            <w:color w:val="auto"/>
          </w:rPr>
          <w:t>Consumer Protection Legislation Amendment Act 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02663D" w:rsidRPr="007463D1" w:rsidRDefault="00E878CF" w:rsidP="00672B82">
      <w:pPr>
        <w:pStyle w:val="Heading2"/>
      </w:pPr>
      <w:hyperlink r:id="rId340" w:history="1">
        <w:bookmarkStart w:id="44" w:name="_Toc50974731"/>
        <w:r w:rsidR="0002663D" w:rsidRPr="007463D1">
          <w:rPr>
            <w:rStyle w:val="Hyperlink"/>
            <w:color w:val="auto"/>
          </w:rPr>
          <w:t>Controlled Sports 2018</w:t>
        </w:r>
        <w:bookmarkEnd w:id="44"/>
      </w:hyperlink>
    </w:p>
    <w:p w:rsidR="0002663D" w:rsidRPr="007463D1" w:rsidRDefault="00E878CF" w:rsidP="00971697">
      <w:pPr>
        <w:pStyle w:val="ListParagraph"/>
        <w:rPr>
          <w:i/>
        </w:rPr>
      </w:pPr>
      <w:hyperlink r:id="rId341" w:history="1">
        <w:r w:rsidR="0002663D" w:rsidRPr="007463D1">
          <w:rPr>
            <w:rStyle w:val="Hyperlink"/>
            <w:color w:val="auto"/>
          </w:rPr>
          <w:t>As presented</w:t>
        </w:r>
      </w:hyperlink>
    </w:p>
    <w:p w:rsidR="0002663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42" w:history="1">
        <w:r w:rsidR="0002663D" w:rsidRPr="007463D1">
          <w:rPr>
            <w:rStyle w:val="Hyperlink"/>
            <w:color w:val="auto"/>
          </w:rPr>
          <w:t>Explanatory Statement</w:t>
        </w:r>
      </w:hyperlink>
    </w:p>
    <w:p w:rsidR="0002663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43" w:history="1">
        <w:r w:rsidR="0002663D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817CBF" w:rsidRPr="007463D1" w:rsidRDefault="00E878CF" w:rsidP="00971697">
      <w:pPr>
        <w:pStyle w:val="ListParagraph"/>
        <w:rPr>
          <w:i/>
        </w:rPr>
      </w:pPr>
      <w:hyperlink r:id="rId344" w:history="1">
        <w:r w:rsidR="00817CBF" w:rsidRPr="007463D1">
          <w:rPr>
            <w:rStyle w:val="Hyperlink"/>
            <w:color w:val="auto"/>
          </w:rPr>
          <w:t>Presentation speech</w:t>
        </w:r>
      </w:hyperlink>
    </w:p>
    <w:p w:rsidR="007E6E8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45" w:history="1">
        <w:r w:rsidR="007E6E8E" w:rsidRPr="007463D1">
          <w:rPr>
            <w:rStyle w:val="Hyperlink"/>
            <w:color w:val="auto"/>
          </w:rPr>
          <w:t>Scrutiny Committee Report</w:t>
        </w:r>
      </w:hyperlink>
    </w:p>
    <w:p w:rsidR="00556F6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46" w:history="1">
        <w:r w:rsidR="00556F69" w:rsidRPr="007463D1">
          <w:rPr>
            <w:rStyle w:val="Hyperlink"/>
            <w:color w:val="auto"/>
          </w:rPr>
          <w:t>Scrutiny Committee comments on proposed Government amendments</w:t>
        </w:r>
      </w:hyperlink>
    </w:p>
    <w:p w:rsidR="00817CB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47" w:history="1">
        <w:r w:rsidR="00817CBF" w:rsidRPr="007463D1">
          <w:rPr>
            <w:rStyle w:val="Hyperlink"/>
            <w:color w:val="auto"/>
          </w:rPr>
          <w:t>Government response to Scrutiny Committee Report</w:t>
        </w:r>
      </w:hyperlink>
    </w:p>
    <w:p w:rsidR="00817CB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48" w:history="1">
        <w:r w:rsidR="00817CBF" w:rsidRPr="007463D1">
          <w:rPr>
            <w:rStyle w:val="Hyperlink"/>
            <w:color w:val="auto"/>
          </w:rPr>
          <w:t>Proposed amendments moved by Government</w:t>
        </w:r>
      </w:hyperlink>
    </w:p>
    <w:p w:rsidR="00817CB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49" w:history="1">
        <w:r w:rsidR="00817CBF" w:rsidRPr="007463D1">
          <w:rPr>
            <w:rStyle w:val="Hyperlink"/>
            <w:color w:val="auto"/>
          </w:rPr>
          <w:t>Proposed amendments moved by Member</w:t>
        </w:r>
      </w:hyperlink>
    </w:p>
    <w:p w:rsidR="00817CB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50" w:history="1">
        <w:r w:rsidR="00817CBF" w:rsidRPr="007463D1">
          <w:rPr>
            <w:rStyle w:val="Hyperlink"/>
            <w:color w:val="auto"/>
          </w:rPr>
          <w:t>Revised Explanatory Statement</w:t>
        </w:r>
      </w:hyperlink>
    </w:p>
    <w:p w:rsidR="00817CB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51" w:history="1">
        <w:r w:rsidR="00817CBF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817CB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52" w:history="1">
        <w:r w:rsidR="00817CBF" w:rsidRPr="007463D1">
          <w:rPr>
            <w:rStyle w:val="Hyperlink"/>
            <w:color w:val="auto"/>
          </w:rPr>
          <w:t>Hansard debate</w:t>
        </w:r>
      </w:hyperlink>
    </w:p>
    <w:p w:rsidR="00817CBF" w:rsidRPr="007463D1" w:rsidRDefault="00817CBF" w:rsidP="00971697">
      <w:pPr>
        <w:pStyle w:val="ListParagraph"/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 citation</w:t>
      </w:r>
      <w:r w:rsidRPr="007463D1">
        <w:rPr>
          <w:rStyle w:val="Hyperlink"/>
          <w:color w:val="auto"/>
          <w:u w:val="none"/>
        </w:rPr>
        <w:t xml:space="preserve">: </w:t>
      </w:r>
      <w:hyperlink r:id="rId353" w:history="1">
        <w:r w:rsidRPr="007463D1">
          <w:rPr>
            <w:rStyle w:val="Hyperlink"/>
            <w:color w:val="auto"/>
          </w:rPr>
          <w:t>Controlled Sports Act 2019</w:t>
        </w:r>
      </w:hyperlink>
      <w:r w:rsidRPr="007463D1">
        <w:rPr>
          <w:rStyle w:val="Hyperlink"/>
          <w:color w:val="auto"/>
          <w:u w:val="none"/>
        </w:rPr>
        <w:t xml:space="preserve">] </w:t>
      </w:r>
    </w:p>
    <w:p w:rsidR="00F10D68" w:rsidRPr="007463D1" w:rsidRDefault="00E878CF" w:rsidP="00F10D68">
      <w:pPr>
        <w:pStyle w:val="Heading2"/>
        <w:rPr>
          <w:shd w:val="clear" w:color="auto" w:fill="FFFFFF"/>
        </w:rPr>
      </w:pPr>
      <w:hyperlink r:id="rId354" w:history="1">
        <w:bookmarkStart w:id="45" w:name="_Toc503442783"/>
        <w:bookmarkStart w:id="46" w:name="_Toc50974732"/>
        <w:r w:rsidR="00F10D68" w:rsidRPr="007463D1">
          <w:rPr>
            <w:rStyle w:val="Hyperlink"/>
            <w:color w:val="auto"/>
          </w:rPr>
          <w:t>Co-operatives National Law (ACT) 2017</w:t>
        </w:r>
        <w:bookmarkEnd w:id="45"/>
        <w:bookmarkEnd w:id="46"/>
      </w:hyperlink>
    </w:p>
    <w:p w:rsidR="00F10D68" w:rsidRPr="007463D1" w:rsidRDefault="00E878CF" w:rsidP="00971697">
      <w:pPr>
        <w:pStyle w:val="ListParagraph"/>
        <w:rPr>
          <w:i/>
        </w:rPr>
      </w:pPr>
      <w:hyperlink r:id="rId355" w:history="1">
        <w:r w:rsidR="00F10D68" w:rsidRPr="007463D1">
          <w:rPr>
            <w:rStyle w:val="Hyperlink"/>
            <w:color w:val="auto"/>
          </w:rPr>
          <w:t>As presented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56" w:history="1">
        <w:r w:rsidR="00F10D68" w:rsidRPr="007463D1">
          <w:rPr>
            <w:rStyle w:val="Hyperlink"/>
            <w:color w:val="auto"/>
          </w:rPr>
          <w:t>Explanatory Statement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57" w:history="1">
        <w:r w:rsidR="00F10D68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58" w:history="1">
        <w:r w:rsidR="00F10D68" w:rsidRPr="007463D1">
          <w:rPr>
            <w:rStyle w:val="Hyperlink"/>
            <w:color w:val="auto"/>
          </w:rPr>
          <w:t>Presentation speech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59" w:history="1">
        <w:r w:rsidR="00F10D68" w:rsidRPr="007463D1">
          <w:rPr>
            <w:rStyle w:val="Hyperlink"/>
            <w:color w:val="auto"/>
          </w:rPr>
          <w:t>Scrutiny Committee Report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60" w:history="1">
        <w:r w:rsidR="00F10D68" w:rsidRPr="007463D1">
          <w:rPr>
            <w:rStyle w:val="Hyperlink"/>
            <w:color w:val="auto"/>
          </w:rPr>
          <w:t>Government response to Scrutiny Committee Report</w:t>
        </w:r>
      </w:hyperlink>
    </w:p>
    <w:p w:rsidR="00957BA2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361" w:history="1">
        <w:r w:rsidR="00957BA2" w:rsidRPr="007463D1">
          <w:rPr>
            <w:rStyle w:val="Hyperlink"/>
            <w:color w:val="auto"/>
          </w:rPr>
          <w:t>Revised Explanatory Statement</w:t>
        </w:r>
      </w:hyperlink>
    </w:p>
    <w:p w:rsidR="00F10D68" w:rsidRPr="007463D1" w:rsidRDefault="00E878CF" w:rsidP="00971697">
      <w:pPr>
        <w:pStyle w:val="ListParagraph"/>
        <w:rPr>
          <w:i/>
        </w:rPr>
      </w:pPr>
      <w:hyperlink r:id="rId362" w:history="1">
        <w:r w:rsidR="00D02AFA" w:rsidRPr="007463D1">
          <w:rPr>
            <w:rStyle w:val="Hyperlink"/>
            <w:color w:val="auto"/>
          </w:rPr>
          <w:t>Hansard</w:t>
        </w:r>
        <w:r w:rsidR="00F10D68" w:rsidRPr="007463D1">
          <w:rPr>
            <w:rStyle w:val="Hyperlink"/>
            <w:color w:val="auto"/>
          </w:rPr>
          <w:t xml:space="preserve"> debate</w:t>
        </w:r>
      </w:hyperlink>
    </w:p>
    <w:p w:rsidR="00F10D68" w:rsidRPr="007463D1" w:rsidRDefault="00F10D68" w:rsidP="00971697">
      <w:pPr>
        <w:pStyle w:val="ListParagraph"/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363" w:history="1">
        <w:r w:rsidRPr="007463D1">
          <w:rPr>
            <w:rStyle w:val="Hyperlink"/>
            <w:color w:val="auto"/>
          </w:rPr>
          <w:t>Co-operatives National Law (ACT) Act 2017</w:t>
        </w:r>
      </w:hyperlink>
      <w:r w:rsidRPr="007463D1">
        <w:t>]</w:t>
      </w:r>
    </w:p>
    <w:p w:rsidR="00C65EFA" w:rsidRPr="007463D1" w:rsidRDefault="00E878CF" w:rsidP="00AF663A">
      <w:pPr>
        <w:pStyle w:val="Heading2"/>
        <w:rPr>
          <w:rStyle w:val="Hyperlink"/>
          <w:color w:val="auto"/>
        </w:rPr>
      </w:pPr>
      <w:hyperlink r:id="rId364" w:history="1">
        <w:bookmarkStart w:id="47" w:name="_Toc50974733"/>
        <w:r w:rsidR="00DB4D9D" w:rsidRPr="007463D1">
          <w:rPr>
            <w:rStyle w:val="Hyperlink"/>
            <w:color w:val="auto"/>
          </w:rPr>
          <w:t xml:space="preserve">Coroners Amendment </w:t>
        </w:r>
        <w:r w:rsidR="00C65EFA" w:rsidRPr="007463D1">
          <w:rPr>
            <w:rStyle w:val="Hyperlink"/>
            <w:color w:val="auto"/>
          </w:rPr>
          <w:t>2020</w:t>
        </w:r>
        <w:bookmarkEnd w:id="47"/>
      </w:hyperlink>
    </w:p>
    <w:p w:rsidR="00C65EFA" w:rsidRPr="007463D1" w:rsidRDefault="00E878CF" w:rsidP="00971697">
      <w:pPr>
        <w:pStyle w:val="ListParagraph"/>
        <w:rPr>
          <w:i/>
        </w:rPr>
      </w:pPr>
      <w:hyperlink r:id="rId365" w:history="1">
        <w:r w:rsidR="00C65EFA" w:rsidRPr="007463D1">
          <w:rPr>
            <w:rStyle w:val="Hyperlink"/>
            <w:color w:val="auto"/>
          </w:rPr>
          <w:t>As presented</w:t>
        </w:r>
      </w:hyperlink>
    </w:p>
    <w:p w:rsidR="00C65EF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66" w:history="1">
        <w:r w:rsidR="00C65EFA" w:rsidRPr="007463D1">
          <w:rPr>
            <w:rStyle w:val="Hyperlink"/>
            <w:color w:val="auto"/>
          </w:rPr>
          <w:t>Explanatory Statement, including Compatibility Statement for the Human Rights Act 2004</w:t>
        </w:r>
      </w:hyperlink>
    </w:p>
    <w:p w:rsidR="00C956B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67" w:history="1">
        <w:r w:rsidR="00C956B8" w:rsidRPr="007463D1">
          <w:rPr>
            <w:rStyle w:val="Hyperlink"/>
            <w:color w:val="auto"/>
          </w:rPr>
          <w:t>Presentation speech</w:t>
        </w:r>
      </w:hyperlink>
    </w:p>
    <w:p w:rsidR="00C956B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68" w:history="1">
        <w:r w:rsidR="00C956B8" w:rsidRPr="007463D1">
          <w:rPr>
            <w:rStyle w:val="Hyperlink"/>
            <w:color w:val="auto"/>
          </w:rPr>
          <w:t>Hansard debate</w:t>
        </w:r>
      </w:hyperlink>
    </w:p>
    <w:p w:rsidR="00943D0E" w:rsidRPr="007463D1" w:rsidRDefault="00943D0E" w:rsidP="00971697">
      <w:pPr>
        <w:pStyle w:val="ListParagraph"/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369" w:history="1">
        <w:r w:rsidRPr="007463D1">
          <w:rPr>
            <w:rStyle w:val="Hyperlink"/>
            <w:color w:val="auto"/>
          </w:rPr>
          <w:t>Coroners Amendment Act 2020</w:t>
        </w:r>
      </w:hyperlink>
      <w:r w:rsidRPr="007463D1">
        <w:t>]</w:t>
      </w:r>
    </w:p>
    <w:p w:rsidR="00AF663A" w:rsidRPr="007463D1" w:rsidRDefault="00E878CF" w:rsidP="00AF663A">
      <w:pPr>
        <w:pStyle w:val="Heading2"/>
      </w:pPr>
      <w:hyperlink r:id="rId370" w:history="1">
        <w:bookmarkStart w:id="48" w:name="_Toc50974734"/>
        <w:r w:rsidR="00AF663A" w:rsidRPr="007463D1">
          <w:rPr>
            <w:rStyle w:val="Hyperlink"/>
            <w:color w:val="auto"/>
          </w:rPr>
          <w:t>Courts and Other Justice Legislation Amendment 2018</w:t>
        </w:r>
        <w:bookmarkEnd w:id="48"/>
      </w:hyperlink>
    </w:p>
    <w:p w:rsidR="00AF663A" w:rsidRPr="007463D1" w:rsidRDefault="00E878CF" w:rsidP="00971697">
      <w:pPr>
        <w:pStyle w:val="ListParagraph"/>
        <w:rPr>
          <w:i/>
        </w:rPr>
      </w:pPr>
      <w:hyperlink r:id="rId371" w:history="1">
        <w:r w:rsidR="00AF663A" w:rsidRPr="007463D1">
          <w:rPr>
            <w:rStyle w:val="Hyperlink"/>
            <w:color w:val="auto"/>
          </w:rPr>
          <w:t>As presented</w:t>
        </w:r>
      </w:hyperlink>
    </w:p>
    <w:p w:rsidR="00AF663A" w:rsidRPr="007463D1" w:rsidRDefault="00E878CF" w:rsidP="00971697">
      <w:pPr>
        <w:pStyle w:val="ListParagraph"/>
        <w:rPr>
          <w:i/>
        </w:rPr>
      </w:pPr>
      <w:hyperlink r:id="rId372" w:history="1">
        <w:r w:rsidR="00AF663A" w:rsidRPr="007463D1">
          <w:rPr>
            <w:rStyle w:val="Hyperlink"/>
            <w:color w:val="auto"/>
          </w:rPr>
          <w:t>Explanatory Statement</w:t>
        </w:r>
      </w:hyperlink>
    </w:p>
    <w:p w:rsidR="00AF663A" w:rsidRPr="007463D1" w:rsidRDefault="00E878CF" w:rsidP="00971697">
      <w:pPr>
        <w:pStyle w:val="ListParagraph"/>
        <w:rPr>
          <w:i/>
        </w:rPr>
      </w:pPr>
      <w:hyperlink r:id="rId373" w:history="1">
        <w:r w:rsidR="00AF663A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AF663A" w:rsidRPr="007463D1" w:rsidRDefault="00E878CF" w:rsidP="00971697">
      <w:pPr>
        <w:pStyle w:val="ListParagraph"/>
        <w:rPr>
          <w:i/>
        </w:rPr>
      </w:pPr>
      <w:hyperlink r:id="rId374" w:history="1">
        <w:r w:rsidR="00AF663A" w:rsidRPr="007463D1">
          <w:rPr>
            <w:rStyle w:val="Hyperlink"/>
            <w:color w:val="auto"/>
          </w:rPr>
          <w:t>Presentation speech</w:t>
        </w:r>
      </w:hyperlink>
    </w:p>
    <w:p w:rsidR="00AF663A" w:rsidRPr="007463D1" w:rsidRDefault="00E878CF" w:rsidP="00971697">
      <w:pPr>
        <w:pStyle w:val="ListParagraph"/>
        <w:rPr>
          <w:i/>
        </w:rPr>
      </w:pPr>
      <w:hyperlink r:id="rId375" w:history="1">
        <w:r w:rsidR="00AF663A" w:rsidRPr="007463D1">
          <w:rPr>
            <w:rStyle w:val="Hyperlink"/>
            <w:color w:val="auto"/>
          </w:rPr>
          <w:t>Scrutiny Committee Report</w:t>
        </w:r>
      </w:hyperlink>
    </w:p>
    <w:p w:rsidR="00AF663A" w:rsidRPr="007463D1" w:rsidRDefault="00E878CF" w:rsidP="00971697">
      <w:pPr>
        <w:pStyle w:val="ListParagraph"/>
        <w:rPr>
          <w:i/>
        </w:rPr>
      </w:pPr>
      <w:hyperlink r:id="rId376" w:history="1">
        <w:r w:rsidR="00D02AFA" w:rsidRPr="007463D1">
          <w:rPr>
            <w:rStyle w:val="Hyperlink"/>
            <w:color w:val="auto"/>
          </w:rPr>
          <w:t>Hansard</w:t>
        </w:r>
        <w:r w:rsidR="00AF663A" w:rsidRPr="007463D1">
          <w:rPr>
            <w:rStyle w:val="Hyperlink"/>
            <w:color w:val="auto"/>
          </w:rPr>
          <w:t xml:space="preserve"> debate</w:t>
        </w:r>
      </w:hyperlink>
    </w:p>
    <w:p w:rsidR="00AF663A" w:rsidRPr="007463D1" w:rsidRDefault="00AF663A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377" w:history="1">
        <w:r w:rsidR="00B44EF8" w:rsidRPr="007463D1">
          <w:rPr>
            <w:rStyle w:val="Hyperlink"/>
            <w:color w:val="auto"/>
          </w:rPr>
          <w:t xml:space="preserve">Courts and Other Justice Legislation Amendment </w:t>
        </w:r>
        <w:r w:rsidR="00DB08A9" w:rsidRPr="007463D1">
          <w:rPr>
            <w:rStyle w:val="Hyperlink"/>
            <w:color w:val="auto"/>
          </w:rPr>
          <w:t xml:space="preserve">Act </w:t>
        </w:r>
        <w:r w:rsidR="00B44EF8" w:rsidRPr="007463D1">
          <w:rPr>
            <w:rStyle w:val="Hyperlink"/>
            <w:color w:val="auto"/>
          </w:rPr>
          <w:t>2018</w:t>
        </w:r>
      </w:hyperlink>
      <w:r w:rsidRPr="007463D1">
        <w:t>]</w:t>
      </w:r>
    </w:p>
    <w:p w:rsidR="009763D3" w:rsidRPr="007463D1" w:rsidRDefault="00E878CF" w:rsidP="008302C3">
      <w:pPr>
        <w:pStyle w:val="Heading2"/>
      </w:pPr>
      <w:hyperlink r:id="rId378" w:history="1">
        <w:bookmarkStart w:id="49" w:name="_Toc50974735"/>
        <w:r w:rsidR="009763D3" w:rsidRPr="007463D1">
          <w:rPr>
            <w:rStyle w:val="Hyperlink"/>
            <w:color w:val="auto"/>
          </w:rPr>
          <w:t>Courts and Other Justice Legislation Amendment 2018 (No 2)</w:t>
        </w:r>
        <w:bookmarkEnd w:id="49"/>
      </w:hyperlink>
    </w:p>
    <w:p w:rsidR="009763D3" w:rsidRPr="007463D1" w:rsidRDefault="00E878CF" w:rsidP="00971697">
      <w:pPr>
        <w:pStyle w:val="ListParagraph"/>
        <w:rPr>
          <w:i/>
        </w:rPr>
      </w:pPr>
      <w:hyperlink r:id="rId379" w:history="1">
        <w:r w:rsidR="009763D3" w:rsidRPr="007463D1">
          <w:rPr>
            <w:rStyle w:val="Hyperlink"/>
            <w:color w:val="auto"/>
          </w:rPr>
          <w:t>As presented</w:t>
        </w:r>
      </w:hyperlink>
    </w:p>
    <w:p w:rsidR="009763D3" w:rsidRPr="007463D1" w:rsidRDefault="00E878CF" w:rsidP="00971697">
      <w:pPr>
        <w:pStyle w:val="ListParagraph"/>
        <w:rPr>
          <w:i/>
        </w:rPr>
      </w:pPr>
      <w:hyperlink r:id="rId380" w:history="1">
        <w:r w:rsidR="009763D3" w:rsidRPr="007463D1">
          <w:rPr>
            <w:rStyle w:val="Hyperlink"/>
            <w:color w:val="auto"/>
          </w:rPr>
          <w:t>Explanatory Statement</w:t>
        </w:r>
      </w:hyperlink>
    </w:p>
    <w:p w:rsidR="009763D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81" w:history="1">
        <w:r w:rsidR="009763D3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82" w:history="1">
        <w:r w:rsidR="00CE4F40" w:rsidRPr="007463D1">
          <w:rPr>
            <w:rStyle w:val="Hyperlink"/>
            <w:color w:val="auto"/>
          </w:rPr>
          <w:t>Presentation speech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83" w:history="1">
        <w:r w:rsidR="00CE4F40" w:rsidRPr="007463D1">
          <w:rPr>
            <w:rStyle w:val="Hyperlink"/>
            <w:color w:val="auto"/>
          </w:rPr>
          <w:t>Scrutiny Committee Report</w:t>
        </w:r>
      </w:hyperlink>
    </w:p>
    <w:p w:rsidR="000547F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84" w:history="1">
        <w:r w:rsidR="00D02AFA" w:rsidRPr="007463D1">
          <w:rPr>
            <w:rStyle w:val="Hyperlink"/>
            <w:color w:val="auto"/>
          </w:rPr>
          <w:t>Hansard</w:t>
        </w:r>
        <w:r w:rsidR="000547FB" w:rsidRPr="007463D1">
          <w:rPr>
            <w:rStyle w:val="Hyperlink"/>
            <w:color w:val="auto"/>
          </w:rPr>
          <w:t xml:space="preserve"> debate</w:t>
        </w:r>
      </w:hyperlink>
    </w:p>
    <w:p w:rsidR="000547FB" w:rsidRPr="007463D1" w:rsidRDefault="000547FB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r w:rsidRPr="007463D1">
        <w:rPr>
          <w:rStyle w:val="Hyperlink"/>
          <w:color w:val="auto"/>
        </w:rPr>
        <w:t>Courts and Other Justice Legislation Amendment Act 2018 (No 2)</w:t>
      </w:r>
      <w:r w:rsidRPr="007463D1">
        <w:t>]</w:t>
      </w:r>
    </w:p>
    <w:p w:rsidR="002204E9" w:rsidRPr="007463D1" w:rsidRDefault="00E878CF" w:rsidP="001A696A">
      <w:pPr>
        <w:pStyle w:val="Heading2"/>
        <w:rPr>
          <w:rStyle w:val="Hyperlink"/>
          <w:color w:val="auto"/>
        </w:rPr>
      </w:pPr>
      <w:hyperlink r:id="rId385" w:history="1">
        <w:bookmarkStart w:id="50" w:name="_Toc50974736"/>
        <w:r w:rsidR="002204E9" w:rsidRPr="007463D1">
          <w:rPr>
            <w:rStyle w:val="Hyperlink"/>
            <w:color w:val="auto"/>
          </w:rPr>
          <w:t>COVID-19 Emergency Response 2020</w:t>
        </w:r>
        <w:bookmarkEnd w:id="50"/>
      </w:hyperlink>
    </w:p>
    <w:p w:rsidR="002204E9" w:rsidRPr="007463D1" w:rsidRDefault="00E878CF" w:rsidP="00971697">
      <w:pPr>
        <w:pStyle w:val="ListParagraph"/>
        <w:rPr>
          <w:i/>
        </w:rPr>
      </w:pPr>
      <w:hyperlink r:id="rId386" w:history="1">
        <w:r w:rsidR="002204E9" w:rsidRPr="007463D1">
          <w:rPr>
            <w:rStyle w:val="Hyperlink"/>
            <w:color w:val="auto"/>
          </w:rPr>
          <w:t>As presented</w:t>
        </w:r>
      </w:hyperlink>
    </w:p>
    <w:p w:rsidR="002204E9" w:rsidRPr="007463D1" w:rsidRDefault="00E878CF" w:rsidP="00971697">
      <w:pPr>
        <w:pStyle w:val="ListParagraph"/>
        <w:rPr>
          <w:i/>
        </w:rPr>
      </w:pPr>
      <w:hyperlink r:id="rId387" w:history="1">
        <w:r w:rsidR="002204E9" w:rsidRPr="007463D1">
          <w:rPr>
            <w:rStyle w:val="Hyperlink"/>
            <w:color w:val="auto"/>
          </w:rPr>
          <w:t>Explanatory Statement (including Compatibility Statement for the Human Rights Act 2004</w:t>
        </w:r>
        <w:r w:rsidR="001E1658" w:rsidRPr="007463D1">
          <w:rPr>
            <w:rStyle w:val="Hyperlink"/>
            <w:color w:val="auto"/>
          </w:rPr>
          <w:t>)</w:t>
        </w:r>
      </w:hyperlink>
    </w:p>
    <w:p w:rsidR="002204E9" w:rsidRPr="007463D1" w:rsidRDefault="00E878CF" w:rsidP="00971697">
      <w:pPr>
        <w:pStyle w:val="ListParagraph"/>
        <w:rPr>
          <w:i/>
        </w:rPr>
      </w:pPr>
      <w:hyperlink r:id="rId388" w:history="1">
        <w:r w:rsidR="002204E9" w:rsidRPr="007463D1">
          <w:rPr>
            <w:rStyle w:val="Hyperlink"/>
            <w:color w:val="auto"/>
          </w:rPr>
          <w:t>Presentation speech</w:t>
        </w:r>
      </w:hyperlink>
    </w:p>
    <w:p w:rsidR="00647407" w:rsidRPr="007463D1" w:rsidRDefault="00E878CF" w:rsidP="00971697">
      <w:pPr>
        <w:pStyle w:val="ListParagraph"/>
        <w:rPr>
          <w:i/>
        </w:rPr>
      </w:pPr>
      <w:hyperlink r:id="rId389" w:history="1">
        <w:r w:rsidR="00647407" w:rsidRPr="007463D1">
          <w:rPr>
            <w:rStyle w:val="Hyperlink"/>
            <w:color w:val="auto"/>
          </w:rPr>
          <w:t>Hansard Debate</w:t>
        </w:r>
      </w:hyperlink>
    </w:p>
    <w:p w:rsidR="002204E9" w:rsidRPr="007463D1" w:rsidRDefault="002204E9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390" w:history="1">
        <w:r w:rsidRPr="007463D1">
          <w:rPr>
            <w:rStyle w:val="Hyperlink"/>
            <w:color w:val="auto"/>
          </w:rPr>
          <w:t>COVID-19 Emergency Response Act 2020</w:t>
        </w:r>
      </w:hyperlink>
      <w:r w:rsidRPr="007463D1">
        <w:t>]</w:t>
      </w:r>
    </w:p>
    <w:p w:rsidR="001E1658" w:rsidRPr="007463D1" w:rsidRDefault="00E878CF" w:rsidP="001E1658">
      <w:pPr>
        <w:pStyle w:val="Heading2"/>
        <w:rPr>
          <w:rStyle w:val="Hyperlink"/>
          <w:color w:val="auto"/>
        </w:rPr>
      </w:pPr>
      <w:hyperlink r:id="rId391" w:history="1">
        <w:bookmarkStart w:id="51" w:name="_Toc50974737"/>
        <w:r w:rsidR="001E1658" w:rsidRPr="007463D1">
          <w:rPr>
            <w:rStyle w:val="Hyperlink"/>
            <w:color w:val="auto"/>
          </w:rPr>
          <w:t>COVID-19 Emergency Response Legislation Amendment 2020</w:t>
        </w:r>
        <w:bookmarkEnd w:id="51"/>
      </w:hyperlink>
    </w:p>
    <w:p w:rsidR="001E1658" w:rsidRPr="007463D1" w:rsidRDefault="00E878CF" w:rsidP="00971697">
      <w:pPr>
        <w:pStyle w:val="ListParagraph"/>
        <w:rPr>
          <w:i/>
        </w:rPr>
      </w:pPr>
      <w:hyperlink r:id="rId392" w:history="1">
        <w:r w:rsidR="001E1658" w:rsidRPr="007463D1">
          <w:rPr>
            <w:rStyle w:val="Hyperlink"/>
            <w:color w:val="auto"/>
          </w:rPr>
          <w:t>As presented</w:t>
        </w:r>
      </w:hyperlink>
    </w:p>
    <w:p w:rsidR="001E165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93" w:history="1">
        <w:r w:rsidR="001E1658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2338D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94" w:history="1">
        <w:r w:rsidR="002338D1" w:rsidRPr="007463D1">
          <w:rPr>
            <w:rStyle w:val="Hyperlink"/>
            <w:color w:val="auto"/>
          </w:rPr>
          <w:t>Scrutiny Committee report</w:t>
        </w:r>
      </w:hyperlink>
    </w:p>
    <w:p w:rsidR="00966DF3" w:rsidRPr="007463D1" w:rsidRDefault="00E878CF" w:rsidP="00971697">
      <w:pPr>
        <w:pStyle w:val="ListParagraph"/>
        <w:rPr>
          <w:i/>
        </w:rPr>
      </w:pPr>
      <w:hyperlink r:id="rId395" w:history="1">
        <w:r w:rsidR="00966DF3" w:rsidRPr="007463D1">
          <w:rPr>
            <w:rStyle w:val="Hyperlink"/>
            <w:color w:val="auto"/>
          </w:rPr>
          <w:t>Hansard debate</w:t>
        </w:r>
      </w:hyperlink>
    </w:p>
    <w:p w:rsidR="001E1658" w:rsidRPr="007463D1" w:rsidRDefault="001E1658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396" w:history="1">
        <w:r w:rsidRPr="007463D1">
          <w:rPr>
            <w:rStyle w:val="Hyperlink"/>
            <w:color w:val="auto"/>
          </w:rPr>
          <w:t>COVID-19 Emergency Response Legislation Amendment Act 2020</w:t>
        </w:r>
      </w:hyperlink>
      <w:r w:rsidRPr="007463D1">
        <w:t>]</w:t>
      </w:r>
    </w:p>
    <w:p w:rsidR="00781B95" w:rsidRPr="007463D1" w:rsidRDefault="00E878CF" w:rsidP="001A696A">
      <w:pPr>
        <w:pStyle w:val="Heading2"/>
        <w:rPr>
          <w:rStyle w:val="Hyperlink"/>
          <w:color w:val="auto"/>
        </w:rPr>
      </w:pPr>
      <w:hyperlink r:id="rId397" w:history="1">
        <w:bookmarkStart w:id="52" w:name="_Toc50974738"/>
        <w:r w:rsidR="00781B95" w:rsidRPr="007463D1">
          <w:rPr>
            <w:rStyle w:val="Hyperlink"/>
            <w:color w:val="auto"/>
          </w:rPr>
          <w:t>COVID-19 Emergency Response Legislation Amendment 2020 (No 2)</w:t>
        </w:r>
        <w:bookmarkEnd w:id="52"/>
      </w:hyperlink>
    </w:p>
    <w:p w:rsidR="00781B95" w:rsidRPr="007463D1" w:rsidRDefault="00E878CF" w:rsidP="00971697">
      <w:pPr>
        <w:pStyle w:val="ListParagraph"/>
        <w:rPr>
          <w:i/>
        </w:rPr>
      </w:pPr>
      <w:hyperlink r:id="rId398" w:history="1">
        <w:r w:rsidR="00781B95" w:rsidRPr="007463D1">
          <w:rPr>
            <w:rStyle w:val="Hyperlink"/>
            <w:color w:val="auto"/>
          </w:rPr>
          <w:t>As presented</w:t>
        </w:r>
      </w:hyperlink>
    </w:p>
    <w:p w:rsidR="00781B9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399" w:history="1">
        <w:r w:rsidR="00781B95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867D9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00" w:history="1">
        <w:r w:rsidR="00867D97" w:rsidRPr="007463D1">
          <w:rPr>
            <w:rStyle w:val="Hyperlink"/>
            <w:color w:val="auto"/>
          </w:rPr>
          <w:t>Hansard debate</w:t>
        </w:r>
      </w:hyperlink>
    </w:p>
    <w:p w:rsidR="0023076F" w:rsidRPr="007463D1" w:rsidRDefault="00D9393C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401" w:history="1">
        <w:r w:rsidRPr="007463D1">
          <w:rPr>
            <w:rStyle w:val="Hyperlink"/>
            <w:color w:val="auto"/>
          </w:rPr>
          <w:t>COVID-19 Emergency Response Legislation Amendment 2020 (No 2)</w:t>
        </w:r>
      </w:hyperlink>
      <w:r w:rsidRPr="007463D1">
        <w:t>]</w:t>
      </w:r>
    </w:p>
    <w:p w:rsidR="001A696A" w:rsidRPr="007463D1" w:rsidRDefault="00E878CF" w:rsidP="001A696A">
      <w:pPr>
        <w:pStyle w:val="Heading2"/>
      </w:pPr>
      <w:hyperlink r:id="rId402" w:history="1">
        <w:bookmarkStart w:id="53" w:name="_Toc50974739"/>
        <w:r w:rsidR="001A696A" w:rsidRPr="007463D1">
          <w:rPr>
            <w:rStyle w:val="Hyperlink"/>
            <w:color w:val="auto"/>
          </w:rPr>
          <w:t>Crimes (Anti-Consorting) Amendment 2019</w:t>
        </w:r>
        <w:bookmarkEnd w:id="53"/>
      </w:hyperlink>
    </w:p>
    <w:p w:rsidR="001A696A" w:rsidRPr="007463D1" w:rsidRDefault="001A696A" w:rsidP="001A696A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1A696A" w:rsidRPr="007463D1" w:rsidRDefault="00E878CF" w:rsidP="00971697">
      <w:pPr>
        <w:pStyle w:val="ListParagraph"/>
        <w:rPr>
          <w:i/>
        </w:rPr>
      </w:pPr>
      <w:hyperlink r:id="rId403" w:history="1">
        <w:r w:rsidR="001A696A" w:rsidRPr="007463D1">
          <w:rPr>
            <w:rStyle w:val="Hyperlink"/>
            <w:color w:val="auto"/>
          </w:rPr>
          <w:t>As presented</w:t>
        </w:r>
      </w:hyperlink>
    </w:p>
    <w:p w:rsidR="001A696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04" w:history="1">
        <w:r w:rsidR="001A696A" w:rsidRPr="007463D1">
          <w:rPr>
            <w:rStyle w:val="Hyperlink"/>
            <w:color w:val="auto"/>
          </w:rPr>
          <w:t>Explanatory Statement</w:t>
        </w:r>
      </w:hyperlink>
    </w:p>
    <w:p w:rsidR="00797D25" w:rsidRPr="007463D1" w:rsidRDefault="00E878CF" w:rsidP="00971697">
      <w:pPr>
        <w:pStyle w:val="ListParagraph"/>
        <w:rPr>
          <w:i/>
        </w:rPr>
      </w:pPr>
      <w:hyperlink r:id="rId405" w:history="1">
        <w:r w:rsidR="00797D25" w:rsidRPr="007463D1">
          <w:rPr>
            <w:rStyle w:val="Hyperlink"/>
            <w:color w:val="auto"/>
          </w:rPr>
          <w:t>Presentation speech</w:t>
        </w:r>
      </w:hyperlink>
    </w:p>
    <w:p w:rsidR="001A696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06" w:history="1">
        <w:r w:rsidR="001A696A" w:rsidRPr="007463D1">
          <w:rPr>
            <w:rStyle w:val="Hyperlink"/>
            <w:color w:val="auto"/>
          </w:rPr>
          <w:t>Scrutiny Committee Report</w:t>
        </w:r>
      </w:hyperlink>
    </w:p>
    <w:p w:rsidR="00B07B64" w:rsidRPr="007463D1" w:rsidRDefault="00E878CF" w:rsidP="00971697">
      <w:pPr>
        <w:pStyle w:val="ListParagraph"/>
        <w:rPr>
          <w:i/>
        </w:rPr>
      </w:pPr>
      <w:hyperlink r:id="rId407" w:history="1">
        <w:r w:rsidR="00B07B64" w:rsidRPr="007463D1">
          <w:rPr>
            <w:rStyle w:val="Hyperlink"/>
            <w:color w:val="auto"/>
          </w:rPr>
          <w:t>Member response to Scrutiny Committee Report</w:t>
        </w:r>
      </w:hyperlink>
    </w:p>
    <w:p w:rsidR="00F87870" w:rsidRPr="007463D1" w:rsidRDefault="00E878CF" w:rsidP="00971697">
      <w:pPr>
        <w:pStyle w:val="ListParagraph"/>
        <w:rPr>
          <w:i/>
        </w:rPr>
      </w:pPr>
      <w:hyperlink r:id="rId408" w:history="1">
        <w:r w:rsidR="00D02AFA" w:rsidRPr="007463D1">
          <w:rPr>
            <w:rStyle w:val="Hyperlink"/>
            <w:color w:val="auto"/>
          </w:rPr>
          <w:t>Hansard</w:t>
        </w:r>
        <w:r w:rsidR="00F87870" w:rsidRPr="007463D1">
          <w:rPr>
            <w:rStyle w:val="Hyperlink"/>
            <w:color w:val="auto"/>
          </w:rPr>
          <w:t xml:space="preserve"> debate</w:t>
        </w:r>
      </w:hyperlink>
    </w:p>
    <w:p w:rsidR="001A696A" w:rsidRPr="007463D1" w:rsidRDefault="001A696A" w:rsidP="00971697">
      <w:pPr>
        <w:pStyle w:val="ListParagraph"/>
        <w:rPr>
          <w:i/>
        </w:rPr>
      </w:pPr>
      <w:r w:rsidRPr="007463D1">
        <w:t xml:space="preserve">[Agreement in principle negatived on </w:t>
      </w:r>
      <w:hyperlink r:id="rId409" w:history="1">
        <w:r w:rsidRPr="007463D1">
          <w:rPr>
            <w:rStyle w:val="Hyperlink"/>
            <w:b/>
            <w:color w:val="auto"/>
          </w:rPr>
          <w:t>20 March 2019</w:t>
        </w:r>
      </w:hyperlink>
      <w:r w:rsidRPr="007463D1">
        <w:t>]</w:t>
      </w:r>
    </w:p>
    <w:p w:rsidR="00980674" w:rsidRPr="007463D1" w:rsidRDefault="00E878CF" w:rsidP="00980674">
      <w:pPr>
        <w:pStyle w:val="Heading2"/>
        <w:rPr>
          <w:rStyle w:val="Hyperlink"/>
          <w:color w:val="auto"/>
        </w:rPr>
      </w:pPr>
      <w:hyperlink r:id="rId410" w:history="1">
        <w:bookmarkStart w:id="54" w:name="_Toc50974740"/>
        <w:r w:rsidR="00980674" w:rsidRPr="007463D1">
          <w:rPr>
            <w:rStyle w:val="Hyperlink"/>
            <w:color w:val="auto"/>
          </w:rPr>
          <w:t>Crimes (Consent) Amendment 2018</w:t>
        </w:r>
        <w:bookmarkEnd w:id="54"/>
      </w:hyperlink>
    </w:p>
    <w:p w:rsidR="00ED450C" w:rsidRPr="007463D1" w:rsidRDefault="00ED450C" w:rsidP="00ED450C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980674" w:rsidRPr="007463D1" w:rsidRDefault="00E878CF" w:rsidP="00971697">
      <w:pPr>
        <w:pStyle w:val="ListParagraph"/>
        <w:rPr>
          <w:i/>
        </w:rPr>
      </w:pPr>
      <w:hyperlink r:id="rId411" w:history="1">
        <w:r w:rsidR="00980674" w:rsidRPr="007463D1">
          <w:rPr>
            <w:rStyle w:val="Hyperlink"/>
            <w:color w:val="auto"/>
          </w:rPr>
          <w:t>As presented</w:t>
        </w:r>
      </w:hyperlink>
    </w:p>
    <w:p w:rsidR="00980674" w:rsidRPr="007463D1" w:rsidRDefault="00E878CF" w:rsidP="00971697">
      <w:pPr>
        <w:pStyle w:val="ListParagraph"/>
        <w:rPr>
          <w:i/>
        </w:rPr>
      </w:pPr>
      <w:hyperlink r:id="rId412" w:history="1">
        <w:r w:rsidR="001277F4" w:rsidRPr="007463D1">
          <w:rPr>
            <w:rStyle w:val="Hyperlink"/>
            <w:color w:val="auto"/>
          </w:rPr>
          <w:t>Explanatory Statement</w:t>
        </w:r>
      </w:hyperlink>
    </w:p>
    <w:p w:rsidR="00980674" w:rsidRPr="007463D1" w:rsidRDefault="00E878CF" w:rsidP="00971697">
      <w:pPr>
        <w:pStyle w:val="ListParagraph"/>
        <w:rPr>
          <w:i/>
        </w:rPr>
      </w:pPr>
      <w:hyperlink r:id="rId413" w:history="1">
        <w:r w:rsidR="00980674" w:rsidRPr="007463D1">
          <w:rPr>
            <w:rStyle w:val="Hyperlink"/>
            <w:color w:val="auto"/>
          </w:rPr>
          <w:t>Presentation speech</w:t>
        </w:r>
      </w:hyperlink>
    </w:p>
    <w:p w:rsidR="0098067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14" w:history="1">
        <w:r w:rsidR="00980674" w:rsidRPr="007463D1">
          <w:rPr>
            <w:rStyle w:val="Hyperlink"/>
            <w:color w:val="auto"/>
          </w:rPr>
          <w:t>Scrutiny Committee Report</w:t>
        </w:r>
      </w:hyperlink>
    </w:p>
    <w:p w:rsidR="00B07B6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15" w:history="1">
        <w:r w:rsidR="00B07B64" w:rsidRPr="007463D1">
          <w:rPr>
            <w:rStyle w:val="Hyperlink"/>
            <w:color w:val="auto"/>
          </w:rPr>
          <w:t>Member response to Scrutiny Committee Report</w:t>
        </w:r>
      </w:hyperlink>
    </w:p>
    <w:p w:rsidR="006F21D6" w:rsidRPr="007463D1" w:rsidRDefault="00E878CF" w:rsidP="00971697">
      <w:pPr>
        <w:pStyle w:val="ListParagraph"/>
        <w:rPr>
          <w:i/>
        </w:rPr>
      </w:pPr>
      <w:hyperlink r:id="rId416" w:history="1">
        <w:r w:rsidR="006F21D6" w:rsidRPr="007463D1">
          <w:rPr>
            <w:rStyle w:val="Hyperlink"/>
            <w:color w:val="auto"/>
          </w:rPr>
          <w:t>Report on Standing Committee on Justice and Community Safety</w:t>
        </w:r>
      </w:hyperlink>
    </w:p>
    <w:p w:rsidR="00F10D68" w:rsidRPr="007463D1" w:rsidRDefault="00E878CF" w:rsidP="00F10D68">
      <w:pPr>
        <w:pStyle w:val="Heading2"/>
      </w:pPr>
      <w:hyperlink r:id="rId417" w:history="1">
        <w:bookmarkStart w:id="55" w:name="_Toc503442784"/>
        <w:bookmarkStart w:id="56" w:name="_Toc50974741"/>
        <w:r w:rsidR="00F10D68" w:rsidRPr="007463D1">
          <w:rPr>
            <w:rStyle w:val="Hyperlink"/>
            <w:color w:val="auto"/>
          </w:rPr>
          <w:t>Crimes (Criminal Organisation Control) 2017</w:t>
        </w:r>
        <w:bookmarkEnd w:id="55"/>
        <w:bookmarkEnd w:id="56"/>
      </w:hyperlink>
    </w:p>
    <w:p w:rsidR="00FC0CA7" w:rsidRPr="007463D1" w:rsidRDefault="00FC0CA7" w:rsidP="00FC0CA7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F10D68" w:rsidRPr="007463D1" w:rsidRDefault="00E878CF" w:rsidP="00971697">
      <w:pPr>
        <w:pStyle w:val="ListParagraph"/>
        <w:rPr>
          <w:b/>
          <w:bCs/>
          <w:i/>
        </w:rPr>
      </w:pPr>
      <w:hyperlink r:id="rId418" w:history="1">
        <w:r w:rsidR="00F10D68" w:rsidRPr="007463D1">
          <w:rPr>
            <w:rStyle w:val="Hyperlink"/>
            <w:color w:val="auto"/>
          </w:rPr>
          <w:t>As presented</w:t>
        </w:r>
      </w:hyperlink>
    </w:p>
    <w:p w:rsidR="00F10D6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19" w:history="1">
        <w:r w:rsidR="00F10D68" w:rsidRPr="007463D1">
          <w:rPr>
            <w:rStyle w:val="Hyperlink"/>
            <w:color w:val="auto"/>
          </w:rPr>
          <w:t>Explanatory Statement</w:t>
        </w:r>
      </w:hyperlink>
    </w:p>
    <w:p w:rsidR="00797D25" w:rsidRPr="007463D1" w:rsidRDefault="00E878CF" w:rsidP="00971697">
      <w:pPr>
        <w:pStyle w:val="ListParagraph"/>
        <w:rPr>
          <w:i/>
        </w:rPr>
      </w:pPr>
      <w:hyperlink r:id="rId420" w:history="1">
        <w:r w:rsidR="00797D25" w:rsidRPr="007463D1">
          <w:rPr>
            <w:rStyle w:val="Hyperlink"/>
            <w:color w:val="auto"/>
          </w:rPr>
          <w:t>Presentation speech</w:t>
        </w:r>
      </w:hyperlink>
    </w:p>
    <w:p w:rsidR="00F10D6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21" w:history="1">
        <w:r w:rsidR="00F10D68" w:rsidRPr="007463D1">
          <w:rPr>
            <w:rStyle w:val="Hyperlink"/>
            <w:color w:val="auto"/>
          </w:rPr>
          <w:t>Scrutiny Committee Report</w:t>
        </w:r>
      </w:hyperlink>
    </w:p>
    <w:p w:rsidR="00B07B64" w:rsidRPr="007463D1" w:rsidRDefault="00E878CF" w:rsidP="00971697">
      <w:pPr>
        <w:pStyle w:val="ListParagraph"/>
        <w:rPr>
          <w:i/>
        </w:rPr>
      </w:pPr>
      <w:hyperlink r:id="rId422" w:history="1">
        <w:r w:rsidR="00B07B64" w:rsidRPr="007463D1">
          <w:rPr>
            <w:rStyle w:val="Hyperlink"/>
            <w:color w:val="auto"/>
          </w:rPr>
          <w:t>Member response to Scrutiny Committee Report</w:t>
        </w:r>
      </w:hyperlink>
    </w:p>
    <w:p w:rsidR="005A2C65" w:rsidRPr="007463D1" w:rsidRDefault="00E878CF" w:rsidP="00971697">
      <w:pPr>
        <w:pStyle w:val="ListParagraph"/>
        <w:rPr>
          <w:i/>
        </w:rPr>
      </w:pPr>
      <w:hyperlink r:id="rId423" w:history="1">
        <w:r w:rsidR="00D02AFA" w:rsidRPr="007463D1">
          <w:rPr>
            <w:rStyle w:val="Hyperlink"/>
            <w:color w:val="auto"/>
          </w:rPr>
          <w:t>Hansard</w:t>
        </w:r>
        <w:r w:rsidR="005A2C65" w:rsidRPr="007463D1">
          <w:rPr>
            <w:rStyle w:val="Hyperlink"/>
            <w:color w:val="auto"/>
          </w:rPr>
          <w:t xml:space="preserve"> debate</w:t>
        </w:r>
      </w:hyperlink>
    </w:p>
    <w:p w:rsidR="00F10D68" w:rsidRPr="007463D1" w:rsidRDefault="00F10D68" w:rsidP="00971697">
      <w:pPr>
        <w:pStyle w:val="ListParagraph"/>
        <w:rPr>
          <w:i/>
        </w:rPr>
      </w:pPr>
      <w:r w:rsidRPr="007463D1">
        <w:t xml:space="preserve">[Agreement in principle negatived on </w:t>
      </w:r>
      <w:hyperlink r:id="rId424" w:history="1">
        <w:r w:rsidRPr="007463D1">
          <w:rPr>
            <w:rStyle w:val="Hyperlink"/>
            <w:b/>
            <w:color w:val="auto"/>
          </w:rPr>
          <w:t>29 November 2017</w:t>
        </w:r>
      </w:hyperlink>
      <w:r w:rsidRPr="007463D1">
        <w:t>]</w:t>
      </w:r>
    </w:p>
    <w:p w:rsidR="00755255" w:rsidRPr="007463D1" w:rsidRDefault="00E878CF" w:rsidP="00DC163B">
      <w:pPr>
        <w:pStyle w:val="Heading2"/>
        <w:rPr>
          <w:rStyle w:val="Hyperlink"/>
          <w:color w:val="auto"/>
        </w:rPr>
      </w:pPr>
      <w:hyperlink r:id="rId425" w:history="1">
        <w:bookmarkStart w:id="57" w:name="_Toc50974742"/>
        <w:r w:rsidR="00755255" w:rsidRPr="007463D1">
          <w:rPr>
            <w:rStyle w:val="Hyperlink"/>
            <w:color w:val="auto"/>
          </w:rPr>
          <w:t>Crimes (Disrupting Criminal Gangs) Legislation Amendment 2019</w:t>
        </w:r>
        <w:bookmarkEnd w:id="57"/>
      </w:hyperlink>
    </w:p>
    <w:p w:rsidR="00755255" w:rsidRPr="007463D1" w:rsidRDefault="00E878CF" w:rsidP="00971697">
      <w:pPr>
        <w:pStyle w:val="ListParagraph"/>
        <w:rPr>
          <w:i/>
        </w:rPr>
      </w:pPr>
      <w:hyperlink r:id="rId426" w:history="1">
        <w:r w:rsidR="00755255" w:rsidRPr="007463D1">
          <w:rPr>
            <w:rStyle w:val="Hyperlink"/>
            <w:color w:val="auto"/>
          </w:rPr>
          <w:t>As presented</w:t>
        </w:r>
      </w:hyperlink>
    </w:p>
    <w:p w:rsidR="00755255" w:rsidRPr="007463D1" w:rsidRDefault="00E878CF" w:rsidP="00971697">
      <w:pPr>
        <w:pStyle w:val="ListParagraph"/>
        <w:rPr>
          <w:i/>
        </w:rPr>
      </w:pPr>
      <w:hyperlink r:id="rId427" w:history="1">
        <w:r w:rsidR="00755255" w:rsidRPr="007463D1">
          <w:rPr>
            <w:rStyle w:val="Hyperlink"/>
            <w:color w:val="auto"/>
          </w:rPr>
          <w:t>Explanatory Statement</w:t>
        </w:r>
      </w:hyperlink>
    </w:p>
    <w:p w:rsidR="00755255" w:rsidRPr="007463D1" w:rsidRDefault="00E878CF" w:rsidP="00971697">
      <w:pPr>
        <w:pStyle w:val="ListParagraph"/>
        <w:rPr>
          <w:i/>
        </w:rPr>
      </w:pPr>
      <w:hyperlink r:id="rId428" w:history="1">
        <w:r w:rsidR="00755255" w:rsidRPr="007463D1">
          <w:rPr>
            <w:rStyle w:val="Hyperlink"/>
            <w:color w:val="auto"/>
          </w:rPr>
          <w:t>Compatibility Statement</w:t>
        </w:r>
      </w:hyperlink>
    </w:p>
    <w:p w:rsidR="00755255" w:rsidRPr="007463D1" w:rsidRDefault="00E878CF" w:rsidP="00971697">
      <w:pPr>
        <w:pStyle w:val="ListParagraph"/>
        <w:rPr>
          <w:i/>
        </w:rPr>
      </w:pPr>
      <w:hyperlink r:id="rId429" w:history="1">
        <w:r w:rsidR="00755255" w:rsidRPr="007463D1">
          <w:rPr>
            <w:rStyle w:val="Hyperlink"/>
            <w:color w:val="auto"/>
          </w:rPr>
          <w:t>Presentation Speech</w:t>
        </w:r>
      </w:hyperlink>
    </w:p>
    <w:p w:rsidR="00755255" w:rsidRPr="007463D1" w:rsidRDefault="00E878CF" w:rsidP="00971697">
      <w:pPr>
        <w:pStyle w:val="ListParagraph"/>
        <w:rPr>
          <w:i/>
        </w:rPr>
      </w:pPr>
      <w:hyperlink r:id="rId430" w:history="1">
        <w:r w:rsidR="00755255" w:rsidRPr="007463D1">
          <w:rPr>
            <w:rStyle w:val="Hyperlink"/>
            <w:color w:val="auto"/>
          </w:rPr>
          <w:t>Scrutiny Committee Report</w:t>
        </w:r>
      </w:hyperlink>
    </w:p>
    <w:p w:rsidR="00755255" w:rsidRPr="007463D1" w:rsidRDefault="00E878CF" w:rsidP="00971697">
      <w:pPr>
        <w:pStyle w:val="ListParagraph"/>
        <w:rPr>
          <w:i/>
        </w:rPr>
      </w:pPr>
      <w:hyperlink r:id="rId431" w:history="1">
        <w:r w:rsidR="00755255" w:rsidRPr="007463D1">
          <w:rPr>
            <w:rStyle w:val="Hyperlink"/>
            <w:color w:val="auto"/>
          </w:rPr>
          <w:t>Government response to Scrutiny Committee</w:t>
        </w:r>
      </w:hyperlink>
    </w:p>
    <w:p w:rsidR="00755255" w:rsidRPr="007463D1" w:rsidRDefault="00E878CF" w:rsidP="00971697">
      <w:pPr>
        <w:pStyle w:val="ListParagraph"/>
        <w:rPr>
          <w:i/>
        </w:rPr>
      </w:pPr>
      <w:hyperlink r:id="rId432" w:history="1">
        <w:r w:rsidR="00755255" w:rsidRPr="007463D1">
          <w:rPr>
            <w:rStyle w:val="Hyperlink"/>
            <w:color w:val="auto"/>
          </w:rPr>
          <w:t>Revised Explanatory Statement</w:t>
        </w:r>
      </w:hyperlink>
    </w:p>
    <w:p w:rsidR="00755255" w:rsidRPr="007463D1" w:rsidRDefault="00E878CF" w:rsidP="00971697">
      <w:pPr>
        <w:pStyle w:val="ListParagraph"/>
        <w:rPr>
          <w:i/>
        </w:rPr>
      </w:pPr>
      <w:hyperlink r:id="rId433" w:history="1">
        <w:r w:rsidR="00755255" w:rsidRPr="007463D1">
          <w:rPr>
            <w:rStyle w:val="Hyperlink"/>
            <w:color w:val="auto"/>
          </w:rPr>
          <w:t>Supplementary Explanatory Statement</w:t>
        </w:r>
      </w:hyperlink>
    </w:p>
    <w:p w:rsidR="00755255" w:rsidRPr="007463D1" w:rsidRDefault="00E878CF" w:rsidP="00971697">
      <w:pPr>
        <w:pStyle w:val="ListParagraph"/>
        <w:rPr>
          <w:i/>
        </w:rPr>
      </w:pPr>
      <w:hyperlink r:id="rId434" w:history="1">
        <w:r w:rsidR="00755255" w:rsidRPr="007463D1">
          <w:rPr>
            <w:rStyle w:val="Hyperlink"/>
            <w:color w:val="auto"/>
          </w:rPr>
          <w:t>Government Amendments</w:t>
        </w:r>
      </w:hyperlink>
    </w:p>
    <w:p w:rsidR="00755255" w:rsidRPr="007463D1" w:rsidRDefault="00E878CF" w:rsidP="00971697">
      <w:pPr>
        <w:pStyle w:val="ListParagraph"/>
        <w:rPr>
          <w:i/>
        </w:rPr>
      </w:pPr>
      <w:hyperlink r:id="rId435" w:history="1">
        <w:r w:rsidR="00755255" w:rsidRPr="007463D1">
          <w:rPr>
            <w:rStyle w:val="Hyperlink"/>
            <w:color w:val="auto"/>
          </w:rPr>
          <w:t>Hansard debate</w:t>
        </w:r>
      </w:hyperlink>
    </w:p>
    <w:p w:rsidR="00755255" w:rsidRPr="007463D1" w:rsidRDefault="00755255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436" w:history="1">
        <w:r w:rsidRPr="007463D1">
          <w:rPr>
            <w:rStyle w:val="Hyperlink"/>
            <w:color w:val="auto"/>
          </w:rPr>
          <w:t>Crimes (Disrupting Criminal Gangs) Legislation Amendment Act 2019</w:t>
        </w:r>
      </w:hyperlink>
      <w:r w:rsidRPr="007463D1">
        <w:t>]</w:t>
      </w:r>
    </w:p>
    <w:p w:rsidR="00DC163B" w:rsidRPr="007463D1" w:rsidRDefault="00E878CF" w:rsidP="00DC163B">
      <w:pPr>
        <w:pStyle w:val="Heading2"/>
      </w:pPr>
      <w:hyperlink r:id="rId437" w:history="1">
        <w:bookmarkStart w:id="58" w:name="_Toc503442785"/>
        <w:bookmarkStart w:id="59" w:name="_Toc50974743"/>
        <w:r w:rsidR="00DC163B" w:rsidRPr="007463D1">
          <w:rPr>
            <w:rStyle w:val="Hyperlink"/>
            <w:color w:val="auto"/>
          </w:rPr>
          <w:t>Crimes (Food or Drink Spiking) Amendment 2017</w:t>
        </w:r>
        <w:bookmarkEnd w:id="58"/>
        <w:bookmarkEnd w:id="59"/>
      </w:hyperlink>
    </w:p>
    <w:p w:rsidR="00DC163B" w:rsidRPr="007463D1" w:rsidRDefault="00E878CF" w:rsidP="00971697">
      <w:pPr>
        <w:pStyle w:val="ListParagraph"/>
        <w:rPr>
          <w:i/>
        </w:rPr>
      </w:pPr>
      <w:hyperlink r:id="rId438" w:history="1">
        <w:r w:rsidR="00DC163B" w:rsidRPr="007463D1">
          <w:rPr>
            <w:rStyle w:val="Hyperlink"/>
            <w:color w:val="auto"/>
          </w:rPr>
          <w:t>As presented</w:t>
        </w:r>
      </w:hyperlink>
    </w:p>
    <w:p w:rsidR="00DC163B" w:rsidRPr="007463D1" w:rsidRDefault="00E878CF" w:rsidP="00971697">
      <w:pPr>
        <w:pStyle w:val="ListParagraph"/>
        <w:rPr>
          <w:i/>
        </w:rPr>
      </w:pPr>
      <w:hyperlink r:id="rId439" w:history="1">
        <w:r w:rsidR="00DC163B" w:rsidRPr="007463D1">
          <w:rPr>
            <w:rStyle w:val="Hyperlink"/>
            <w:color w:val="auto"/>
          </w:rPr>
          <w:t>Explanatory Statement</w:t>
        </w:r>
      </w:hyperlink>
    </w:p>
    <w:p w:rsidR="00DC163B" w:rsidRPr="007463D1" w:rsidRDefault="00E878CF" w:rsidP="00971697">
      <w:pPr>
        <w:pStyle w:val="ListParagraph"/>
        <w:rPr>
          <w:i/>
          <w:iCs/>
        </w:rPr>
      </w:pPr>
      <w:hyperlink r:id="rId440" w:history="1">
        <w:r w:rsidR="00DC163B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DC163B" w:rsidRPr="007463D1" w:rsidRDefault="00E878CF" w:rsidP="00971697">
      <w:pPr>
        <w:pStyle w:val="ListParagraph"/>
        <w:rPr>
          <w:i/>
        </w:rPr>
      </w:pPr>
      <w:hyperlink r:id="rId441" w:history="1">
        <w:r w:rsidR="00DC163B" w:rsidRPr="007463D1">
          <w:rPr>
            <w:rStyle w:val="Hyperlink"/>
            <w:iCs/>
            <w:color w:val="auto"/>
          </w:rPr>
          <w:t>Presentation speech</w:t>
        </w:r>
      </w:hyperlink>
    </w:p>
    <w:p w:rsidR="004C611E" w:rsidRPr="007463D1" w:rsidRDefault="00E878CF" w:rsidP="00971697">
      <w:pPr>
        <w:pStyle w:val="ListParagraph"/>
        <w:rPr>
          <w:i/>
        </w:rPr>
      </w:pPr>
      <w:hyperlink r:id="rId442" w:history="1">
        <w:r w:rsidR="004C611E" w:rsidRPr="007463D1">
          <w:rPr>
            <w:rStyle w:val="Hyperlink"/>
            <w:iCs/>
            <w:color w:val="auto"/>
          </w:rPr>
          <w:t>Scrutiny Committee Report (Committee had no comment)</w:t>
        </w:r>
      </w:hyperlink>
    </w:p>
    <w:p w:rsidR="00DC163B" w:rsidRPr="007463D1" w:rsidRDefault="00E878CF" w:rsidP="00971697">
      <w:pPr>
        <w:pStyle w:val="ListParagraph"/>
        <w:rPr>
          <w:i/>
        </w:rPr>
      </w:pPr>
      <w:hyperlink r:id="rId443" w:history="1">
        <w:r w:rsidR="00D02AFA" w:rsidRPr="007463D1">
          <w:rPr>
            <w:rStyle w:val="Hyperlink"/>
            <w:color w:val="auto"/>
          </w:rPr>
          <w:t>Hansard</w:t>
        </w:r>
        <w:r w:rsidR="00DC163B" w:rsidRPr="007463D1">
          <w:rPr>
            <w:rStyle w:val="Hyperlink"/>
            <w:color w:val="auto"/>
          </w:rPr>
          <w:t xml:space="preserve"> debate</w:t>
        </w:r>
      </w:hyperlink>
    </w:p>
    <w:p w:rsidR="00DC163B" w:rsidRPr="007463D1" w:rsidRDefault="00DC163B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>:</w:t>
      </w:r>
      <w:r w:rsidRPr="007463D1">
        <w:rPr>
          <w:b/>
        </w:rPr>
        <w:t xml:space="preserve"> </w:t>
      </w:r>
      <w:hyperlink r:id="rId444" w:history="1">
        <w:r w:rsidRPr="007463D1">
          <w:rPr>
            <w:rStyle w:val="Hyperlink"/>
            <w:color w:val="auto"/>
          </w:rPr>
          <w:t>Crimes (Food or Drink Spiking) Amendment Act 2017</w:t>
        </w:r>
      </w:hyperlink>
      <w:r w:rsidRPr="007463D1">
        <w:t>]</w:t>
      </w:r>
    </w:p>
    <w:p w:rsidR="00E06993" w:rsidRPr="007463D1" w:rsidRDefault="00E878CF" w:rsidP="00E06993">
      <w:pPr>
        <w:pStyle w:val="Heading2"/>
      </w:pPr>
      <w:hyperlink r:id="rId445" w:history="1">
        <w:bookmarkStart w:id="60" w:name="_Toc503442786"/>
        <w:bookmarkStart w:id="61" w:name="_Toc50974744"/>
        <w:r w:rsidR="00E06993" w:rsidRPr="007463D1">
          <w:rPr>
            <w:rStyle w:val="Hyperlink"/>
            <w:color w:val="auto"/>
          </w:rPr>
          <w:t>Crimes (Fortification Removal) Amendment 2017</w:t>
        </w:r>
        <w:bookmarkEnd w:id="60"/>
        <w:bookmarkEnd w:id="61"/>
      </w:hyperlink>
    </w:p>
    <w:p w:rsidR="00E06993" w:rsidRPr="007463D1" w:rsidRDefault="00E878CF" w:rsidP="00971697">
      <w:pPr>
        <w:pStyle w:val="ListParagraph"/>
        <w:rPr>
          <w:i/>
        </w:rPr>
      </w:pPr>
      <w:hyperlink r:id="rId446" w:history="1">
        <w:r w:rsidR="00E06993" w:rsidRPr="007463D1">
          <w:rPr>
            <w:rStyle w:val="Hyperlink"/>
            <w:color w:val="auto"/>
          </w:rPr>
          <w:t>As presented</w:t>
        </w:r>
      </w:hyperlink>
    </w:p>
    <w:p w:rsidR="00E06993" w:rsidRPr="007463D1" w:rsidRDefault="00E878CF" w:rsidP="00971697">
      <w:pPr>
        <w:pStyle w:val="ListParagraph"/>
        <w:rPr>
          <w:i/>
        </w:rPr>
      </w:pPr>
      <w:hyperlink r:id="rId447" w:history="1">
        <w:r w:rsidR="00E06993" w:rsidRPr="007463D1">
          <w:rPr>
            <w:rStyle w:val="Hyperlink"/>
            <w:color w:val="auto"/>
          </w:rPr>
          <w:t>Explanatory Statement</w:t>
        </w:r>
      </w:hyperlink>
    </w:p>
    <w:p w:rsidR="00E06993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448" w:history="1">
        <w:r w:rsidR="00E06993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5A2B3D" w:rsidRPr="007463D1" w:rsidRDefault="00E878CF" w:rsidP="00971697">
      <w:pPr>
        <w:pStyle w:val="ListParagraph"/>
        <w:rPr>
          <w:i/>
        </w:rPr>
      </w:pPr>
      <w:hyperlink r:id="rId449" w:history="1">
        <w:r w:rsidR="005A2B3D" w:rsidRPr="007463D1">
          <w:rPr>
            <w:rStyle w:val="Hyperlink"/>
            <w:iCs/>
            <w:color w:val="auto"/>
          </w:rPr>
          <w:t>Presentation speech</w:t>
        </w:r>
      </w:hyperlink>
    </w:p>
    <w:p w:rsidR="00B53968" w:rsidRPr="007463D1" w:rsidRDefault="00E878CF" w:rsidP="00971697">
      <w:pPr>
        <w:pStyle w:val="ListParagraph"/>
        <w:rPr>
          <w:i/>
          <w:iCs/>
        </w:rPr>
      </w:pPr>
      <w:hyperlink r:id="rId450" w:history="1">
        <w:r w:rsidR="00B53968" w:rsidRPr="007463D1">
          <w:rPr>
            <w:rStyle w:val="Hyperlink"/>
            <w:color w:val="auto"/>
          </w:rPr>
          <w:t>Scrutiny Committee Report</w:t>
        </w:r>
      </w:hyperlink>
    </w:p>
    <w:p w:rsidR="00B66F13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451" w:history="1">
        <w:r w:rsidR="00B66F13" w:rsidRPr="007463D1">
          <w:rPr>
            <w:rStyle w:val="Hyperlink"/>
            <w:color w:val="auto"/>
          </w:rPr>
          <w:t>Government response to Scrutiny Committee Report</w:t>
        </w:r>
      </w:hyperlink>
    </w:p>
    <w:p w:rsidR="006D2A13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452" w:history="1">
        <w:r w:rsidR="006D2A13" w:rsidRPr="007463D1">
          <w:rPr>
            <w:rStyle w:val="Hyperlink"/>
            <w:color w:val="auto"/>
          </w:rPr>
          <w:t>Revised Explanatory Statement</w:t>
        </w:r>
      </w:hyperlink>
    </w:p>
    <w:p w:rsidR="005A2B3D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453" w:history="1">
        <w:r w:rsidR="00D02AFA" w:rsidRPr="007463D1">
          <w:rPr>
            <w:rStyle w:val="Hyperlink"/>
            <w:color w:val="auto"/>
          </w:rPr>
          <w:t>Hansard</w:t>
        </w:r>
        <w:r w:rsidR="005A2B3D" w:rsidRPr="007463D1">
          <w:rPr>
            <w:rStyle w:val="Hyperlink"/>
            <w:color w:val="auto"/>
          </w:rPr>
          <w:t xml:space="preserve"> debate</w:t>
        </w:r>
      </w:hyperlink>
    </w:p>
    <w:p w:rsidR="00FB25B5" w:rsidRPr="007463D1" w:rsidRDefault="00FB25B5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 citation</w:t>
      </w:r>
      <w:r w:rsidRPr="007463D1">
        <w:t xml:space="preserve">: </w:t>
      </w:r>
      <w:hyperlink r:id="rId454" w:history="1">
        <w:r w:rsidRPr="007463D1">
          <w:rPr>
            <w:rStyle w:val="Hyperlink"/>
            <w:color w:val="auto"/>
          </w:rPr>
          <w:t>Crimes (Fortification Removal) Amendment Act 2018</w:t>
        </w:r>
      </w:hyperlink>
      <w:r w:rsidRPr="007463D1">
        <w:t>]</w:t>
      </w:r>
    </w:p>
    <w:p w:rsidR="00E06993" w:rsidRPr="007463D1" w:rsidRDefault="00E878CF" w:rsidP="009F5FA7">
      <w:pPr>
        <w:pStyle w:val="Heading2"/>
        <w:spacing w:line="226" w:lineRule="auto"/>
      </w:pPr>
      <w:hyperlink r:id="rId455" w:history="1">
        <w:bookmarkStart w:id="62" w:name="_Toc503442787"/>
        <w:bookmarkStart w:id="63" w:name="_Toc50974745"/>
        <w:r w:rsidR="00E06993" w:rsidRPr="007463D1">
          <w:rPr>
            <w:rStyle w:val="Hyperlink"/>
            <w:color w:val="auto"/>
          </w:rPr>
          <w:t>Crimes (Intimate Image Abuse) Amendment 2017</w:t>
        </w:r>
        <w:bookmarkEnd w:id="62"/>
        <w:bookmarkEnd w:id="63"/>
      </w:hyperlink>
    </w:p>
    <w:p w:rsidR="00EF4F54" w:rsidRPr="007463D1" w:rsidRDefault="00EF4F54" w:rsidP="009F5FA7">
      <w:pPr>
        <w:keepNext/>
        <w:spacing w:line="226" w:lineRule="auto"/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E06993" w:rsidRPr="007463D1" w:rsidRDefault="00E878CF" w:rsidP="00971697">
      <w:pPr>
        <w:pStyle w:val="ListParagraph"/>
        <w:rPr>
          <w:b/>
          <w:i/>
        </w:rPr>
      </w:pPr>
      <w:hyperlink r:id="rId456" w:history="1">
        <w:r w:rsidR="00E06993" w:rsidRPr="007463D1">
          <w:rPr>
            <w:rStyle w:val="Hyperlink"/>
            <w:color w:val="auto"/>
          </w:rPr>
          <w:t>As presented</w:t>
        </w:r>
      </w:hyperlink>
    </w:p>
    <w:p w:rsidR="00E06993" w:rsidRPr="007463D1" w:rsidRDefault="00E878CF" w:rsidP="00971697">
      <w:pPr>
        <w:pStyle w:val="ListParagraph"/>
        <w:rPr>
          <w:i/>
        </w:rPr>
      </w:pPr>
      <w:hyperlink r:id="rId457" w:history="1">
        <w:r w:rsidR="00E06993" w:rsidRPr="007463D1">
          <w:rPr>
            <w:rStyle w:val="Hyperlink"/>
            <w:color w:val="auto"/>
          </w:rPr>
          <w:t>Explanatory Statement</w:t>
        </w:r>
      </w:hyperlink>
    </w:p>
    <w:p w:rsidR="00E06993" w:rsidRPr="007463D1" w:rsidRDefault="00E878CF" w:rsidP="00971697">
      <w:pPr>
        <w:pStyle w:val="ListParagraph"/>
        <w:rPr>
          <w:i/>
        </w:rPr>
      </w:pPr>
      <w:hyperlink r:id="rId458" w:history="1">
        <w:r w:rsidR="00E06993" w:rsidRPr="007463D1">
          <w:rPr>
            <w:rStyle w:val="Hyperlink"/>
            <w:color w:val="auto"/>
          </w:rPr>
          <w:t>Presentation speech</w:t>
        </w:r>
      </w:hyperlink>
    </w:p>
    <w:p w:rsidR="00E0699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59" w:history="1">
        <w:r w:rsidR="00E06993" w:rsidRPr="007463D1">
          <w:rPr>
            <w:rStyle w:val="Hyperlink"/>
            <w:color w:val="auto"/>
          </w:rPr>
          <w:t>Scrutiny Committee Report</w:t>
        </w:r>
      </w:hyperlink>
    </w:p>
    <w:p w:rsidR="00B07B64" w:rsidRPr="007463D1" w:rsidRDefault="00E878CF" w:rsidP="00971697">
      <w:pPr>
        <w:pStyle w:val="ListParagraph"/>
        <w:rPr>
          <w:i/>
        </w:rPr>
      </w:pPr>
      <w:hyperlink r:id="rId460" w:history="1">
        <w:r w:rsidR="00B07B64" w:rsidRPr="007463D1">
          <w:rPr>
            <w:rStyle w:val="Hyperlink"/>
            <w:color w:val="auto"/>
          </w:rPr>
          <w:t>Member response to Scrutiny Committee Report</w:t>
        </w:r>
      </w:hyperlink>
    </w:p>
    <w:p w:rsidR="00E06993" w:rsidRPr="007463D1" w:rsidRDefault="00E878CF" w:rsidP="00971697">
      <w:pPr>
        <w:pStyle w:val="ListParagraph"/>
        <w:rPr>
          <w:i/>
        </w:rPr>
      </w:pPr>
      <w:hyperlink r:id="rId461" w:history="1">
        <w:r w:rsidR="00E06993" w:rsidRPr="007463D1">
          <w:rPr>
            <w:rStyle w:val="Hyperlink"/>
            <w:color w:val="auto"/>
          </w:rPr>
          <w:t>Proposed amendments moved by Government</w:t>
        </w:r>
      </w:hyperlink>
    </w:p>
    <w:p w:rsidR="00E06993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462" w:history="1">
        <w:r w:rsidR="00E06993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E06993" w:rsidRPr="007463D1" w:rsidRDefault="00E878CF" w:rsidP="00971697">
      <w:pPr>
        <w:pStyle w:val="ListParagraph"/>
        <w:rPr>
          <w:i/>
        </w:rPr>
      </w:pPr>
      <w:hyperlink r:id="rId463" w:history="1">
        <w:r w:rsidR="00D02AFA" w:rsidRPr="007463D1">
          <w:rPr>
            <w:rStyle w:val="Hyperlink"/>
            <w:color w:val="auto"/>
          </w:rPr>
          <w:t>Hansard</w:t>
        </w:r>
        <w:r w:rsidR="00E06993" w:rsidRPr="007463D1">
          <w:rPr>
            <w:rStyle w:val="Hyperlink"/>
            <w:color w:val="auto"/>
          </w:rPr>
          <w:t xml:space="preserve"> debate</w:t>
        </w:r>
      </w:hyperlink>
    </w:p>
    <w:p w:rsidR="00E06993" w:rsidRPr="007463D1" w:rsidRDefault="00E06993" w:rsidP="00971697">
      <w:pPr>
        <w:pStyle w:val="ListParagraph"/>
        <w:rPr>
          <w:rStyle w:val="Hyperlink"/>
          <w:i/>
          <w:color w:val="auto"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464" w:history="1">
        <w:r w:rsidRPr="007463D1">
          <w:rPr>
            <w:rStyle w:val="Hyperlink"/>
            <w:color w:val="auto"/>
          </w:rPr>
          <w:t>Crimes (Intimate Image Abuse) Amendment Act 2017</w:t>
        </w:r>
      </w:hyperlink>
      <w:r w:rsidRPr="007463D1">
        <w:t>]</w:t>
      </w:r>
    </w:p>
    <w:p w:rsidR="00E06993" w:rsidRPr="007463D1" w:rsidRDefault="00E878CF" w:rsidP="009F5FA7">
      <w:pPr>
        <w:pStyle w:val="Heading2"/>
        <w:spacing w:line="226" w:lineRule="auto"/>
      </w:pPr>
      <w:hyperlink r:id="rId465" w:history="1">
        <w:bookmarkStart w:id="64" w:name="_Toc503442788"/>
        <w:bookmarkStart w:id="65" w:name="_Toc50974746"/>
        <w:r w:rsidR="00E06993" w:rsidRPr="007463D1">
          <w:rPr>
            <w:rStyle w:val="Hyperlink"/>
            <w:color w:val="auto"/>
          </w:rPr>
          <w:t>Crimes (Invasion of Privacy) Amendment 2017</w:t>
        </w:r>
        <w:bookmarkEnd w:id="64"/>
        <w:bookmarkEnd w:id="65"/>
      </w:hyperlink>
    </w:p>
    <w:p w:rsidR="00EF4F54" w:rsidRPr="007463D1" w:rsidRDefault="00EF4F54" w:rsidP="009F5FA7">
      <w:pPr>
        <w:spacing w:line="226" w:lineRule="auto"/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E06993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466" w:history="1">
        <w:r w:rsidR="00E06993" w:rsidRPr="007463D1">
          <w:rPr>
            <w:rStyle w:val="Hyperlink"/>
            <w:color w:val="auto"/>
          </w:rPr>
          <w:t>As presented</w:t>
        </w:r>
      </w:hyperlink>
    </w:p>
    <w:p w:rsidR="00E0699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67" w:history="1">
        <w:r w:rsidR="00E06993" w:rsidRPr="007463D1">
          <w:rPr>
            <w:rStyle w:val="Hyperlink"/>
            <w:color w:val="auto"/>
          </w:rPr>
          <w:t>Explanatory Statement</w:t>
        </w:r>
      </w:hyperlink>
    </w:p>
    <w:p w:rsidR="00FE5D8D" w:rsidRPr="007463D1" w:rsidRDefault="00E878CF" w:rsidP="00971697">
      <w:pPr>
        <w:pStyle w:val="ListParagraph"/>
        <w:rPr>
          <w:i/>
        </w:rPr>
      </w:pPr>
      <w:hyperlink r:id="rId468" w:history="1">
        <w:r w:rsidR="00FE5D8D" w:rsidRPr="007463D1">
          <w:rPr>
            <w:rStyle w:val="Hyperlink"/>
            <w:color w:val="auto"/>
          </w:rPr>
          <w:t>Presentation speech</w:t>
        </w:r>
      </w:hyperlink>
    </w:p>
    <w:p w:rsidR="00E0699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69" w:history="1">
        <w:r w:rsidR="00E06993" w:rsidRPr="007463D1">
          <w:rPr>
            <w:rStyle w:val="Hyperlink"/>
            <w:color w:val="auto"/>
          </w:rPr>
          <w:t>Scrutiny Committee Report</w:t>
        </w:r>
      </w:hyperlink>
    </w:p>
    <w:p w:rsidR="00B07B6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70" w:history="1">
        <w:r w:rsidR="00B07B64" w:rsidRPr="007463D1">
          <w:rPr>
            <w:rStyle w:val="Hyperlink"/>
            <w:color w:val="auto"/>
          </w:rPr>
          <w:t>Member response to Scrutiny Committee Report</w:t>
        </w:r>
      </w:hyperlink>
    </w:p>
    <w:p w:rsidR="009576D5" w:rsidRPr="007463D1" w:rsidRDefault="009576D5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 xml:space="preserve">[Discharged on </w:t>
      </w:r>
      <w:hyperlink r:id="rId471" w:history="1">
        <w:r w:rsidRPr="007463D1">
          <w:rPr>
            <w:rStyle w:val="Hyperlink"/>
            <w:color w:val="auto"/>
          </w:rPr>
          <w:t>9 May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243868" w:rsidRPr="007463D1" w:rsidRDefault="00E878CF" w:rsidP="009F5FA7">
      <w:pPr>
        <w:pStyle w:val="Heading2"/>
        <w:spacing w:line="226" w:lineRule="auto"/>
        <w:rPr>
          <w:rStyle w:val="Hyperlink"/>
          <w:color w:val="auto"/>
        </w:rPr>
      </w:pPr>
      <w:hyperlink r:id="rId472" w:history="1">
        <w:bookmarkStart w:id="66" w:name="_Toc50974747"/>
        <w:r w:rsidR="00243868" w:rsidRPr="007463D1">
          <w:rPr>
            <w:rStyle w:val="Hyperlink"/>
            <w:color w:val="auto"/>
          </w:rPr>
          <w:t>Crimes (Offences against Frontline Community Service Providers) Amendment 2019</w:t>
        </w:r>
        <w:bookmarkEnd w:id="66"/>
      </w:hyperlink>
    </w:p>
    <w:p w:rsidR="00243868" w:rsidRPr="007463D1" w:rsidRDefault="00E878CF" w:rsidP="00971697">
      <w:pPr>
        <w:pStyle w:val="ListParagraph"/>
        <w:rPr>
          <w:i/>
        </w:rPr>
      </w:pPr>
      <w:hyperlink r:id="rId473" w:history="1">
        <w:r w:rsidR="00243868" w:rsidRPr="007463D1">
          <w:rPr>
            <w:rStyle w:val="Hyperlink"/>
            <w:color w:val="auto"/>
          </w:rPr>
          <w:t>As presented</w:t>
        </w:r>
      </w:hyperlink>
    </w:p>
    <w:p w:rsidR="00243868" w:rsidRPr="007463D1" w:rsidRDefault="00E878CF" w:rsidP="00971697">
      <w:pPr>
        <w:pStyle w:val="ListParagraph"/>
        <w:rPr>
          <w:i/>
        </w:rPr>
      </w:pPr>
      <w:hyperlink r:id="rId474" w:history="1">
        <w:r w:rsidR="00243868" w:rsidRPr="007463D1">
          <w:rPr>
            <w:rStyle w:val="Hyperlink"/>
            <w:color w:val="auto"/>
          </w:rPr>
          <w:t>Explanatory Statement</w:t>
        </w:r>
      </w:hyperlink>
    </w:p>
    <w:p w:rsidR="00243868" w:rsidRPr="007463D1" w:rsidRDefault="00E878CF" w:rsidP="00971697">
      <w:pPr>
        <w:pStyle w:val="ListParagraph"/>
        <w:rPr>
          <w:i/>
        </w:rPr>
      </w:pPr>
      <w:hyperlink r:id="rId475" w:history="1">
        <w:r w:rsidR="00243868" w:rsidRPr="007463D1">
          <w:rPr>
            <w:rStyle w:val="Hyperlink"/>
            <w:color w:val="auto"/>
          </w:rPr>
          <w:t>Presentation Speech</w:t>
        </w:r>
      </w:hyperlink>
    </w:p>
    <w:p w:rsidR="0024386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76" w:history="1">
        <w:r w:rsidR="00243868" w:rsidRPr="007463D1">
          <w:rPr>
            <w:rStyle w:val="Hyperlink"/>
            <w:color w:val="auto"/>
          </w:rPr>
          <w:t>Scrutiny Report</w:t>
        </w:r>
      </w:hyperlink>
    </w:p>
    <w:p w:rsidR="00E70825" w:rsidRPr="007463D1" w:rsidRDefault="00E70825" w:rsidP="009F5FA7">
      <w:pPr>
        <w:pStyle w:val="Heading2"/>
        <w:spacing w:line="226" w:lineRule="auto"/>
        <w:rPr>
          <w:rStyle w:val="Hyperlink"/>
          <w:color w:val="auto"/>
        </w:rPr>
      </w:pPr>
      <w:bookmarkStart w:id="67" w:name="_Toc50974748"/>
      <w:r w:rsidRPr="007463D1">
        <w:rPr>
          <w:rStyle w:val="Hyperlink"/>
          <w:color w:val="auto"/>
        </w:rPr>
        <w:lastRenderedPageBreak/>
        <w:t>Crimes (Offences against Vulnerable People) Legislation Amendment 2019</w:t>
      </w:r>
      <w:bookmarkEnd w:id="67"/>
    </w:p>
    <w:p w:rsidR="00E70825" w:rsidRPr="007463D1" w:rsidRDefault="00E70825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</w:rPr>
        <w:t>As presented</w:t>
      </w:r>
    </w:p>
    <w:p w:rsidR="00E70825" w:rsidRPr="007463D1" w:rsidRDefault="00E70825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</w:rPr>
        <w:t>Explanatory Statement (including compatibility Statement for the Human Rights Act 2004)</w:t>
      </w:r>
    </w:p>
    <w:p w:rsidR="00E70825" w:rsidRPr="007463D1" w:rsidRDefault="00E70825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</w:rPr>
        <w:t>Presentation Speech</w:t>
      </w:r>
    </w:p>
    <w:p w:rsidR="00E70825" w:rsidRPr="007463D1" w:rsidRDefault="00E70825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</w:rPr>
        <w:t>Scrutiny Committee Report</w:t>
      </w:r>
    </w:p>
    <w:p w:rsidR="00E70825" w:rsidRPr="007463D1" w:rsidRDefault="00E70825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</w:rPr>
        <w:t>Revised Explanatory</w:t>
      </w:r>
    </w:p>
    <w:p w:rsidR="00E70825" w:rsidRPr="007463D1" w:rsidRDefault="00E70825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</w:rPr>
        <w:t>Supplementary Explanatory Statement</w:t>
      </w:r>
    </w:p>
    <w:p w:rsidR="00E7035B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477" w:history="1">
        <w:r w:rsidR="00E7035B" w:rsidRPr="007463D1">
          <w:rPr>
            <w:rStyle w:val="Hyperlink"/>
            <w:color w:val="auto"/>
          </w:rPr>
          <w:t>Hansard debate</w:t>
        </w:r>
      </w:hyperlink>
    </w:p>
    <w:p w:rsidR="00E70825" w:rsidRPr="007463D1" w:rsidRDefault="00E70825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  <w:u w:val="none"/>
        </w:rPr>
        <w:t xml:space="preserve">[Act: </w:t>
      </w:r>
      <w:r w:rsidRPr="007463D1">
        <w:rPr>
          <w:rStyle w:val="Hyperlink"/>
          <w:color w:val="auto"/>
        </w:rPr>
        <w:t>Crimes (Offences Against Vulnerable People) Legislation Amendment Act 2020</w:t>
      </w:r>
      <w:r w:rsidRPr="007463D1">
        <w:rPr>
          <w:rStyle w:val="Hyperlink"/>
          <w:color w:val="auto"/>
          <w:u w:val="none"/>
        </w:rPr>
        <w:t>]</w:t>
      </w:r>
    </w:p>
    <w:p w:rsidR="00E06993" w:rsidRPr="007463D1" w:rsidRDefault="00E878CF" w:rsidP="009F5FA7">
      <w:pPr>
        <w:pStyle w:val="Heading2"/>
        <w:spacing w:line="226" w:lineRule="auto"/>
      </w:pPr>
      <w:hyperlink r:id="rId478" w:history="1">
        <w:bookmarkStart w:id="68" w:name="_Toc503442789"/>
        <w:bookmarkStart w:id="69" w:name="_Toc50974749"/>
        <w:r w:rsidR="00E06993" w:rsidRPr="007463D1">
          <w:rPr>
            <w:rStyle w:val="Hyperlink"/>
            <w:color w:val="auto"/>
          </w:rPr>
          <w:t>Crimes (Police Powers and Firearms Offence) Amendment 2017</w:t>
        </w:r>
        <w:bookmarkEnd w:id="68"/>
        <w:bookmarkEnd w:id="69"/>
      </w:hyperlink>
    </w:p>
    <w:p w:rsidR="00E06993" w:rsidRPr="007463D1" w:rsidRDefault="00E878CF" w:rsidP="00971697">
      <w:pPr>
        <w:pStyle w:val="ListParagraph"/>
        <w:rPr>
          <w:i/>
        </w:rPr>
      </w:pPr>
      <w:hyperlink r:id="rId479" w:history="1">
        <w:r w:rsidR="00E06993" w:rsidRPr="007463D1">
          <w:rPr>
            <w:rStyle w:val="Hyperlink"/>
            <w:color w:val="auto"/>
          </w:rPr>
          <w:t>As presented</w:t>
        </w:r>
      </w:hyperlink>
    </w:p>
    <w:p w:rsidR="00E06993" w:rsidRPr="007463D1" w:rsidRDefault="00E878CF" w:rsidP="00971697">
      <w:pPr>
        <w:pStyle w:val="ListParagraph"/>
        <w:rPr>
          <w:i/>
        </w:rPr>
      </w:pPr>
      <w:hyperlink r:id="rId480" w:history="1">
        <w:r w:rsidR="00E06993" w:rsidRPr="007463D1">
          <w:rPr>
            <w:rStyle w:val="Hyperlink"/>
            <w:color w:val="auto"/>
          </w:rPr>
          <w:t>Explanatory Statement</w:t>
        </w:r>
      </w:hyperlink>
    </w:p>
    <w:p w:rsidR="00E06993" w:rsidRPr="007463D1" w:rsidRDefault="00E878CF" w:rsidP="00971697">
      <w:pPr>
        <w:pStyle w:val="ListParagraph"/>
        <w:rPr>
          <w:i/>
        </w:rPr>
      </w:pPr>
      <w:hyperlink r:id="rId481" w:history="1">
        <w:r w:rsidR="00E06993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E06993" w:rsidRPr="007463D1" w:rsidRDefault="00E878CF" w:rsidP="00971697">
      <w:pPr>
        <w:pStyle w:val="ListParagraph"/>
        <w:rPr>
          <w:i/>
          <w:iCs/>
        </w:rPr>
      </w:pPr>
      <w:hyperlink r:id="rId482" w:history="1">
        <w:r w:rsidR="00E06993" w:rsidRPr="007463D1">
          <w:rPr>
            <w:rStyle w:val="Hyperlink"/>
            <w:color w:val="auto"/>
          </w:rPr>
          <w:t>Presentation speech</w:t>
        </w:r>
      </w:hyperlink>
    </w:p>
    <w:p w:rsidR="00E06993" w:rsidRPr="007463D1" w:rsidRDefault="00E878CF" w:rsidP="00971697">
      <w:pPr>
        <w:pStyle w:val="ListParagraph"/>
        <w:rPr>
          <w:i/>
        </w:rPr>
      </w:pPr>
      <w:hyperlink r:id="rId483" w:history="1">
        <w:r w:rsidR="00E06993" w:rsidRPr="007463D1">
          <w:rPr>
            <w:rStyle w:val="Hyperlink"/>
            <w:iCs/>
            <w:color w:val="auto"/>
          </w:rPr>
          <w:t>Scrutiny Committee Report</w:t>
        </w:r>
      </w:hyperlink>
    </w:p>
    <w:p w:rsidR="00E06993" w:rsidRPr="007463D1" w:rsidRDefault="00E878CF" w:rsidP="00971697">
      <w:pPr>
        <w:pStyle w:val="ListParagraph"/>
        <w:rPr>
          <w:i/>
        </w:rPr>
      </w:pPr>
      <w:hyperlink r:id="rId484" w:history="1">
        <w:r w:rsidR="00E06993" w:rsidRPr="007463D1">
          <w:rPr>
            <w:rStyle w:val="Hyperlink"/>
            <w:iCs/>
            <w:color w:val="auto"/>
          </w:rPr>
          <w:t>Government response to Scrutiny Committee Report</w:t>
        </w:r>
      </w:hyperlink>
    </w:p>
    <w:p w:rsidR="00E06993" w:rsidRPr="007463D1" w:rsidRDefault="00E878CF" w:rsidP="00971697">
      <w:pPr>
        <w:pStyle w:val="ListParagraph"/>
        <w:rPr>
          <w:i/>
        </w:rPr>
      </w:pPr>
      <w:hyperlink r:id="rId485" w:history="1">
        <w:r w:rsidR="00E06993" w:rsidRPr="007463D1">
          <w:rPr>
            <w:rStyle w:val="Hyperlink"/>
            <w:iCs/>
            <w:color w:val="auto"/>
          </w:rPr>
          <w:t>Proposed amendments moved by Government</w:t>
        </w:r>
      </w:hyperlink>
    </w:p>
    <w:p w:rsidR="00E06993" w:rsidRPr="007463D1" w:rsidRDefault="00E878CF" w:rsidP="00971697">
      <w:pPr>
        <w:pStyle w:val="ListParagraph"/>
        <w:rPr>
          <w:i/>
          <w:iCs/>
        </w:rPr>
      </w:pPr>
      <w:hyperlink r:id="rId486" w:history="1">
        <w:r w:rsidR="00E06993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920476" w:rsidRPr="007463D1" w:rsidRDefault="00E878CF" w:rsidP="00971697">
      <w:pPr>
        <w:pStyle w:val="ListParagraph"/>
        <w:rPr>
          <w:i/>
          <w:iCs/>
        </w:rPr>
      </w:pPr>
      <w:hyperlink r:id="rId487" w:history="1">
        <w:r w:rsidR="00D02AFA" w:rsidRPr="007463D1">
          <w:rPr>
            <w:rStyle w:val="Hyperlink"/>
            <w:color w:val="auto"/>
          </w:rPr>
          <w:t>Hansard</w:t>
        </w:r>
        <w:r w:rsidR="00920476" w:rsidRPr="007463D1">
          <w:rPr>
            <w:rStyle w:val="Hyperlink"/>
            <w:color w:val="auto"/>
          </w:rPr>
          <w:t xml:space="preserve"> debate</w:t>
        </w:r>
      </w:hyperlink>
    </w:p>
    <w:p w:rsidR="00E06993" w:rsidRPr="007463D1" w:rsidRDefault="00E06993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488" w:history="1">
        <w:r w:rsidRPr="007463D1">
          <w:rPr>
            <w:rStyle w:val="Hyperlink"/>
            <w:color w:val="auto"/>
          </w:rPr>
          <w:t>Crimes (Police Powers and Firearms Offence) Amendment Act 2017</w:t>
        </w:r>
      </w:hyperlink>
      <w:r w:rsidRPr="007463D1">
        <w:t>]</w:t>
      </w:r>
    </w:p>
    <w:p w:rsidR="00A95959" w:rsidRPr="007463D1" w:rsidRDefault="00E878CF" w:rsidP="000C4611">
      <w:pPr>
        <w:pStyle w:val="Heading2"/>
        <w:rPr>
          <w:rStyle w:val="Hyperlink"/>
          <w:color w:val="auto"/>
        </w:rPr>
      </w:pPr>
      <w:hyperlink r:id="rId489" w:history="1">
        <w:bookmarkStart w:id="70" w:name="_Toc50974750"/>
        <w:r w:rsidR="00A95959" w:rsidRPr="007463D1">
          <w:rPr>
            <w:rStyle w:val="Hyperlink"/>
            <w:color w:val="auto"/>
          </w:rPr>
          <w:t>Crimes (Protection of Police, Firefighters and Paramedics) Amendment 2019</w:t>
        </w:r>
        <w:bookmarkEnd w:id="70"/>
      </w:hyperlink>
    </w:p>
    <w:p w:rsidR="00A95959" w:rsidRPr="007463D1" w:rsidRDefault="00E878CF" w:rsidP="00971697">
      <w:pPr>
        <w:pStyle w:val="ListParagraph"/>
        <w:rPr>
          <w:i/>
        </w:rPr>
      </w:pPr>
      <w:hyperlink r:id="rId490" w:history="1">
        <w:r w:rsidR="00A95959" w:rsidRPr="007463D1">
          <w:rPr>
            <w:rStyle w:val="Hyperlink"/>
            <w:color w:val="auto"/>
          </w:rPr>
          <w:t>As presented</w:t>
        </w:r>
      </w:hyperlink>
    </w:p>
    <w:p w:rsidR="00A95959" w:rsidRPr="007463D1" w:rsidRDefault="00E878CF" w:rsidP="00971697">
      <w:pPr>
        <w:pStyle w:val="ListParagraph"/>
        <w:rPr>
          <w:i/>
        </w:rPr>
      </w:pPr>
      <w:hyperlink r:id="rId491" w:history="1">
        <w:r w:rsidR="00A95959" w:rsidRPr="007463D1">
          <w:rPr>
            <w:rStyle w:val="Hyperlink"/>
            <w:color w:val="auto"/>
          </w:rPr>
          <w:t>Explanatory Statement</w:t>
        </w:r>
      </w:hyperlink>
    </w:p>
    <w:p w:rsidR="00A95959" w:rsidRPr="007463D1" w:rsidRDefault="00E878CF" w:rsidP="00971697">
      <w:pPr>
        <w:pStyle w:val="ListParagraph"/>
        <w:rPr>
          <w:i/>
        </w:rPr>
      </w:pPr>
      <w:hyperlink r:id="rId492" w:history="1">
        <w:r w:rsidR="00A95959" w:rsidRPr="007463D1">
          <w:rPr>
            <w:rStyle w:val="Hyperlink"/>
            <w:color w:val="auto"/>
          </w:rPr>
          <w:t>Presentation Speech</w:t>
        </w:r>
      </w:hyperlink>
    </w:p>
    <w:p w:rsidR="00A9595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93" w:history="1">
        <w:r w:rsidR="00A95959" w:rsidRPr="007463D1">
          <w:rPr>
            <w:rStyle w:val="Hyperlink"/>
            <w:color w:val="auto"/>
          </w:rPr>
          <w:t>Scrutiny Report</w:t>
        </w:r>
      </w:hyperlink>
    </w:p>
    <w:p w:rsidR="0002624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94" w:history="1">
        <w:r w:rsidR="00026248" w:rsidRPr="007463D1">
          <w:rPr>
            <w:rStyle w:val="Hyperlink"/>
            <w:color w:val="auto"/>
          </w:rPr>
          <w:t>Supplementary Explanatory Statement</w:t>
        </w:r>
      </w:hyperlink>
    </w:p>
    <w:p w:rsidR="00AE2D3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495" w:history="1">
        <w:r w:rsidR="00AE2D34" w:rsidRPr="007463D1">
          <w:rPr>
            <w:rStyle w:val="Hyperlink"/>
            <w:color w:val="auto"/>
          </w:rPr>
          <w:t>Hansard debate</w:t>
        </w:r>
      </w:hyperlink>
    </w:p>
    <w:p w:rsidR="00026248" w:rsidRPr="007463D1" w:rsidRDefault="00026248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 Citation:</w:t>
      </w:r>
      <w:r w:rsidRPr="007463D1">
        <w:t xml:space="preserve"> </w:t>
      </w:r>
      <w:hyperlink r:id="rId496" w:history="1">
        <w:r w:rsidRPr="007463D1">
          <w:rPr>
            <w:rStyle w:val="Hyperlink"/>
            <w:color w:val="auto"/>
          </w:rPr>
          <w:t>Crimes (Protection of Frontline Community Service Providers) Amendment Act 2020</w:t>
        </w:r>
        <w:r w:rsidRPr="007463D1">
          <w:rPr>
            <w:rStyle w:val="Hyperlink"/>
            <w:color w:val="auto"/>
            <w:u w:val="none"/>
          </w:rPr>
          <w:t>]</w:t>
        </w:r>
      </w:hyperlink>
    </w:p>
    <w:p w:rsidR="000C4611" w:rsidRPr="007463D1" w:rsidRDefault="00E878CF" w:rsidP="000C4611">
      <w:pPr>
        <w:pStyle w:val="Heading2"/>
      </w:pPr>
      <w:hyperlink r:id="rId497" w:history="1">
        <w:bookmarkStart w:id="71" w:name="_Toc50974751"/>
        <w:r w:rsidR="000C4611" w:rsidRPr="007463D1">
          <w:rPr>
            <w:rStyle w:val="Hyperlink"/>
            <w:color w:val="auto"/>
          </w:rPr>
          <w:t>Crimes (Restorative Justice) Amendment 2018</w:t>
        </w:r>
        <w:bookmarkEnd w:id="71"/>
      </w:hyperlink>
    </w:p>
    <w:p w:rsidR="000C4611" w:rsidRPr="007463D1" w:rsidRDefault="00E878CF" w:rsidP="00971697">
      <w:pPr>
        <w:pStyle w:val="ListParagraph"/>
        <w:rPr>
          <w:i/>
        </w:rPr>
      </w:pPr>
      <w:hyperlink r:id="rId498" w:history="1">
        <w:r w:rsidR="000C4611" w:rsidRPr="007463D1">
          <w:rPr>
            <w:rStyle w:val="Hyperlink"/>
            <w:color w:val="auto"/>
          </w:rPr>
          <w:t>As presented</w:t>
        </w:r>
      </w:hyperlink>
    </w:p>
    <w:p w:rsidR="000C4611" w:rsidRPr="007463D1" w:rsidRDefault="00E878CF" w:rsidP="00971697">
      <w:pPr>
        <w:pStyle w:val="ListParagraph"/>
        <w:rPr>
          <w:i/>
        </w:rPr>
      </w:pPr>
      <w:hyperlink r:id="rId499" w:history="1">
        <w:r w:rsidR="000C4611" w:rsidRPr="007463D1">
          <w:rPr>
            <w:rStyle w:val="Hyperlink"/>
            <w:color w:val="auto"/>
          </w:rPr>
          <w:t>Explanatory Statement</w:t>
        </w:r>
      </w:hyperlink>
    </w:p>
    <w:p w:rsidR="000C461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00" w:history="1">
        <w:r w:rsidR="000C4611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4D3418" w:rsidRPr="007463D1" w:rsidRDefault="00E878CF" w:rsidP="00971697">
      <w:pPr>
        <w:pStyle w:val="ListParagraph"/>
        <w:rPr>
          <w:i/>
        </w:rPr>
      </w:pPr>
      <w:hyperlink r:id="rId501" w:history="1">
        <w:r w:rsidR="004D3418" w:rsidRPr="007463D1">
          <w:rPr>
            <w:rStyle w:val="Hyperlink"/>
            <w:color w:val="auto"/>
          </w:rPr>
          <w:t>Presentation speech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02" w:history="1">
        <w:r w:rsidR="00CE4F40" w:rsidRPr="007463D1">
          <w:rPr>
            <w:rStyle w:val="Hyperlink"/>
            <w:color w:val="auto"/>
          </w:rPr>
          <w:t>Scrutiny Committee Report</w:t>
        </w:r>
      </w:hyperlink>
    </w:p>
    <w:p w:rsidR="008B5A7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03" w:history="1">
        <w:r w:rsidR="00D02AFA" w:rsidRPr="007463D1">
          <w:rPr>
            <w:rStyle w:val="Hyperlink"/>
            <w:color w:val="auto"/>
          </w:rPr>
          <w:t>Hansard</w:t>
        </w:r>
        <w:r w:rsidR="008B5A7A" w:rsidRPr="007463D1">
          <w:rPr>
            <w:rStyle w:val="Hyperlink"/>
            <w:color w:val="auto"/>
          </w:rPr>
          <w:t xml:space="preserve"> debate</w:t>
        </w:r>
      </w:hyperlink>
    </w:p>
    <w:p w:rsidR="008B5A7A" w:rsidRPr="007463D1" w:rsidRDefault="008B5A7A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 xml:space="preserve">Act: </w:t>
      </w:r>
      <w:hyperlink r:id="rId504" w:history="1">
        <w:r w:rsidRPr="007463D1">
          <w:rPr>
            <w:rStyle w:val="Hyperlink"/>
            <w:color w:val="auto"/>
          </w:rPr>
          <w:t>Crimes (Restorative Justice)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310380" w:rsidRPr="007463D1" w:rsidRDefault="00E878CF" w:rsidP="00310380">
      <w:pPr>
        <w:pStyle w:val="Heading2"/>
      </w:pPr>
      <w:hyperlink r:id="rId505" w:history="1">
        <w:bookmarkStart w:id="72" w:name="_Toc503442790"/>
        <w:bookmarkStart w:id="73" w:name="_Toc50974752"/>
        <w:r w:rsidR="00310380" w:rsidRPr="007463D1">
          <w:rPr>
            <w:rStyle w:val="Hyperlink"/>
            <w:color w:val="auto"/>
          </w:rPr>
          <w:t>Crimes Legislation Amendment 2016</w:t>
        </w:r>
        <w:bookmarkEnd w:id="72"/>
        <w:bookmarkEnd w:id="73"/>
      </w:hyperlink>
    </w:p>
    <w:p w:rsidR="00310380" w:rsidRPr="007463D1" w:rsidRDefault="00E878CF" w:rsidP="00971697">
      <w:pPr>
        <w:pStyle w:val="ListParagraph"/>
        <w:rPr>
          <w:i/>
        </w:rPr>
      </w:pPr>
      <w:hyperlink r:id="rId506" w:history="1">
        <w:r w:rsidR="00310380" w:rsidRPr="007463D1">
          <w:rPr>
            <w:rStyle w:val="Hyperlink"/>
            <w:color w:val="auto"/>
          </w:rPr>
          <w:t>As presented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07" w:history="1">
        <w:r w:rsidR="00310380" w:rsidRPr="007463D1">
          <w:rPr>
            <w:rStyle w:val="Hyperlink"/>
            <w:color w:val="auto"/>
          </w:rPr>
          <w:t>Explanatory Statement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08" w:history="1">
        <w:r w:rsidR="0031038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09" w:history="1">
        <w:r w:rsidR="00310380" w:rsidRPr="007463D1">
          <w:rPr>
            <w:rStyle w:val="Hyperlink"/>
            <w:iCs/>
            <w:color w:val="auto"/>
          </w:rPr>
          <w:t>Presentation speech</w:t>
        </w:r>
      </w:hyperlink>
    </w:p>
    <w:p w:rsidR="00830E0D" w:rsidRPr="007463D1" w:rsidRDefault="00E878CF" w:rsidP="00971697">
      <w:pPr>
        <w:pStyle w:val="ListParagraph"/>
        <w:rPr>
          <w:i/>
        </w:rPr>
      </w:pPr>
      <w:hyperlink r:id="rId510" w:history="1">
        <w:r w:rsidR="00830E0D" w:rsidRPr="007463D1">
          <w:rPr>
            <w:rStyle w:val="Hyperlink"/>
            <w:iCs/>
            <w:color w:val="auto"/>
          </w:rPr>
          <w:t>Scrutiny Committee Report (Committee had no comment)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11" w:history="1">
        <w:r w:rsidR="00D02AFA" w:rsidRPr="007463D1">
          <w:rPr>
            <w:rStyle w:val="Hyperlink"/>
            <w:color w:val="auto"/>
          </w:rPr>
          <w:t>Hansard</w:t>
        </w:r>
        <w:r w:rsidR="00310380" w:rsidRPr="007463D1">
          <w:rPr>
            <w:rStyle w:val="Hyperlink"/>
            <w:color w:val="auto"/>
          </w:rPr>
          <w:t xml:space="preserve"> debate</w:t>
        </w:r>
      </w:hyperlink>
    </w:p>
    <w:p w:rsidR="00310380" w:rsidRPr="007463D1" w:rsidRDefault="00310380" w:rsidP="00971697">
      <w:pPr>
        <w:pStyle w:val="ListParagraph"/>
        <w:rPr>
          <w:i/>
          <w:iCs/>
        </w:rPr>
      </w:pPr>
      <w:r w:rsidRPr="007463D1">
        <w:t>[</w:t>
      </w:r>
      <w:r w:rsidRPr="007463D1">
        <w:rPr>
          <w:b/>
        </w:rPr>
        <w:t>Act citation</w:t>
      </w:r>
      <w:r w:rsidRPr="007463D1">
        <w:t xml:space="preserve">: </w:t>
      </w:r>
      <w:hyperlink r:id="rId512" w:history="1">
        <w:r w:rsidRPr="007463D1">
          <w:rPr>
            <w:rStyle w:val="Hyperlink"/>
            <w:color w:val="auto"/>
          </w:rPr>
          <w:t>Crimes Legislation Amendment Act 2017 (No 2)</w:t>
        </w:r>
      </w:hyperlink>
      <w:r w:rsidRPr="007463D1">
        <w:t>]</w:t>
      </w:r>
    </w:p>
    <w:p w:rsidR="00310380" w:rsidRPr="007463D1" w:rsidRDefault="00E878CF" w:rsidP="00310380">
      <w:pPr>
        <w:pStyle w:val="Heading2"/>
      </w:pPr>
      <w:hyperlink r:id="rId513" w:history="1">
        <w:bookmarkStart w:id="74" w:name="_Toc503442791"/>
        <w:bookmarkStart w:id="75" w:name="_Toc50974753"/>
        <w:r w:rsidR="00310380" w:rsidRPr="007463D1">
          <w:rPr>
            <w:rStyle w:val="Hyperlink"/>
            <w:color w:val="auto"/>
          </w:rPr>
          <w:t>Crimes Legislation Amendment 2017</w:t>
        </w:r>
        <w:bookmarkEnd w:id="74"/>
        <w:bookmarkEnd w:id="75"/>
      </w:hyperlink>
    </w:p>
    <w:p w:rsidR="00310380" w:rsidRPr="007463D1" w:rsidRDefault="00E878CF" w:rsidP="00971697">
      <w:pPr>
        <w:pStyle w:val="ListParagraph"/>
        <w:rPr>
          <w:i/>
        </w:rPr>
      </w:pPr>
      <w:hyperlink r:id="rId514" w:history="1">
        <w:r w:rsidR="00310380" w:rsidRPr="007463D1">
          <w:rPr>
            <w:rStyle w:val="Hyperlink"/>
            <w:color w:val="auto"/>
          </w:rPr>
          <w:t>As presented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15" w:history="1">
        <w:r w:rsidR="00310380" w:rsidRPr="007463D1">
          <w:rPr>
            <w:rStyle w:val="Hyperlink"/>
            <w:color w:val="auto"/>
          </w:rPr>
          <w:t>Explanatory Statement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16" w:history="1">
        <w:r w:rsidR="0031038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17" w:history="1">
        <w:r w:rsidR="00310380" w:rsidRPr="007463D1">
          <w:rPr>
            <w:rStyle w:val="Hyperlink"/>
            <w:color w:val="auto"/>
          </w:rPr>
          <w:t>Presentation speech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18" w:history="1">
        <w:r w:rsidR="00310380" w:rsidRPr="007463D1">
          <w:rPr>
            <w:rStyle w:val="Hyperlink"/>
            <w:color w:val="auto"/>
          </w:rPr>
          <w:t>Scrutiny Committee Report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19" w:history="1">
        <w:r w:rsidR="00D02AFA" w:rsidRPr="007463D1">
          <w:rPr>
            <w:rStyle w:val="Hyperlink"/>
            <w:color w:val="auto"/>
          </w:rPr>
          <w:t>Hansard</w:t>
        </w:r>
        <w:r w:rsidR="00310380" w:rsidRPr="007463D1">
          <w:rPr>
            <w:rStyle w:val="Hyperlink"/>
            <w:color w:val="auto"/>
          </w:rPr>
          <w:t xml:space="preserve"> debate</w:t>
        </w:r>
      </w:hyperlink>
    </w:p>
    <w:p w:rsidR="00310380" w:rsidRPr="007463D1" w:rsidRDefault="00310380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520" w:history="1">
        <w:r w:rsidRPr="007463D1">
          <w:rPr>
            <w:rStyle w:val="Hyperlink"/>
            <w:color w:val="auto"/>
          </w:rPr>
          <w:t>Crimes Legislation Amendment Act 2017</w:t>
        </w:r>
      </w:hyperlink>
      <w:r w:rsidRPr="007463D1">
        <w:t>]</w:t>
      </w:r>
    </w:p>
    <w:p w:rsidR="00310380" w:rsidRPr="007463D1" w:rsidRDefault="00E878CF" w:rsidP="00310380">
      <w:pPr>
        <w:pStyle w:val="Heading2"/>
      </w:pPr>
      <w:hyperlink r:id="rId521" w:history="1">
        <w:bookmarkStart w:id="76" w:name="_Toc503442792"/>
        <w:bookmarkStart w:id="77" w:name="_Toc50974754"/>
        <w:r w:rsidR="00310380" w:rsidRPr="007463D1">
          <w:rPr>
            <w:rStyle w:val="Hyperlink"/>
            <w:color w:val="auto"/>
          </w:rPr>
          <w:t>Crimes Legislation Amendment 2017 (No 2)</w:t>
        </w:r>
        <w:bookmarkEnd w:id="76"/>
        <w:bookmarkEnd w:id="77"/>
      </w:hyperlink>
    </w:p>
    <w:p w:rsidR="00310380" w:rsidRPr="007463D1" w:rsidRDefault="00E878CF" w:rsidP="00971697">
      <w:pPr>
        <w:pStyle w:val="ListParagraph"/>
        <w:rPr>
          <w:i/>
        </w:rPr>
      </w:pPr>
      <w:hyperlink r:id="rId522" w:history="1">
        <w:r w:rsidR="00310380" w:rsidRPr="007463D1">
          <w:rPr>
            <w:rStyle w:val="Hyperlink"/>
            <w:color w:val="auto"/>
          </w:rPr>
          <w:t>As presented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23" w:history="1">
        <w:r w:rsidR="00310380" w:rsidRPr="007463D1">
          <w:rPr>
            <w:rStyle w:val="Hyperlink"/>
            <w:color w:val="auto"/>
          </w:rPr>
          <w:t>Explanatory Statement</w:t>
        </w:r>
      </w:hyperlink>
    </w:p>
    <w:p w:rsidR="00310380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524" w:history="1">
        <w:r w:rsidR="0031038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9177E8" w:rsidRPr="007463D1" w:rsidRDefault="00E878CF" w:rsidP="00971697">
      <w:pPr>
        <w:pStyle w:val="ListParagraph"/>
        <w:rPr>
          <w:i/>
        </w:rPr>
      </w:pPr>
      <w:hyperlink r:id="rId525" w:history="1">
        <w:r w:rsidR="009177E8" w:rsidRPr="007463D1">
          <w:rPr>
            <w:rStyle w:val="Hyperlink"/>
            <w:iCs/>
            <w:color w:val="auto"/>
          </w:rPr>
          <w:t>Presentation speech</w:t>
        </w:r>
      </w:hyperlink>
    </w:p>
    <w:p w:rsidR="00B53968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526" w:history="1">
        <w:r w:rsidR="00B53968" w:rsidRPr="007463D1">
          <w:rPr>
            <w:rStyle w:val="Hyperlink"/>
            <w:color w:val="auto"/>
          </w:rPr>
          <w:t>Scrutiny Committee Report</w:t>
        </w:r>
      </w:hyperlink>
    </w:p>
    <w:p w:rsidR="00D82338" w:rsidRPr="007463D1" w:rsidRDefault="00E878CF" w:rsidP="00971697">
      <w:pPr>
        <w:pStyle w:val="ListParagraph"/>
        <w:rPr>
          <w:i/>
          <w:iCs/>
        </w:rPr>
      </w:pPr>
      <w:hyperlink r:id="rId527" w:history="1">
        <w:r w:rsidR="00D82338" w:rsidRPr="007463D1">
          <w:rPr>
            <w:rStyle w:val="Hyperlink"/>
            <w:color w:val="auto"/>
          </w:rPr>
          <w:t>Supplementary Explanatory Statement</w:t>
        </w:r>
      </w:hyperlink>
    </w:p>
    <w:p w:rsidR="00FA543A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528" w:history="1">
        <w:r w:rsidR="00FA543A" w:rsidRPr="007463D1">
          <w:rPr>
            <w:rStyle w:val="Hyperlink"/>
            <w:color w:val="auto"/>
          </w:rPr>
          <w:t>Proposed amendments moved by Government</w:t>
        </w:r>
      </w:hyperlink>
    </w:p>
    <w:p w:rsidR="009177E8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529" w:history="1">
        <w:r w:rsidR="00D02AFA" w:rsidRPr="007463D1">
          <w:rPr>
            <w:rStyle w:val="Hyperlink"/>
            <w:color w:val="auto"/>
          </w:rPr>
          <w:t>Hansard</w:t>
        </w:r>
        <w:r w:rsidR="009177E8" w:rsidRPr="007463D1">
          <w:rPr>
            <w:rStyle w:val="Hyperlink"/>
            <w:color w:val="auto"/>
          </w:rPr>
          <w:t xml:space="preserve"> debate</w:t>
        </w:r>
      </w:hyperlink>
    </w:p>
    <w:p w:rsidR="009D037E" w:rsidRPr="007463D1" w:rsidRDefault="009D037E" w:rsidP="00971697">
      <w:pPr>
        <w:pStyle w:val="ListParagraph"/>
        <w:rPr>
          <w:rStyle w:val="Hyperlink"/>
          <w:i/>
          <w:iCs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 citation</w:t>
      </w:r>
      <w:r w:rsidRPr="007463D1">
        <w:rPr>
          <w:rStyle w:val="Hyperlink"/>
          <w:color w:val="auto"/>
          <w:u w:val="none"/>
        </w:rPr>
        <w:t xml:space="preserve">: </w:t>
      </w:r>
      <w:hyperlink r:id="rId530" w:history="1">
        <w:r w:rsidRPr="007463D1">
          <w:rPr>
            <w:rStyle w:val="Hyperlink"/>
            <w:color w:val="auto"/>
          </w:rPr>
          <w:t>Crimes Legislation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CA5138" w:rsidRPr="007463D1" w:rsidRDefault="00E878CF" w:rsidP="00CA5138">
      <w:pPr>
        <w:pStyle w:val="Heading2"/>
      </w:pPr>
      <w:hyperlink r:id="rId531" w:history="1">
        <w:bookmarkStart w:id="78" w:name="_Toc50974755"/>
        <w:r w:rsidR="00CA5138" w:rsidRPr="007463D1">
          <w:rPr>
            <w:rStyle w:val="Hyperlink"/>
            <w:color w:val="auto"/>
          </w:rPr>
          <w:t>Crimes Legislation Amendment 2018</w:t>
        </w:r>
        <w:bookmarkEnd w:id="78"/>
      </w:hyperlink>
    </w:p>
    <w:p w:rsidR="00CA5138" w:rsidRPr="007463D1" w:rsidRDefault="00E878CF" w:rsidP="00971697">
      <w:pPr>
        <w:pStyle w:val="ListParagraph"/>
        <w:rPr>
          <w:i/>
        </w:rPr>
      </w:pPr>
      <w:hyperlink r:id="rId532" w:history="1">
        <w:r w:rsidR="00CA5138" w:rsidRPr="007463D1">
          <w:rPr>
            <w:rStyle w:val="Hyperlink"/>
            <w:color w:val="auto"/>
          </w:rPr>
          <w:t>As presented</w:t>
        </w:r>
      </w:hyperlink>
    </w:p>
    <w:p w:rsidR="00CA5138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533" w:history="1">
        <w:r w:rsidR="00CA5138" w:rsidRPr="007463D1">
          <w:rPr>
            <w:rStyle w:val="Hyperlink"/>
            <w:color w:val="auto"/>
          </w:rPr>
          <w:t>Explanatory Statement</w:t>
        </w:r>
      </w:hyperlink>
    </w:p>
    <w:p w:rsidR="00CA5138" w:rsidRPr="007463D1" w:rsidRDefault="00E878CF" w:rsidP="00971697">
      <w:pPr>
        <w:pStyle w:val="ListParagraph"/>
        <w:rPr>
          <w:i/>
        </w:rPr>
      </w:pPr>
      <w:hyperlink r:id="rId534" w:history="1">
        <w:r w:rsidR="00CA5138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CA513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35" w:history="1">
        <w:r w:rsidR="00CA5138" w:rsidRPr="007463D1">
          <w:rPr>
            <w:rStyle w:val="Hyperlink"/>
            <w:color w:val="auto"/>
          </w:rPr>
          <w:t>Presentation speech</w:t>
        </w:r>
      </w:hyperlink>
    </w:p>
    <w:p w:rsidR="00D95BE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36" w:history="1">
        <w:r w:rsidR="00D95BE2" w:rsidRPr="007463D1">
          <w:rPr>
            <w:rStyle w:val="Hyperlink"/>
            <w:color w:val="auto"/>
          </w:rPr>
          <w:t>Scrutiny Committee Report</w:t>
        </w:r>
      </w:hyperlink>
    </w:p>
    <w:p w:rsidR="00E3054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37" w:history="1">
        <w:r w:rsidR="00D02AFA" w:rsidRPr="007463D1">
          <w:rPr>
            <w:rStyle w:val="Hyperlink"/>
            <w:color w:val="auto"/>
          </w:rPr>
          <w:t>Hansard</w:t>
        </w:r>
        <w:r w:rsidR="00E3054A" w:rsidRPr="007463D1">
          <w:rPr>
            <w:rStyle w:val="Hyperlink"/>
            <w:color w:val="auto"/>
          </w:rPr>
          <w:t xml:space="preserve"> debate</w:t>
        </w:r>
      </w:hyperlink>
    </w:p>
    <w:p w:rsidR="00E3054A" w:rsidRPr="007463D1" w:rsidRDefault="00E3054A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 citation</w:t>
      </w:r>
      <w:r w:rsidRPr="007463D1">
        <w:rPr>
          <w:rStyle w:val="Hyperlink"/>
          <w:color w:val="auto"/>
          <w:u w:val="none"/>
        </w:rPr>
        <w:t xml:space="preserve">: </w:t>
      </w:r>
      <w:hyperlink r:id="rId538" w:history="1">
        <w:r w:rsidRPr="007463D1">
          <w:rPr>
            <w:rStyle w:val="Hyperlink"/>
            <w:color w:val="auto"/>
          </w:rPr>
          <w:t>Crimes Legislation Amendment Act 2018 (No 2)</w:t>
        </w:r>
      </w:hyperlink>
      <w:r w:rsidRPr="007463D1">
        <w:rPr>
          <w:rStyle w:val="Hyperlink"/>
          <w:color w:val="auto"/>
          <w:u w:val="none"/>
        </w:rPr>
        <w:t>]</w:t>
      </w:r>
    </w:p>
    <w:p w:rsidR="0030612D" w:rsidRPr="007463D1" w:rsidRDefault="00E878CF" w:rsidP="0030612D">
      <w:pPr>
        <w:pStyle w:val="Heading2"/>
        <w:rPr>
          <w:rStyle w:val="Hyperlink"/>
          <w:color w:val="auto"/>
          <w:u w:val="none"/>
        </w:rPr>
      </w:pPr>
      <w:hyperlink r:id="rId539" w:history="1">
        <w:bookmarkStart w:id="79" w:name="_Toc50974756"/>
        <w:r w:rsidR="0030612D" w:rsidRPr="007463D1">
          <w:rPr>
            <w:rStyle w:val="Hyperlink"/>
            <w:color w:val="auto"/>
          </w:rPr>
          <w:t>Crimes Legislation Amendment 2019</w:t>
        </w:r>
        <w:bookmarkEnd w:id="79"/>
      </w:hyperlink>
    </w:p>
    <w:p w:rsidR="0030612D" w:rsidRPr="007463D1" w:rsidRDefault="00E878CF" w:rsidP="00971697">
      <w:pPr>
        <w:pStyle w:val="ListParagraph"/>
        <w:rPr>
          <w:i/>
        </w:rPr>
      </w:pPr>
      <w:hyperlink r:id="rId540" w:history="1">
        <w:r w:rsidR="0030612D" w:rsidRPr="007463D1">
          <w:rPr>
            <w:rStyle w:val="Hyperlink"/>
            <w:color w:val="auto"/>
          </w:rPr>
          <w:t>As presented</w:t>
        </w:r>
      </w:hyperlink>
    </w:p>
    <w:p w:rsidR="0030612D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541" w:history="1">
        <w:r w:rsidR="0030612D" w:rsidRPr="007463D1">
          <w:rPr>
            <w:rStyle w:val="Hyperlink"/>
            <w:color w:val="auto"/>
          </w:rPr>
          <w:t>Explanatory Statement</w:t>
        </w:r>
      </w:hyperlink>
    </w:p>
    <w:p w:rsidR="0030612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42" w:history="1">
        <w:r w:rsidR="0030612D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291DCC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43" w:history="1">
        <w:r w:rsidR="00C26B00" w:rsidRPr="007463D1">
          <w:rPr>
            <w:rStyle w:val="Hyperlink"/>
            <w:color w:val="auto"/>
          </w:rPr>
          <w:t>Presentation speech</w:t>
        </w:r>
      </w:hyperlink>
    </w:p>
    <w:p w:rsidR="00996A7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44" w:history="1">
        <w:r w:rsidR="00996A77" w:rsidRPr="007463D1">
          <w:rPr>
            <w:rStyle w:val="Hyperlink"/>
            <w:color w:val="auto"/>
          </w:rPr>
          <w:t>Scrutiny Committee Report</w:t>
        </w:r>
      </w:hyperlink>
    </w:p>
    <w:p w:rsidR="00AA2105" w:rsidRPr="007463D1" w:rsidRDefault="00E878CF" w:rsidP="00971697">
      <w:pPr>
        <w:pStyle w:val="ListParagraph"/>
        <w:rPr>
          <w:rFonts w:ascii="Times New Roman" w:hAnsi="Times New Roman"/>
          <w:i/>
          <w:lang w:val="en-AU"/>
        </w:rPr>
      </w:pPr>
      <w:hyperlink r:id="rId545" w:history="1">
        <w:r w:rsidR="00AA2105" w:rsidRPr="007463D1">
          <w:rPr>
            <w:rStyle w:val="Hyperlink"/>
            <w:iCs/>
            <w:color w:val="auto"/>
          </w:rPr>
          <w:t xml:space="preserve">Hansard </w:t>
        </w:r>
      </w:hyperlink>
      <w:hyperlink r:id="rId546" w:history="1">
        <w:r w:rsidR="00AA2105" w:rsidRPr="007463D1">
          <w:rPr>
            <w:rStyle w:val="Hyperlink"/>
            <w:color w:val="auto"/>
          </w:rPr>
          <w:t>debate</w:t>
        </w:r>
      </w:hyperlink>
    </w:p>
    <w:p w:rsidR="00AA2105" w:rsidRPr="007463D1" w:rsidRDefault="00AA2105" w:rsidP="00971697">
      <w:pPr>
        <w:pStyle w:val="ListParagraph"/>
        <w:rPr>
          <w:i/>
        </w:rPr>
      </w:pPr>
      <w:r w:rsidRPr="007463D1">
        <w:t>[</w:t>
      </w:r>
      <w:r w:rsidRPr="007463D1">
        <w:rPr>
          <w:rStyle w:val="Strong"/>
        </w:rPr>
        <w:t>Act</w:t>
      </w:r>
      <w:r w:rsidRPr="007463D1">
        <w:t xml:space="preserve">: </w:t>
      </w:r>
      <w:hyperlink r:id="rId547" w:history="1">
        <w:r w:rsidRPr="007463D1">
          <w:rPr>
            <w:rStyle w:val="Hyperlink"/>
            <w:iCs/>
            <w:color w:val="auto"/>
          </w:rPr>
          <w:t>Crimes Legislation Amendment Act 2019</w:t>
        </w:r>
      </w:hyperlink>
      <w:r w:rsidRPr="007463D1">
        <w:t>]</w:t>
      </w:r>
    </w:p>
    <w:p w:rsidR="00C55179" w:rsidRPr="007463D1" w:rsidRDefault="00E878CF" w:rsidP="00C55179">
      <w:pPr>
        <w:pStyle w:val="Heading2"/>
      </w:pPr>
      <w:hyperlink r:id="rId548" w:history="1">
        <w:bookmarkStart w:id="80" w:name="_Toc50974757"/>
        <w:r w:rsidR="00C55179" w:rsidRPr="007463D1">
          <w:rPr>
            <w:rStyle w:val="Hyperlink"/>
            <w:color w:val="auto"/>
          </w:rPr>
          <w:t>Disability Services Amendment 2018</w:t>
        </w:r>
        <w:bookmarkEnd w:id="80"/>
      </w:hyperlink>
    </w:p>
    <w:p w:rsidR="00C55179" w:rsidRPr="007463D1" w:rsidRDefault="00E878CF" w:rsidP="00971697">
      <w:pPr>
        <w:pStyle w:val="ListParagraph"/>
        <w:rPr>
          <w:i/>
        </w:rPr>
      </w:pPr>
      <w:hyperlink r:id="rId549" w:history="1">
        <w:r w:rsidR="00C55179" w:rsidRPr="007463D1">
          <w:rPr>
            <w:rStyle w:val="Hyperlink"/>
            <w:color w:val="auto"/>
          </w:rPr>
          <w:t>As presented</w:t>
        </w:r>
      </w:hyperlink>
    </w:p>
    <w:p w:rsidR="00C5517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50" w:history="1">
        <w:r w:rsidR="00C55179" w:rsidRPr="007463D1">
          <w:rPr>
            <w:rStyle w:val="Hyperlink"/>
            <w:color w:val="auto"/>
          </w:rPr>
          <w:t>Explanatory Statement</w:t>
        </w:r>
      </w:hyperlink>
    </w:p>
    <w:p w:rsidR="0030612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51" w:history="1">
        <w:r w:rsidR="0030612D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602F18" w:rsidRPr="007463D1" w:rsidRDefault="00E878CF" w:rsidP="00971697">
      <w:pPr>
        <w:pStyle w:val="ListParagraph"/>
        <w:rPr>
          <w:i/>
        </w:rPr>
      </w:pPr>
      <w:hyperlink r:id="rId552" w:history="1">
        <w:r w:rsidR="00602F18" w:rsidRPr="007463D1">
          <w:rPr>
            <w:rStyle w:val="Hyperlink"/>
            <w:color w:val="auto"/>
          </w:rPr>
          <w:t>Presentation speech</w:t>
        </w:r>
      </w:hyperlink>
    </w:p>
    <w:p w:rsidR="000718B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53" w:history="1">
        <w:r w:rsidR="000718B5" w:rsidRPr="007463D1">
          <w:rPr>
            <w:rStyle w:val="Hyperlink"/>
            <w:color w:val="auto"/>
          </w:rPr>
          <w:t>Scrutiny Committee Report</w:t>
        </w:r>
      </w:hyperlink>
    </w:p>
    <w:p w:rsidR="00C4702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54" w:history="1">
        <w:r w:rsidR="00D02AFA" w:rsidRPr="007463D1">
          <w:rPr>
            <w:rStyle w:val="Hyperlink"/>
            <w:color w:val="auto"/>
          </w:rPr>
          <w:t>Hansard</w:t>
        </w:r>
        <w:r w:rsidR="00C4702B" w:rsidRPr="007463D1">
          <w:rPr>
            <w:rStyle w:val="Hyperlink"/>
            <w:color w:val="auto"/>
          </w:rPr>
          <w:t xml:space="preserve"> debate</w:t>
        </w:r>
      </w:hyperlink>
    </w:p>
    <w:p w:rsidR="000718B5" w:rsidRPr="007463D1" w:rsidRDefault="000718B5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555" w:history="1">
        <w:r w:rsidRPr="007463D1">
          <w:rPr>
            <w:rStyle w:val="Hyperlink"/>
            <w:color w:val="auto"/>
          </w:rPr>
          <w:t>Disability Services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744A66" w:rsidRPr="007463D1" w:rsidRDefault="00E878CF" w:rsidP="00744A66">
      <w:pPr>
        <w:pStyle w:val="Heading2"/>
        <w:rPr>
          <w:rStyle w:val="Hyperlink"/>
          <w:color w:val="auto"/>
        </w:rPr>
      </w:pPr>
      <w:hyperlink r:id="rId556" w:history="1">
        <w:bookmarkStart w:id="81" w:name="_Toc50974758"/>
        <w:r w:rsidR="00744A66" w:rsidRPr="007463D1">
          <w:rPr>
            <w:rStyle w:val="Hyperlink"/>
            <w:color w:val="auto"/>
          </w:rPr>
          <w:t>Discrimination Amendment 2018</w:t>
        </w:r>
        <w:bookmarkEnd w:id="81"/>
      </w:hyperlink>
    </w:p>
    <w:p w:rsidR="004605ED" w:rsidRPr="007463D1" w:rsidRDefault="004605ED" w:rsidP="004605ED">
      <w:pPr>
        <w:ind w:left="284" w:hanging="284"/>
        <w:rPr>
          <w:b/>
        </w:rPr>
      </w:pPr>
      <w:r w:rsidRPr="007463D1">
        <w:rPr>
          <w:b/>
        </w:rPr>
        <w:t>Co-sponsored Bill</w:t>
      </w:r>
    </w:p>
    <w:p w:rsidR="00744A66" w:rsidRPr="007463D1" w:rsidRDefault="00E878CF" w:rsidP="00971697">
      <w:pPr>
        <w:pStyle w:val="ListParagraph"/>
        <w:rPr>
          <w:i/>
        </w:rPr>
      </w:pPr>
      <w:hyperlink r:id="rId557" w:history="1">
        <w:r w:rsidR="00744A66" w:rsidRPr="007463D1">
          <w:rPr>
            <w:rStyle w:val="Hyperlink"/>
            <w:color w:val="auto"/>
          </w:rPr>
          <w:t>As presented</w:t>
        </w:r>
      </w:hyperlink>
    </w:p>
    <w:p w:rsidR="00744A6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58" w:history="1">
        <w:r w:rsidR="00744A66" w:rsidRPr="007463D1">
          <w:rPr>
            <w:rStyle w:val="Hyperlink"/>
            <w:color w:val="auto"/>
          </w:rPr>
          <w:t>Explanatory Statement</w:t>
        </w:r>
      </w:hyperlink>
    </w:p>
    <w:p w:rsidR="00744A66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559" w:history="1">
        <w:r w:rsidR="00744A66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  <w:r w:rsidR="00602F18" w:rsidRPr="007463D1">
        <w:rPr>
          <w:rStyle w:val="Hyperlink"/>
          <w:i/>
          <w:color w:val="auto"/>
        </w:rPr>
        <w:fldChar w:fldCharType="begin"/>
      </w:r>
      <w:r w:rsidR="00602F18" w:rsidRPr="007463D1">
        <w:rPr>
          <w:rStyle w:val="Hyperlink"/>
          <w:color w:val="auto"/>
        </w:rPr>
        <w:instrText xml:space="preserve"> HYPERLINK "http://www.hansard.act.gov.au/hansard/2018/week12/4612.htm" </w:instrText>
      </w:r>
      <w:r w:rsidR="00602F18" w:rsidRPr="007463D1">
        <w:rPr>
          <w:rStyle w:val="Hyperlink"/>
          <w:i/>
          <w:color w:val="auto"/>
        </w:rPr>
        <w:fldChar w:fldCharType="separate"/>
      </w:r>
    </w:p>
    <w:p w:rsidR="00602F18" w:rsidRPr="007463D1" w:rsidRDefault="00602F18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</w:rPr>
        <w:t>Presentation speech</w:t>
      </w:r>
      <w:r w:rsidRPr="007463D1">
        <w:rPr>
          <w:rStyle w:val="Hyperlink"/>
          <w:i/>
          <w:color w:val="auto"/>
        </w:rPr>
        <w:fldChar w:fldCharType="end"/>
      </w:r>
    </w:p>
    <w:p w:rsidR="00F7380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60" w:history="1">
        <w:r w:rsidR="00F73806" w:rsidRPr="007463D1">
          <w:rPr>
            <w:rStyle w:val="Hyperlink"/>
            <w:color w:val="auto"/>
          </w:rPr>
          <w:t>Scrutiny Committee Report</w:t>
        </w:r>
      </w:hyperlink>
    </w:p>
    <w:p w:rsidR="004605E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61" w:history="1">
        <w:r w:rsidR="004605ED" w:rsidRPr="007463D1">
          <w:rPr>
            <w:rStyle w:val="Hyperlink"/>
            <w:color w:val="auto"/>
          </w:rPr>
          <w:t>Proposed amendments moved by Member</w:t>
        </w:r>
      </w:hyperlink>
    </w:p>
    <w:p w:rsidR="004605E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62" w:history="1">
        <w:r w:rsidR="004605ED" w:rsidRPr="007463D1">
          <w:rPr>
            <w:rStyle w:val="Hyperlink"/>
            <w:color w:val="auto"/>
          </w:rPr>
          <w:t>Revised Explanatory Statement</w:t>
        </w:r>
      </w:hyperlink>
    </w:p>
    <w:p w:rsidR="00C4702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63" w:history="1">
        <w:r w:rsidR="00D02AFA" w:rsidRPr="007463D1">
          <w:rPr>
            <w:rStyle w:val="Hyperlink"/>
            <w:color w:val="auto"/>
          </w:rPr>
          <w:t>Hansard</w:t>
        </w:r>
        <w:r w:rsidR="00C4702B" w:rsidRPr="007463D1">
          <w:rPr>
            <w:rStyle w:val="Hyperlink"/>
            <w:color w:val="auto"/>
          </w:rPr>
          <w:t xml:space="preserve"> debate</w:t>
        </w:r>
      </w:hyperlink>
    </w:p>
    <w:p w:rsidR="000718B5" w:rsidRPr="007463D1" w:rsidRDefault="000718B5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564" w:history="1">
        <w:r w:rsidRPr="007463D1">
          <w:rPr>
            <w:rStyle w:val="Hyperlink"/>
            <w:color w:val="auto"/>
          </w:rPr>
          <w:t>Discrimination Amendment Act 2018</w:t>
        </w:r>
      </w:hyperlink>
      <w:r w:rsidRPr="007463D1">
        <w:t>]</w:t>
      </w:r>
    </w:p>
    <w:p w:rsidR="0005249B" w:rsidRPr="007463D1" w:rsidRDefault="00E878CF" w:rsidP="0005249B">
      <w:pPr>
        <w:pStyle w:val="Heading2"/>
        <w:rPr>
          <w:rStyle w:val="Hyperlink"/>
          <w:color w:val="auto"/>
        </w:rPr>
      </w:pPr>
      <w:hyperlink r:id="rId565" w:history="1">
        <w:bookmarkStart w:id="82" w:name="_Toc50974759"/>
        <w:r w:rsidR="0005249B" w:rsidRPr="007463D1">
          <w:rPr>
            <w:rStyle w:val="Hyperlink"/>
            <w:color w:val="auto"/>
          </w:rPr>
          <w:t xml:space="preserve"> Animals (Dangerous Dogs) Amendment 2018</w:t>
        </w:r>
        <w:bookmarkEnd w:id="82"/>
      </w:hyperlink>
    </w:p>
    <w:p w:rsidR="007D776F" w:rsidRPr="007463D1" w:rsidRDefault="007D776F" w:rsidP="007D776F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05249B" w:rsidRPr="007463D1" w:rsidRDefault="00E878CF" w:rsidP="00971697">
      <w:pPr>
        <w:pStyle w:val="ListParagraph"/>
        <w:rPr>
          <w:i/>
        </w:rPr>
      </w:pPr>
      <w:hyperlink r:id="rId566" w:history="1">
        <w:r w:rsidR="0005249B" w:rsidRPr="007463D1">
          <w:rPr>
            <w:rStyle w:val="Hyperlink"/>
            <w:color w:val="auto"/>
          </w:rPr>
          <w:t>As presented</w:t>
        </w:r>
      </w:hyperlink>
    </w:p>
    <w:p w:rsidR="0005249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67" w:history="1">
        <w:r w:rsidR="0005249B" w:rsidRPr="007463D1">
          <w:rPr>
            <w:rStyle w:val="Hyperlink"/>
            <w:color w:val="auto"/>
          </w:rPr>
          <w:t>Explanatory Statement</w:t>
        </w:r>
      </w:hyperlink>
    </w:p>
    <w:p w:rsidR="00DF41D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68" w:history="1">
        <w:r w:rsidR="00DF41DE" w:rsidRPr="007463D1">
          <w:rPr>
            <w:rStyle w:val="Hyperlink"/>
            <w:color w:val="auto"/>
          </w:rPr>
          <w:t>Presentation speech</w:t>
        </w:r>
      </w:hyperlink>
    </w:p>
    <w:p w:rsidR="007D776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69" w:history="1">
        <w:r w:rsidR="007D776F" w:rsidRPr="007463D1">
          <w:rPr>
            <w:rStyle w:val="Hyperlink"/>
            <w:color w:val="auto"/>
          </w:rPr>
          <w:t>Scrutiny Committee Report</w:t>
        </w:r>
      </w:hyperlink>
    </w:p>
    <w:p w:rsidR="0088544E" w:rsidRPr="007463D1" w:rsidRDefault="0088544E" w:rsidP="00971697">
      <w:pPr>
        <w:pStyle w:val="ListParagraph"/>
        <w:rPr>
          <w:i/>
        </w:rPr>
      </w:pPr>
      <w:r w:rsidRPr="007463D1">
        <w:t xml:space="preserve">[Agreement in principle negatived on </w:t>
      </w:r>
      <w:hyperlink r:id="rId570" w:history="1">
        <w:r w:rsidRPr="007463D1">
          <w:rPr>
            <w:rStyle w:val="Hyperlink"/>
            <w:b/>
            <w:color w:val="auto"/>
          </w:rPr>
          <w:t>20 February 2019</w:t>
        </w:r>
      </w:hyperlink>
      <w:r w:rsidRPr="007463D1">
        <w:t>]</w:t>
      </w:r>
    </w:p>
    <w:p w:rsidR="00310380" w:rsidRPr="007463D1" w:rsidRDefault="00E878CF" w:rsidP="00310380">
      <w:pPr>
        <w:pStyle w:val="Heading2"/>
      </w:pPr>
      <w:hyperlink r:id="rId571" w:history="1">
        <w:bookmarkStart w:id="83" w:name="_Toc503442793"/>
        <w:bookmarkStart w:id="84" w:name="_Toc50974760"/>
        <w:r w:rsidR="00310380" w:rsidRPr="007463D1">
          <w:rPr>
            <w:rStyle w:val="Hyperlink"/>
            <w:color w:val="auto"/>
          </w:rPr>
          <w:t>Domestic Animals (Dangerous Dogs) Legislation Amendment 2017</w:t>
        </w:r>
        <w:bookmarkEnd w:id="83"/>
        <w:bookmarkEnd w:id="84"/>
      </w:hyperlink>
    </w:p>
    <w:p w:rsidR="00C919BA" w:rsidRPr="007463D1" w:rsidRDefault="00C919BA" w:rsidP="00C919BA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310380" w:rsidRPr="007463D1" w:rsidRDefault="00E878CF" w:rsidP="00971697">
      <w:pPr>
        <w:pStyle w:val="ListParagraph"/>
        <w:rPr>
          <w:b/>
          <w:bCs/>
          <w:i/>
        </w:rPr>
      </w:pPr>
      <w:hyperlink r:id="rId572" w:history="1">
        <w:r w:rsidR="00310380" w:rsidRPr="007463D1">
          <w:rPr>
            <w:rStyle w:val="Hyperlink"/>
            <w:color w:val="auto"/>
          </w:rPr>
          <w:t>As presented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73" w:history="1">
        <w:r w:rsidR="00310380" w:rsidRPr="007463D1">
          <w:rPr>
            <w:rStyle w:val="Hyperlink"/>
            <w:color w:val="auto"/>
          </w:rPr>
          <w:t>Explanatory Statement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74" w:history="1">
        <w:r w:rsidR="00310380" w:rsidRPr="007463D1">
          <w:rPr>
            <w:rStyle w:val="Hyperlink"/>
            <w:color w:val="auto"/>
          </w:rPr>
          <w:t>Presentation speech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75" w:history="1">
        <w:r w:rsidR="00310380" w:rsidRPr="007463D1">
          <w:rPr>
            <w:rStyle w:val="Hyperlink"/>
            <w:color w:val="auto"/>
          </w:rPr>
          <w:t>Scrutiny Committee Report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76" w:history="1">
        <w:r w:rsidR="00310380" w:rsidRPr="007463D1">
          <w:rPr>
            <w:rStyle w:val="Hyperlink"/>
            <w:color w:val="auto"/>
          </w:rPr>
          <w:t>Proposed amendments moved by Government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77" w:history="1">
        <w:r w:rsidR="00310380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4E7570" w:rsidRPr="007463D1" w:rsidRDefault="00E878CF" w:rsidP="00971697">
      <w:pPr>
        <w:pStyle w:val="ListParagraph"/>
        <w:rPr>
          <w:i/>
        </w:rPr>
      </w:pPr>
      <w:hyperlink r:id="rId578" w:history="1">
        <w:r w:rsidR="00D02AFA" w:rsidRPr="007463D1">
          <w:rPr>
            <w:rStyle w:val="Hyperlink"/>
            <w:color w:val="auto"/>
          </w:rPr>
          <w:t>Hansard</w:t>
        </w:r>
        <w:r w:rsidR="004E7570" w:rsidRPr="007463D1">
          <w:rPr>
            <w:rStyle w:val="Hyperlink"/>
            <w:color w:val="auto"/>
          </w:rPr>
          <w:t xml:space="preserve"> debate</w:t>
        </w:r>
      </w:hyperlink>
    </w:p>
    <w:p w:rsidR="00310380" w:rsidRPr="007463D1" w:rsidRDefault="00310380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579" w:history="1">
        <w:r w:rsidR="00DF4254" w:rsidRPr="007463D1">
          <w:rPr>
            <w:rStyle w:val="Hyperlink"/>
            <w:color w:val="auto"/>
          </w:rPr>
          <w:t>Domestic Animals (Dangerous Dogs) Legislation Amendment Act 2017</w:t>
        </w:r>
      </w:hyperlink>
      <w:r w:rsidRPr="007463D1">
        <w:t>]</w:t>
      </w:r>
    </w:p>
    <w:p w:rsidR="005275C3" w:rsidRPr="007463D1" w:rsidRDefault="00E878CF" w:rsidP="005275C3">
      <w:pPr>
        <w:pStyle w:val="Heading2"/>
      </w:pPr>
      <w:hyperlink r:id="rId580" w:history="1">
        <w:bookmarkStart w:id="85" w:name="_Toc50974761"/>
        <w:r w:rsidR="005275C3" w:rsidRPr="007463D1">
          <w:rPr>
            <w:rStyle w:val="Hyperlink"/>
            <w:color w:val="auto"/>
          </w:rPr>
          <w:t>Domestic Animals (Dangerous Dogs) Legislation Amendment 2018</w:t>
        </w:r>
        <w:bookmarkEnd w:id="85"/>
      </w:hyperlink>
    </w:p>
    <w:p w:rsidR="005275C3" w:rsidRPr="007463D1" w:rsidRDefault="005275C3" w:rsidP="005275C3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5275C3" w:rsidRPr="007463D1" w:rsidRDefault="00E878CF" w:rsidP="00971697">
      <w:pPr>
        <w:pStyle w:val="ListParagraph"/>
        <w:rPr>
          <w:i/>
        </w:rPr>
      </w:pPr>
      <w:hyperlink r:id="rId581" w:history="1">
        <w:r w:rsidR="005275C3" w:rsidRPr="007463D1">
          <w:rPr>
            <w:rStyle w:val="Hyperlink"/>
            <w:color w:val="auto"/>
          </w:rPr>
          <w:t>As presented</w:t>
        </w:r>
      </w:hyperlink>
    </w:p>
    <w:p w:rsidR="005275C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82" w:history="1">
        <w:r w:rsidR="005275C3" w:rsidRPr="007463D1">
          <w:rPr>
            <w:rStyle w:val="Hyperlink"/>
            <w:color w:val="auto"/>
          </w:rPr>
          <w:t>Explanatory Statement</w:t>
        </w:r>
      </w:hyperlink>
    </w:p>
    <w:p w:rsidR="000C605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83" w:history="1">
        <w:r w:rsidR="000C6054" w:rsidRPr="007463D1">
          <w:rPr>
            <w:rStyle w:val="Hyperlink"/>
            <w:color w:val="auto"/>
          </w:rPr>
          <w:t>Presentation speech</w:t>
        </w:r>
      </w:hyperlink>
    </w:p>
    <w:p w:rsidR="00F7380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84" w:history="1">
        <w:r w:rsidR="00F73806" w:rsidRPr="007463D1">
          <w:rPr>
            <w:rStyle w:val="Hyperlink"/>
            <w:color w:val="auto"/>
          </w:rPr>
          <w:t>Scrutiny Committee Report</w:t>
        </w:r>
      </w:hyperlink>
    </w:p>
    <w:p w:rsidR="000C605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585" w:history="1">
        <w:r w:rsidR="00CE4B1B" w:rsidRPr="007463D1">
          <w:rPr>
            <w:rStyle w:val="Hyperlink"/>
            <w:color w:val="auto"/>
          </w:rPr>
          <w:t>Member response to Scrutiny Committee Report</w:t>
        </w:r>
      </w:hyperlink>
    </w:p>
    <w:p w:rsidR="004C2026" w:rsidRPr="007463D1" w:rsidRDefault="00E878CF" w:rsidP="00310380">
      <w:pPr>
        <w:pStyle w:val="Heading2"/>
        <w:rPr>
          <w:rStyle w:val="Hyperlink"/>
          <w:color w:val="auto"/>
        </w:rPr>
      </w:pPr>
      <w:hyperlink r:id="rId586" w:history="1">
        <w:bookmarkStart w:id="86" w:name="_Toc50974762"/>
        <w:r w:rsidR="004C2026" w:rsidRPr="007463D1">
          <w:rPr>
            <w:rStyle w:val="Hyperlink"/>
            <w:color w:val="auto"/>
          </w:rPr>
          <w:t>Domestic Animals (Disqualified Keepers Register) Amendment 2019</w:t>
        </w:r>
        <w:bookmarkEnd w:id="86"/>
      </w:hyperlink>
    </w:p>
    <w:p w:rsidR="004C2026" w:rsidRPr="007463D1" w:rsidRDefault="004C2026" w:rsidP="004C2026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4C2026" w:rsidRPr="007463D1" w:rsidRDefault="00E878CF" w:rsidP="00971697">
      <w:pPr>
        <w:pStyle w:val="ListParagraph"/>
        <w:rPr>
          <w:i/>
        </w:rPr>
      </w:pPr>
      <w:hyperlink r:id="rId587" w:history="1">
        <w:r w:rsidR="004C2026" w:rsidRPr="007463D1">
          <w:rPr>
            <w:rStyle w:val="Hyperlink"/>
            <w:color w:val="auto"/>
          </w:rPr>
          <w:t>As presented</w:t>
        </w:r>
      </w:hyperlink>
    </w:p>
    <w:p w:rsidR="004C2026" w:rsidRPr="007463D1" w:rsidRDefault="00E878CF" w:rsidP="00971697">
      <w:pPr>
        <w:pStyle w:val="ListParagraph"/>
        <w:rPr>
          <w:i/>
        </w:rPr>
      </w:pPr>
      <w:hyperlink r:id="rId588" w:history="1">
        <w:r w:rsidR="004C2026" w:rsidRPr="007463D1">
          <w:rPr>
            <w:rStyle w:val="Hyperlink"/>
            <w:color w:val="auto"/>
          </w:rPr>
          <w:t>Explanatory Statement</w:t>
        </w:r>
      </w:hyperlink>
    </w:p>
    <w:p w:rsidR="004C2026" w:rsidRPr="007463D1" w:rsidRDefault="00E878CF" w:rsidP="00971697">
      <w:pPr>
        <w:pStyle w:val="ListParagraph"/>
        <w:rPr>
          <w:i/>
        </w:rPr>
      </w:pPr>
      <w:hyperlink r:id="rId589" w:history="1">
        <w:r w:rsidR="004C2026" w:rsidRPr="007463D1">
          <w:rPr>
            <w:rStyle w:val="Hyperlink"/>
            <w:color w:val="auto"/>
          </w:rPr>
          <w:t>Presentation Speech</w:t>
        </w:r>
      </w:hyperlink>
    </w:p>
    <w:p w:rsidR="004C2026" w:rsidRPr="007463D1" w:rsidRDefault="00E878CF" w:rsidP="00971697">
      <w:pPr>
        <w:pStyle w:val="ListParagraph"/>
        <w:rPr>
          <w:i/>
        </w:rPr>
      </w:pPr>
      <w:hyperlink r:id="rId590" w:history="1">
        <w:r w:rsidR="004C2026" w:rsidRPr="007463D1">
          <w:rPr>
            <w:rStyle w:val="Hyperlink"/>
            <w:color w:val="auto"/>
          </w:rPr>
          <w:t>Scrutiny Report</w:t>
        </w:r>
      </w:hyperlink>
    </w:p>
    <w:p w:rsidR="00310380" w:rsidRPr="007463D1" w:rsidRDefault="00E878CF" w:rsidP="00310380">
      <w:pPr>
        <w:pStyle w:val="Heading2"/>
      </w:pPr>
      <w:hyperlink r:id="rId591" w:history="1">
        <w:bookmarkStart w:id="87" w:name="_Toc503442794"/>
        <w:bookmarkStart w:id="88" w:name="_Toc50974763"/>
        <w:r w:rsidR="00310380" w:rsidRPr="007463D1">
          <w:rPr>
            <w:rStyle w:val="Hyperlink"/>
            <w:color w:val="auto"/>
          </w:rPr>
          <w:t>Domestic Animals (Racing Greyhounds) Amendment 2017</w:t>
        </w:r>
        <w:bookmarkEnd w:id="87"/>
        <w:bookmarkEnd w:id="88"/>
      </w:hyperlink>
    </w:p>
    <w:p w:rsidR="00310380" w:rsidRPr="007463D1" w:rsidRDefault="00E878CF" w:rsidP="00971697">
      <w:pPr>
        <w:pStyle w:val="ListParagraph"/>
        <w:rPr>
          <w:i/>
        </w:rPr>
      </w:pPr>
      <w:hyperlink r:id="rId592" w:history="1">
        <w:r w:rsidR="00310380" w:rsidRPr="007463D1">
          <w:rPr>
            <w:rStyle w:val="Hyperlink"/>
            <w:color w:val="auto"/>
          </w:rPr>
          <w:t>As presented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93" w:history="1">
        <w:r w:rsidR="00310380" w:rsidRPr="007463D1">
          <w:rPr>
            <w:rStyle w:val="Hyperlink"/>
            <w:color w:val="auto"/>
          </w:rPr>
          <w:t>Explanatory Statement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94" w:history="1">
        <w:r w:rsidR="0031038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310380" w:rsidRPr="007463D1" w:rsidRDefault="00E878CF" w:rsidP="00971697">
      <w:pPr>
        <w:pStyle w:val="ListParagraph"/>
        <w:rPr>
          <w:i/>
          <w:iCs/>
        </w:rPr>
      </w:pPr>
      <w:hyperlink r:id="rId595" w:history="1">
        <w:r w:rsidR="00310380" w:rsidRPr="007463D1">
          <w:rPr>
            <w:rStyle w:val="Hyperlink"/>
            <w:color w:val="auto"/>
          </w:rPr>
          <w:t>Presentation speech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596" w:history="1">
        <w:r w:rsidR="00310380" w:rsidRPr="007463D1">
          <w:rPr>
            <w:rStyle w:val="Hyperlink"/>
            <w:iCs/>
            <w:color w:val="auto"/>
          </w:rPr>
          <w:t>Scrutiny Committee Report</w:t>
        </w:r>
      </w:hyperlink>
    </w:p>
    <w:p w:rsidR="00AB2EDD" w:rsidRPr="007463D1" w:rsidRDefault="00E878CF" w:rsidP="00971697">
      <w:pPr>
        <w:pStyle w:val="ListParagraph"/>
        <w:rPr>
          <w:i/>
          <w:iCs/>
        </w:rPr>
      </w:pPr>
      <w:hyperlink r:id="rId597" w:history="1">
        <w:r w:rsidR="00D02AFA" w:rsidRPr="007463D1">
          <w:rPr>
            <w:rStyle w:val="Hyperlink"/>
            <w:color w:val="auto"/>
          </w:rPr>
          <w:t>Hansard</w:t>
        </w:r>
        <w:r w:rsidR="00AB2EDD" w:rsidRPr="007463D1">
          <w:rPr>
            <w:rStyle w:val="Hyperlink"/>
            <w:color w:val="auto"/>
          </w:rPr>
          <w:t xml:space="preserve"> debate</w:t>
        </w:r>
      </w:hyperlink>
    </w:p>
    <w:p w:rsidR="00310380" w:rsidRPr="007463D1" w:rsidRDefault="00310380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 xml:space="preserve">Act: </w:t>
      </w:r>
      <w:hyperlink r:id="rId598" w:history="1">
        <w:r w:rsidRPr="007463D1">
          <w:rPr>
            <w:rStyle w:val="Hyperlink"/>
            <w:color w:val="auto"/>
          </w:rPr>
          <w:t>Domestic Animals (Racing Greyhounds) Amendment Act 2017</w:t>
        </w:r>
      </w:hyperlink>
      <w:r w:rsidRPr="007463D1">
        <w:t>]</w:t>
      </w:r>
    </w:p>
    <w:p w:rsidR="008471E0" w:rsidRPr="007463D1" w:rsidRDefault="00E878CF" w:rsidP="008471E0">
      <w:pPr>
        <w:pStyle w:val="Heading2"/>
      </w:pPr>
      <w:hyperlink r:id="rId599" w:history="1">
        <w:bookmarkStart w:id="89" w:name="_Toc50974764"/>
        <w:r w:rsidR="008471E0" w:rsidRPr="007463D1">
          <w:rPr>
            <w:rStyle w:val="Hyperlink"/>
            <w:color w:val="auto"/>
          </w:rPr>
          <w:t>Domestic Animals Legislation Amendment 2018</w:t>
        </w:r>
        <w:bookmarkEnd w:id="89"/>
      </w:hyperlink>
    </w:p>
    <w:p w:rsidR="008471E0" w:rsidRPr="007463D1" w:rsidRDefault="00E878CF" w:rsidP="00971697">
      <w:pPr>
        <w:pStyle w:val="ListParagraph"/>
        <w:rPr>
          <w:i/>
        </w:rPr>
      </w:pPr>
      <w:hyperlink r:id="rId600" w:history="1">
        <w:r w:rsidR="008471E0" w:rsidRPr="007463D1">
          <w:rPr>
            <w:rStyle w:val="Hyperlink"/>
            <w:color w:val="auto"/>
          </w:rPr>
          <w:t>As presented</w:t>
        </w:r>
      </w:hyperlink>
    </w:p>
    <w:p w:rsidR="008471E0" w:rsidRPr="007463D1" w:rsidRDefault="00E878CF" w:rsidP="00971697">
      <w:pPr>
        <w:pStyle w:val="ListParagraph"/>
        <w:rPr>
          <w:i/>
        </w:rPr>
      </w:pPr>
      <w:hyperlink r:id="rId601" w:history="1">
        <w:r w:rsidR="008471E0" w:rsidRPr="007463D1">
          <w:rPr>
            <w:rStyle w:val="Hyperlink"/>
            <w:color w:val="auto"/>
          </w:rPr>
          <w:t>Explanatory Statement</w:t>
        </w:r>
      </w:hyperlink>
    </w:p>
    <w:p w:rsidR="008471E0" w:rsidRPr="007463D1" w:rsidRDefault="00E878CF" w:rsidP="00971697">
      <w:pPr>
        <w:pStyle w:val="ListParagraph"/>
        <w:rPr>
          <w:i/>
        </w:rPr>
      </w:pPr>
      <w:hyperlink r:id="rId602" w:history="1">
        <w:r w:rsidR="008471E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8471E0" w:rsidRPr="007463D1" w:rsidRDefault="00E878CF" w:rsidP="00971697">
      <w:pPr>
        <w:pStyle w:val="ListParagraph"/>
        <w:rPr>
          <w:i/>
        </w:rPr>
      </w:pPr>
      <w:hyperlink r:id="rId603" w:history="1">
        <w:r w:rsidR="008471E0" w:rsidRPr="007463D1">
          <w:rPr>
            <w:rStyle w:val="Hyperlink"/>
            <w:color w:val="auto"/>
          </w:rPr>
          <w:t>Presentation speech</w:t>
        </w:r>
      </w:hyperlink>
    </w:p>
    <w:p w:rsidR="008471E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04" w:history="1">
        <w:r w:rsidR="008471E0" w:rsidRPr="007463D1">
          <w:rPr>
            <w:rStyle w:val="Hyperlink"/>
            <w:color w:val="auto"/>
          </w:rPr>
          <w:t>Scrutiny Committee Report</w:t>
        </w:r>
      </w:hyperlink>
    </w:p>
    <w:p w:rsidR="002F32C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05" w:history="1">
        <w:r w:rsidR="002F32C4" w:rsidRPr="007463D1">
          <w:rPr>
            <w:rStyle w:val="Hyperlink"/>
            <w:color w:val="auto"/>
          </w:rPr>
          <w:t>Government response to Scrutiny Committee Report</w:t>
        </w:r>
      </w:hyperlink>
    </w:p>
    <w:p w:rsidR="00935F3B" w:rsidRPr="007463D1" w:rsidRDefault="00E878CF" w:rsidP="00971697">
      <w:pPr>
        <w:pStyle w:val="ListParagraph"/>
        <w:rPr>
          <w:i/>
        </w:rPr>
      </w:pPr>
      <w:hyperlink r:id="rId606" w:history="1">
        <w:r w:rsidR="00935F3B" w:rsidRPr="007463D1">
          <w:rPr>
            <w:rStyle w:val="Hyperlink"/>
            <w:color w:val="auto"/>
          </w:rPr>
          <w:t>Revised Explanatory Statement</w:t>
        </w:r>
      </w:hyperlink>
    </w:p>
    <w:p w:rsidR="008471E0" w:rsidRPr="007463D1" w:rsidRDefault="00E878CF" w:rsidP="00971697">
      <w:pPr>
        <w:pStyle w:val="ListParagraph"/>
        <w:rPr>
          <w:i/>
        </w:rPr>
      </w:pPr>
      <w:hyperlink r:id="rId607" w:history="1">
        <w:r w:rsidR="00D02AFA" w:rsidRPr="007463D1">
          <w:rPr>
            <w:rStyle w:val="Hyperlink"/>
            <w:color w:val="auto"/>
          </w:rPr>
          <w:t>Hansard</w:t>
        </w:r>
        <w:r w:rsidR="008471E0" w:rsidRPr="007463D1">
          <w:rPr>
            <w:rStyle w:val="Hyperlink"/>
            <w:color w:val="auto"/>
          </w:rPr>
          <w:t xml:space="preserve"> debate</w:t>
        </w:r>
      </w:hyperlink>
    </w:p>
    <w:p w:rsidR="00935F3B" w:rsidRPr="007463D1" w:rsidRDefault="00935F3B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608" w:history="1">
        <w:r w:rsidRPr="007463D1">
          <w:rPr>
            <w:rStyle w:val="Hyperlink"/>
            <w:color w:val="auto"/>
          </w:rPr>
          <w:t>Domestic Animals Legislation Amendment Act 2018</w:t>
        </w:r>
      </w:hyperlink>
      <w:r w:rsidRPr="007463D1">
        <w:t>]</w:t>
      </w:r>
    </w:p>
    <w:p w:rsidR="00AC6C74" w:rsidRPr="007463D1" w:rsidRDefault="00E878CF" w:rsidP="00AC6C74">
      <w:pPr>
        <w:pStyle w:val="Heading2"/>
        <w:rPr>
          <w:rStyle w:val="Hyperlink"/>
          <w:color w:val="auto"/>
        </w:rPr>
      </w:pPr>
      <w:hyperlink r:id="rId609" w:history="1">
        <w:bookmarkStart w:id="90" w:name="_Toc50974765"/>
        <w:r w:rsidR="00AC6C74" w:rsidRPr="007463D1">
          <w:rPr>
            <w:rStyle w:val="Hyperlink"/>
            <w:color w:val="auto"/>
          </w:rPr>
          <w:t>Drugs of Dependence (Personal Cannabis Use) Amendment 2018</w:t>
        </w:r>
        <w:bookmarkEnd w:id="90"/>
      </w:hyperlink>
    </w:p>
    <w:p w:rsidR="007E6E8E" w:rsidRPr="007463D1" w:rsidRDefault="007E6E8E" w:rsidP="007E6E8E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A825F1" w:rsidRPr="007463D1" w:rsidRDefault="00E878CF" w:rsidP="00A825F1">
      <w:pPr>
        <w:numPr>
          <w:ilvl w:val="0"/>
          <w:numId w:val="28"/>
        </w:numPr>
        <w:spacing w:after="60"/>
        <w:rPr>
          <w:rFonts w:ascii="Times New Roman" w:hAnsi="Times New Roman"/>
          <w:lang w:val="en-AU"/>
        </w:rPr>
      </w:pPr>
      <w:hyperlink r:id="rId610" w:history="1">
        <w:r w:rsidR="00A825F1" w:rsidRPr="007463D1">
          <w:rPr>
            <w:rStyle w:val="Hyperlink"/>
            <w:color w:val="auto"/>
          </w:rPr>
          <w:t>As presented</w:t>
        </w:r>
      </w:hyperlink>
    </w:p>
    <w:p w:rsidR="00A825F1" w:rsidRPr="007463D1" w:rsidRDefault="00E878CF" w:rsidP="00A825F1">
      <w:pPr>
        <w:numPr>
          <w:ilvl w:val="0"/>
          <w:numId w:val="28"/>
        </w:numPr>
        <w:spacing w:after="60"/>
      </w:pPr>
      <w:hyperlink r:id="rId611" w:history="1">
        <w:r w:rsidR="00A825F1" w:rsidRPr="007463D1">
          <w:rPr>
            <w:rStyle w:val="Hyperlink"/>
            <w:color w:val="auto"/>
          </w:rPr>
          <w:t>Explanatory Statement</w:t>
        </w:r>
      </w:hyperlink>
    </w:p>
    <w:p w:rsidR="00A825F1" w:rsidRPr="007463D1" w:rsidRDefault="00E878CF" w:rsidP="00A825F1">
      <w:pPr>
        <w:numPr>
          <w:ilvl w:val="0"/>
          <w:numId w:val="28"/>
        </w:numPr>
        <w:spacing w:after="60"/>
      </w:pPr>
      <w:hyperlink r:id="rId612" w:history="1">
        <w:r w:rsidR="00A825F1" w:rsidRPr="007463D1">
          <w:rPr>
            <w:rStyle w:val="Hyperlink"/>
            <w:color w:val="auto"/>
          </w:rPr>
          <w:t>Presentation speech</w:t>
        </w:r>
      </w:hyperlink>
    </w:p>
    <w:p w:rsidR="00A825F1" w:rsidRPr="007463D1" w:rsidRDefault="00E878CF" w:rsidP="00A825F1">
      <w:pPr>
        <w:numPr>
          <w:ilvl w:val="0"/>
          <w:numId w:val="28"/>
        </w:numPr>
        <w:spacing w:after="60"/>
      </w:pPr>
      <w:hyperlink r:id="rId613" w:history="1">
        <w:r w:rsidR="00A825F1" w:rsidRPr="007463D1">
          <w:rPr>
            <w:rStyle w:val="Hyperlink"/>
            <w:color w:val="auto"/>
          </w:rPr>
          <w:t>Scrutiny Committee Report</w:t>
        </w:r>
      </w:hyperlink>
    </w:p>
    <w:p w:rsidR="00A825F1" w:rsidRPr="007463D1" w:rsidRDefault="00E878CF" w:rsidP="00A825F1">
      <w:pPr>
        <w:numPr>
          <w:ilvl w:val="0"/>
          <w:numId w:val="28"/>
        </w:numPr>
        <w:spacing w:after="60"/>
      </w:pPr>
      <w:hyperlink r:id="rId614" w:history="1">
        <w:r w:rsidR="00A825F1" w:rsidRPr="007463D1">
          <w:rPr>
            <w:rStyle w:val="Hyperlink"/>
            <w:color w:val="auto"/>
          </w:rPr>
          <w:t>Scrutiny Committee comment on proposed Government amendments</w:t>
        </w:r>
      </w:hyperlink>
    </w:p>
    <w:p w:rsidR="00A825F1" w:rsidRPr="007463D1" w:rsidRDefault="00E878CF" w:rsidP="00A825F1">
      <w:pPr>
        <w:numPr>
          <w:ilvl w:val="0"/>
          <w:numId w:val="28"/>
        </w:numPr>
        <w:spacing w:after="60"/>
      </w:pPr>
      <w:hyperlink r:id="rId615" w:history="1">
        <w:r w:rsidR="00A825F1" w:rsidRPr="007463D1">
          <w:rPr>
            <w:rStyle w:val="Hyperlink"/>
            <w:color w:val="auto"/>
          </w:rPr>
          <w:t>Proposed amendments moved by Government</w:t>
        </w:r>
      </w:hyperlink>
    </w:p>
    <w:p w:rsidR="00A825F1" w:rsidRPr="007463D1" w:rsidRDefault="00E878CF" w:rsidP="00A825F1">
      <w:pPr>
        <w:numPr>
          <w:ilvl w:val="0"/>
          <w:numId w:val="28"/>
        </w:numPr>
        <w:spacing w:after="60"/>
      </w:pPr>
      <w:hyperlink r:id="rId616" w:history="1">
        <w:r w:rsidR="00A825F1" w:rsidRPr="007463D1">
          <w:rPr>
            <w:rStyle w:val="Hyperlink"/>
            <w:color w:val="auto"/>
          </w:rPr>
          <w:t>Proposed amendments moved by Crossbench Executive Member</w:t>
        </w:r>
      </w:hyperlink>
    </w:p>
    <w:p w:rsidR="00A825F1" w:rsidRPr="007463D1" w:rsidRDefault="00A825F1" w:rsidP="00A825F1">
      <w:pPr>
        <w:numPr>
          <w:ilvl w:val="0"/>
          <w:numId w:val="28"/>
        </w:numPr>
        <w:spacing w:after="60"/>
      </w:pPr>
      <w:r w:rsidRPr="007463D1">
        <w:t>Supplementary Explanatory Statement (</w:t>
      </w:r>
      <w:hyperlink r:id="rId617" w:history="1">
        <w:r w:rsidRPr="007463D1">
          <w:rPr>
            <w:rStyle w:val="Hyperlink"/>
            <w:color w:val="auto"/>
          </w:rPr>
          <w:t>presented by Mr Barr MLA</w:t>
        </w:r>
      </w:hyperlink>
      <w:r w:rsidRPr="007463D1">
        <w:t xml:space="preserve">, </w:t>
      </w:r>
      <w:hyperlink r:id="rId618" w:history="1">
        <w:r w:rsidRPr="007463D1">
          <w:rPr>
            <w:rStyle w:val="Hyperlink"/>
            <w:color w:val="auto"/>
          </w:rPr>
          <w:t>presented by Mr Rattenbury MLA</w:t>
        </w:r>
      </w:hyperlink>
      <w:r w:rsidRPr="007463D1">
        <w:t>)</w:t>
      </w:r>
    </w:p>
    <w:p w:rsidR="00A825F1" w:rsidRPr="007463D1" w:rsidRDefault="00A825F1" w:rsidP="00A825F1">
      <w:pPr>
        <w:numPr>
          <w:ilvl w:val="0"/>
          <w:numId w:val="28"/>
        </w:numPr>
        <w:spacing w:after="60"/>
      </w:pPr>
      <w:r w:rsidRPr="007463D1">
        <w:rPr>
          <w:rStyle w:val="Emphasis"/>
          <w:i w:val="0"/>
        </w:rPr>
        <w:t>Hansard</w:t>
      </w:r>
      <w:r w:rsidRPr="007463D1">
        <w:rPr>
          <w:i/>
        </w:rPr>
        <w:t xml:space="preserve"> </w:t>
      </w:r>
      <w:r w:rsidRPr="007463D1">
        <w:t>debate (</w:t>
      </w:r>
      <w:hyperlink r:id="rId619" w:history="1">
        <w:r w:rsidRPr="007463D1">
          <w:rPr>
            <w:rStyle w:val="Hyperlink"/>
            <w:color w:val="auto"/>
          </w:rPr>
          <w:t>20 February 2019</w:t>
        </w:r>
      </w:hyperlink>
      <w:r w:rsidRPr="007463D1">
        <w:t xml:space="preserve">, </w:t>
      </w:r>
      <w:hyperlink r:id="rId620" w:history="1">
        <w:r w:rsidRPr="007463D1">
          <w:rPr>
            <w:rStyle w:val="Hyperlink"/>
            <w:color w:val="auto"/>
          </w:rPr>
          <w:t>25 September 2019</w:t>
        </w:r>
      </w:hyperlink>
      <w:r w:rsidRPr="007463D1">
        <w:t>)</w:t>
      </w:r>
    </w:p>
    <w:p w:rsidR="00A825F1" w:rsidRPr="007463D1" w:rsidRDefault="00A825F1" w:rsidP="00A825F1">
      <w:pPr>
        <w:numPr>
          <w:ilvl w:val="0"/>
          <w:numId w:val="28"/>
        </w:numPr>
        <w:spacing w:after="60"/>
      </w:pPr>
      <w:r w:rsidRPr="007463D1">
        <w:t>[</w:t>
      </w:r>
      <w:r w:rsidRPr="007463D1">
        <w:rPr>
          <w:rStyle w:val="Strong"/>
        </w:rPr>
        <w:t>Act citation</w:t>
      </w:r>
      <w:r w:rsidRPr="007463D1">
        <w:t xml:space="preserve">: </w:t>
      </w:r>
      <w:hyperlink r:id="rId621" w:history="1">
        <w:r w:rsidRPr="007463D1">
          <w:rPr>
            <w:rStyle w:val="Hyperlink"/>
            <w:i/>
            <w:iCs/>
            <w:color w:val="auto"/>
          </w:rPr>
          <w:t>Drugs of Dependence (Personal Cannabis Use) Amendment Act 2019</w:t>
        </w:r>
      </w:hyperlink>
      <w:r w:rsidRPr="007463D1">
        <w:t>]</w:t>
      </w:r>
    </w:p>
    <w:p w:rsidR="0002663D" w:rsidRPr="007463D1" w:rsidRDefault="00E878CF" w:rsidP="0002663D">
      <w:pPr>
        <w:pStyle w:val="Heading2"/>
      </w:pPr>
      <w:hyperlink r:id="rId622" w:history="1">
        <w:bookmarkStart w:id="91" w:name="_Toc50974766"/>
        <w:r w:rsidR="0002663D" w:rsidRPr="007463D1">
          <w:rPr>
            <w:rStyle w:val="Hyperlink"/>
            <w:color w:val="auto"/>
          </w:rPr>
          <w:t>Education (Child Safety in Schools) Legislation Amendment 2018</w:t>
        </w:r>
        <w:bookmarkEnd w:id="91"/>
      </w:hyperlink>
    </w:p>
    <w:p w:rsidR="0002663D" w:rsidRPr="007463D1" w:rsidRDefault="00E878CF" w:rsidP="00971697">
      <w:pPr>
        <w:pStyle w:val="ListParagraph"/>
        <w:rPr>
          <w:i/>
        </w:rPr>
      </w:pPr>
      <w:hyperlink r:id="rId623" w:history="1">
        <w:r w:rsidR="0002663D" w:rsidRPr="007463D1">
          <w:rPr>
            <w:rStyle w:val="Hyperlink"/>
            <w:color w:val="auto"/>
          </w:rPr>
          <w:t>As presented</w:t>
        </w:r>
      </w:hyperlink>
    </w:p>
    <w:p w:rsidR="0002663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24" w:history="1">
        <w:r w:rsidR="0002663D" w:rsidRPr="007463D1">
          <w:rPr>
            <w:rStyle w:val="Hyperlink"/>
            <w:color w:val="auto"/>
          </w:rPr>
          <w:t>Explanatory Statement</w:t>
        </w:r>
      </w:hyperlink>
    </w:p>
    <w:p w:rsidR="0002663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25" w:history="1">
        <w:r w:rsidR="0002663D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CE4B1B" w:rsidRPr="007463D1" w:rsidRDefault="00E878CF" w:rsidP="00971697">
      <w:pPr>
        <w:pStyle w:val="ListParagraph"/>
        <w:rPr>
          <w:i/>
        </w:rPr>
      </w:pPr>
      <w:hyperlink r:id="rId626" w:history="1">
        <w:r w:rsidR="00CE4B1B" w:rsidRPr="007463D1">
          <w:rPr>
            <w:rStyle w:val="Hyperlink"/>
            <w:color w:val="auto"/>
          </w:rPr>
          <w:t>Presentation speech</w:t>
        </w:r>
      </w:hyperlink>
    </w:p>
    <w:p w:rsidR="007E6E8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27" w:history="1">
        <w:r w:rsidR="007E6E8E" w:rsidRPr="007463D1">
          <w:rPr>
            <w:rStyle w:val="Hyperlink"/>
            <w:color w:val="auto"/>
          </w:rPr>
          <w:t>Scrutiny Committee Report</w:t>
        </w:r>
      </w:hyperlink>
    </w:p>
    <w:p w:rsidR="00F8787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28" w:history="1">
        <w:r w:rsidR="00D02AFA" w:rsidRPr="007463D1">
          <w:rPr>
            <w:rStyle w:val="Hyperlink"/>
            <w:color w:val="auto"/>
          </w:rPr>
          <w:t>Hansard</w:t>
        </w:r>
        <w:r w:rsidR="00F87870" w:rsidRPr="007463D1">
          <w:rPr>
            <w:rStyle w:val="Hyperlink"/>
            <w:color w:val="auto"/>
          </w:rPr>
          <w:t xml:space="preserve"> debate</w:t>
        </w:r>
      </w:hyperlink>
    </w:p>
    <w:p w:rsidR="00F87870" w:rsidRPr="007463D1" w:rsidRDefault="00F87870" w:rsidP="00971697">
      <w:pPr>
        <w:pStyle w:val="ListParagraph"/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 citation</w:t>
      </w:r>
      <w:r w:rsidRPr="007463D1">
        <w:rPr>
          <w:rStyle w:val="Hyperlink"/>
          <w:color w:val="auto"/>
          <w:u w:val="none"/>
        </w:rPr>
        <w:t xml:space="preserve">: </w:t>
      </w:r>
      <w:hyperlink r:id="rId629" w:history="1">
        <w:r w:rsidRPr="007463D1">
          <w:rPr>
            <w:rStyle w:val="Hyperlink"/>
            <w:color w:val="auto"/>
          </w:rPr>
          <w:t>Education (Child Safety in Schools) Legislation Amendment Act 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8B1269" w:rsidRPr="007463D1" w:rsidRDefault="00E878CF" w:rsidP="008B1269">
      <w:pPr>
        <w:pStyle w:val="Heading2"/>
        <w:rPr>
          <w:rStyle w:val="Hyperlink"/>
          <w:color w:val="auto"/>
        </w:rPr>
      </w:pPr>
      <w:hyperlink r:id="rId630" w:history="1">
        <w:bookmarkStart w:id="92" w:name="_Toc50974767"/>
        <w:r w:rsidR="008B1269" w:rsidRPr="007463D1">
          <w:rPr>
            <w:rStyle w:val="Hyperlink"/>
            <w:color w:val="auto"/>
          </w:rPr>
          <w:t>Education Amendment 2020</w:t>
        </w:r>
        <w:bookmarkEnd w:id="92"/>
      </w:hyperlink>
    </w:p>
    <w:p w:rsidR="008B1269" w:rsidRPr="007463D1" w:rsidRDefault="00E878CF" w:rsidP="00971697">
      <w:pPr>
        <w:pStyle w:val="ListParagraph"/>
        <w:rPr>
          <w:i/>
        </w:rPr>
      </w:pPr>
      <w:hyperlink r:id="rId631" w:history="1">
        <w:r w:rsidR="008B1269" w:rsidRPr="007463D1">
          <w:rPr>
            <w:rStyle w:val="Hyperlink"/>
            <w:color w:val="auto"/>
          </w:rPr>
          <w:t>As presented</w:t>
        </w:r>
      </w:hyperlink>
    </w:p>
    <w:p w:rsidR="008B126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32" w:history="1">
        <w:r w:rsidR="008B1269" w:rsidRPr="007463D1">
          <w:rPr>
            <w:rStyle w:val="Hyperlink"/>
            <w:color w:val="auto"/>
          </w:rPr>
          <w:t>Explanatory Statement (including Compatibility Statement for the Human Rights Act 2004</w:t>
        </w:r>
        <w:r w:rsidR="008B1269" w:rsidRPr="007463D1">
          <w:rPr>
            <w:rStyle w:val="Hyperlink"/>
            <w:color w:val="auto"/>
            <w:u w:val="none"/>
          </w:rPr>
          <w:t>)</w:t>
        </w:r>
      </w:hyperlink>
    </w:p>
    <w:p w:rsidR="008B126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33" w:history="1">
        <w:r w:rsidR="008B1269" w:rsidRPr="007463D1">
          <w:rPr>
            <w:rStyle w:val="Hyperlink"/>
            <w:color w:val="auto"/>
          </w:rPr>
          <w:t>Revised Compatibility Statement</w:t>
        </w:r>
      </w:hyperlink>
    </w:p>
    <w:p w:rsidR="008B126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34" w:history="1">
        <w:r w:rsidR="008B1269" w:rsidRPr="007463D1">
          <w:rPr>
            <w:rStyle w:val="Hyperlink"/>
            <w:color w:val="auto"/>
          </w:rPr>
          <w:t>Revised Explanatory Statement</w:t>
        </w:r>
      </w:hyperlink>
    </w:p>
    <w:p w:rsidR="008B1269" w:rsidRPr="007463D1" w:rsidRDefault="008B1269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lastRenderedPageBreak/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635" w:history="1">
        <w:r w:rsidRPr="007463D1">
          <w:rPr>
            <w:rStyle w:val="Hyperlink"/>
            <w:color w:val="auto"/>
          </w:rPr>
          <w:t>Education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310380" w:rsidRPr="007463D1" w:rsidRDefault="00E878CF" w:rsidP="00310380">
      <w:pPr>
        <w:pStyle w:val="Heading2"/>
      </w:pPr>
      <w:hyperlink r:id="rId636" w:history="1">
        <w:bookmarkStart w:id="93" w:name="_Toc503442795"/>
        <w:bookmarkStart w:id="94" w:name="_Toc50974768"/>
        <w:r w:rsidR="00310380" w:rsidRPr="007463D1">
          <w:rPr>
            <w:rStyle w:val="Hyperlink"/>
            <w:color w:val="auto"/>
          </w:rPr>
          <w:t>Education Amendment 2017</w:t>
        </w:r>
        <w:bookmarkEnd w:id="93"/>
        <w:bookmarkEnd w:id="94"/>
      </w:hyperlink>
    </w:p>
    <w:p w:rsidR="00310380" w:rsidRPr="007463D1" w:rsidRDefault="00E878CF" w:rsidP="00971697">
      <w:pPr>
        <w:pStyle w:val="ListParagraph"/>
        <w:rPr>
          <w:i/>
        </w:rPr>
      </w:pPr>
      <w:hyperlink r:id="rId637" w:history="1">
        <w:r w:rsidR="00310380" w:rsidRPr="007463D1">
          <w:rPr>
            <w:rStyle w:val="Hyperlink"/>
            <w:color w:val="auto"/>
          </w:rPr>
          <w:t>As presented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638" w:history="1">
        <w:r w:rsidR="00310380" w:rsidRPr="007463D1">
          <w:rPr>
            <w:rStyle w:val="Hyperlink"/>
            <w:color w:val="auto"/>
          </w:rPr>
          <w:t>Explanatory Statement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639" w:history="1">
        <w:r w:rsidR="0031038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310380" w:rsidRPr="007463D1" w:rsidRDefault="00E878CF" w:rsidP="00971697">
      <w:pPr>
        <w:pStyle w:val="ListParagraph"/>
        <w:rPr>
          <w:i/>
          <w:iCs/>
        </w:rPr>
      </w:pPr>
      <w:hyperlink r:id="rId640" w:history="1">
        <w:r w:rsidR="00310380" w:rsidRPr="007463D1">
          <w:rPr>
            <w:rStyle w:val="Hyperlink"/>
            <w:color w:val="auto"/>
          </w:rPr>
          <w:t>Presentation speech</w:t>
        </w:r>
      </w:hyperlink>
    </w:p>
    <w:p w:rsidR="00310380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641" w:history="1">
        <w:r w:rsidR="00310380" w:rsidRPr="007463D1">
          <w:rPr>
            <w:rStyle w:val="Hyperlink"/>
            <w:iCs/>
            <w:color w:val="auto"/>
          </w:rPr>
          <w:t>Scrutiny Committee Report</w:t>
        </w:r>
      </w:hyperlink>
    </w:p>
    <w:p w:rsidR="00A92049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642" w:history="1">
        <w:r w:rsidR="00A92049" w:rsidRPr="007463D1">
          <w:rPr>
            <w:rStyle w:val="Hyperlink"/>
            <w:iCs/>
            <w:color w:val="auto"/>
          </w:rPr>
          <w:t>Revised Explanatory Statement</w:t>
        </w:r>
      </w:hyperlink>
    </w:p>
    <w:p w:rsidR="00A92049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643" w:history="1">
        <w:r w:rsidR="00A92049" w:rsidRPr="007463D1">
          <w:rPr>
            <w:rStyle w:val="Hyperlink"/>
            <w:iCs/>
            <w:color w:val="auto"/>
          </w:rPr>
          <w:t>Government and private member amendments</w:t>
        </w:r>
      </w:hyperlink>
    </w:p>
    <w:p w:rsidR="00A92049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644" w:history="1">
        <w:r w:rsidR="00A92049" w:rsidRPr="007463D1">
          <w:rPr>
            <w:rStyle w:val="Hyperlink"/>
            <w:iCs/>
            <w:color w:val="auto"/>
          </w:rPr>
          <w:t>Supplementary Explanatory Statement</w:t>
        </w:r>
      </w:hyperlink>
    </w:p>
    <w:p w:rsidR="00A92049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645" w:history="1">
        <w:r w:rsidR="00A92049" w:rsidRPr="007463D1">
          <w:rPr>
            <w:rStyle w:val="Hyperlink"/>
            <w:iCs/>
            <w:color w:val="auto"/>
          </w:rPr>
          <w:t>Hansard debate</w:t>
        </w:r>
      </w:hyperlink>
    </w:p>
    <w:p w:rsidR="00122A10" w:rsidRPr="007463D1" w:rsidRDefault="00122A10" w:rsidP="00971697">
      <w:pPr>
        <w:pStyle w:val="ListParagraph"/>
        <w:rPr>
          <w:rFonts w:ascii="Times New Roman" w:hAnsi="Times New Roman"/>
          <w:i/>
          <w:lang w:val="en-AU"/>
        </w:rPr>
      </w:pPr>
      <w:r w:rsidRPr="007463D1">
        <w:t>Scrutiny Committee comment on proposed Government amendments (</w:t>
      </w:r>
      <w:hyperlink r:id="rId646" w:history="1">
        <w:r w:rsidRPr="007463D1">
          <w:rPr>
            <w:rStyle w:val="Hyperlink"/>
            <w:color w:val="auto"/>
          </w:rPr>
          <w:t>Report 35</w:t>
        </w:r>
      </w:hyperlink>
      <w:r w:rsidRPr="007463D1">
        <w:t xml:space="preserve">, </w:t>
      </w:r>
      <w:hyperlink r:id="rId647" w:history="1">
        <w:r w:rsidRPr="007463D1">
          <w:rPr>
            <w:rStyle w:val="Hyperlink"/>
            <w:color w:val="auto"/>
          </w:rPr>
          <w:t>Report 37</w:t>
        </w:r>
      </w:hyperlink>
      <w:r w:rsidRPr="007463D1">
        <w:t>)</w:t>
      </w:r>
    </w:p>
    <w:p w:rsidR="00122A10" w:rsidRPr="007463D1" w:rsidRDefault="00122A10" w:rsidP="00971697">
      <w:pPr>
        <w:pStyle w:val="ListParagraph"/>
        <w:rPr>
          <w:i/>
        </w:rPr>
      </w:pPr>
      <w:r w:rsidRPr="007463D1">
        <w:t>Scrutiny Committee comments on proposed Member’s amendments (</w:t>
      </w:r>
      <w:hyperlink r:id="rId648" w:history="1">
        <w:r w:rsidRPr="007463D1">
          <w:rPr>
            <w:rStyle w:val="Hyperlink"/>
            <w:color w:val="auto"/>
          </w:rPr>
          <w:t>Report 36</w:t>
        </w:r>
      </w:hyperlink>
      <w:r w:rsidRPr="007463D1">
        <w:t xml:space="preserve">, </w:t>
      </w:r>
      <w:hyperlink r:id="rId649" w:history="1">
        <w:r w:rsidRPr="007463D1">
          <w:rPr>
            <w:rStyle w:val="Hyperlink"/>
            <w:color w:val="auto"/>
          </w:rPr>
          <w:t>Report 37</w:t>
        </w:r>
      </w:hyperlink>
      <w:r w:rsidRPr="007463D1">
        <w:t>)</w:t>
      </w:r>
    </w:p>
    <w:p w:rsidR="00A92049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650" w:history="1">
        <w:r w:rsidR="00A92049" w:rsidRPr="007463D1">
          <w:rPr>
            <w:rStyle w:val="Hyperlink"/>
            <w:iCs/>
            <w:color w:val="auto"/>
            <w:u w:val="none"/>
          </w:rPr>
          <w:t>[</w:t>
        </w:r>
        <w:r w:rsidR="00A92049" w:rsidRPr="007463D1">
          <w:rPr>
            <w:rStyle w:val="Hyperlink"/>
            <w:b/>
            <w:iCs/>
            <w:color w:val="auto"/>
            <w:u w:val="none"/>
          </w:rPr>
          <w:t>Act:</w:t>
        </w:r>
        <w:r w:rsidR="00A92049" w:rsidRPr="007463D1">
          <w:rPr>
            <w:rStyle w:val="Hyperlink"/>
            <w:iCs/>
            <w:color w:val="auto"/>
            <w:u w:val="none"/>
          </w:rPr>
          <w:t xml:space="preserve"> </w:t>
        </w:r>
        <w:r w:rsidR="00A92049" w:rsidRPr="007463D1">
          <w:rPr>
            <w:rStyle w:val="Hyperlink"/>
            <w:iCs/>
            <w:color w:val="auto"/>
          </w:rPr>
          <w:t>Education Amendment Act 2019</w:t>
        </w:r>
        <w:r w:rsidR="00A92049" w:rsidRPr="007463D1">
          <w:rPr>
            <w:rStyle w:val="Hyperlink"/>
            <w:iCs/>
            <w:color w:val="auto"/>
            <w:u w:val="none"/>
          </w:rPr>
          <w:t>]</w:t>
        </w:r>
      </w:hyperlink>
    </w:p>
    <w:p w:rsidR="00B20B7E" w:rsidRPr="007463D1" w:rsidRDefault="00E878CF" w:rsidP="00AA4629">
      <w:pPr>
        <w:pStyle w:val="Heading2"/>
      </w:pPr>
      <w:hyperlink r:id="rId651" w:history="1">
        <w:bookmarkStart w:id="95" w:name="_Toc50974769"/>
        <w:r w:rsidR="00B20B7E" w:rsidRPr="007463D1">
          <w:rPr>
            <w:rStyle w:val="Hyperlink"/>
            <w:color w:val="auto"/>
          </w:rPr>
          <w:t>Electoral Amendment 2018</w:t>
        </w:r>
        <w:bookmarkEnd w:id="95"/>
      </w:hyperlink>
    </w:p>
    <w:p w:rsidR="00B20B7E" w:rsidRPr="007463D1" w:rsidRDefault="00E878CF" w:rsidP="00971697">
      <w:pPr>
        <w:pStyle w:val="ListParagraph"/>
        <w:rPr>
          <w:i/>
        </w:rPr>
      </w:pPr>
      <w:hyperlink r:id="rId652" w:history="1">
        <w:r w:rsidR="00B20B7E" w:rsidRPr="007463D1">
          <w:rPr>
            <w:rStyle w:val="Hyperlink"/>
            <w:color w:val="auto"/>
          </w:rPr>
          <w:t>As presented</w:t>
        </w:r>
      </w:hyperlink>
    </w:p>
    <w:p w:rsidR="00B20B7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53" w:history="1">
        <w:r w:rsidR="00B20B7E" w:rsidRPr="007463D1">
          <w:rPr>
            <w:rStyle w:val="Hyperlink"/>
            <w:color w:val="auto"/>
          </w:rPr>
          <w:t>Explanatory Statement</w:t>
        </w:r>
      </w:hyperlink>
    </w:p>
    <w:p w:rsidR="00B20B7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54" w:history="1">
        <w:r w:rsidR="00B20B7E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CE4B1B" w:rsidRPr="007463D1" w:rsidRDefault="00E878CF" w:rsidP="00971697">
      <w:pPr>
        <w:pStyle w:val="ListParagraph"/>
        <w:rPr>
          <w:i/>
        </w:rPr>
      </w:pPr>
      <w:hyperlink r:id="rId655" w:history="1">
        <w:r w:rsidR="00CE4B1B" w:rsidRPr="007463D1">
          <w:rPr>
            <w:rStyle w:val="Hyperlink"/>
            <w:color w:val="auto"/>
          </w:rPr>
          <w:t>Presentation speech</w:t>
        </w:r>
      </w:hyperlink>
    </w:p>
    <w:p w:rsidR="007E6E8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56" w:history="1">
        <w:r w:rsidR="007E6E8E" w:rsidRPr="007463D1">
          <w:rPr>
            <w:rStyle w:val="Hyperlink"/>
            <w:color w:val="auto"/>
          </w:rPr>
          <w:t>Scrutiny Committee Report</w:t>
        </w:r>
      </w:hyperlink>
    </w:p>
    <w:p w:rsidR="001A696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57" w:history="1">
        <w:r w:rsidR="001A696A" w:rsidRPr="007463D1">
          <w:rPr>
            <w:rStyle w:val="Hyperlink"/>
            <w:color w:val="auto"/>
          </w:rPr>
          <w:t>Government response to Scrutiny Committee Report</w:t>
        </w:r>
      </w:hyperlink>
    </w:p>
    <w:p w:rsidR="001A696A" w:rsidRPr="007463D1" w:rsidRDefault="00E878CF" w:rsidP="00971697">
      <w:pPr>
        <w:pStyle w:val="ListParagraph"/>
        <w:rPr>
          <w:i/>
          <w:lang w:val="en-AU"/>
        </w:rPr>
      </w:pPr>
      <w:hyperlink r:id="rId658" w:history="1">
        <w:r w:rsidR="001A696A" w:rsidRPr="007463D1">
          <w:rPr>
            <w:rStyle w:val="Hyperlink"/>
            <w:color w:val="auto"/>
            <w:lang w:val="en-AU"/>
          </w:rPr>
          <w:t>Scrutiny Committee comments on Government response</w:t>
        </w:r>
      </w:hyperlink>
    </w:p>
    <w:p w:rsidR="00556F69" w:rsidRPr="007463D1" w:rsidRDefault="00E878CF" w:rsidP="00971697">
      <w:pPr>
        <w:pStyle w:val="ListParagraph"/>
        <w:rPr>
          <w:rStyle w:val="Hyperlink"/>
          <w:i/>
          <w:color w:val="auto"/>
          <w:u w:val="none"/>
          <w:lang w:val="en-AU"/>
        </w:rPr>
      </w:pPr>
      <w:hyperlink r:id="rId659" w:history="1">
        <w:r w:rsidR="00CE4B1B" w:rsidRPr="007463D1">
          <w:rPr>
            <w:rStyle w:val="Hyperlink"/>
            <w:color w:val="auto"/>
            <w:lang w:val="en-AU"/>
          </w:rPr>
          <w:t>Scrutiny Committee comments on proposed Member amendments</w:t>
        </w:r>
      </w:hyperlink>
    </w:p>
    <w:p w:rsidR="00FA6704" w:rsidRPr="007463D1" w:rsidRDefault="00E878CF" w:rsidP="00971697">
      <w:pPr>
        <w:pStyle w:val="ListParagraph"/>
        <w:rPr>
          <w:rStyle w:val="Hyperlink"/>
          <w:i/>
          <w:color w:val="auto"/>
          <w:u w:val="none"/>
          <w:lang w:val="en-AU"/>
        </w:rPr>
      </w:pPr>
      <w:hyperlink r:id="rId660" w:history="1">
        <w:r w:rsidR="00FA6704" w:rsidRPr="007463D1">
          <w:rPr>
            <w:rStyle w:val="Hyperlink"/>
            <w:color w:val="auto"/>
            <w:lang w:val="en-AU"/>
          </w:rPr>
          <w:t>Supplementary Explanatory Statement</w:t>
        </w:r>
      </w:hyperlink>
    </w:p>
    <w:p w:rsidR="00FA6704" w:rsidRPr="007463D1" w:rsidRDefault="00E878CF" w:rsidP="00971697">
      <w:pPr>
        <w:pStyle w:val="ListParagraph"/>
        <w:rPr>
          <w:rStyle w:val="Hyperlink"/>
          <w:i/>
          <w:color w:val="auto"/>
          <w:u w:val="none"/>
          <w:lang w:val="en-AU"/>
        </w:rPr>
      </w:pPr>
      <w:hyperlink r:id="rId661" w:history="1">
        <w:r w:rsidR="00FA6704" w:rsidRPr="007463D1">
          <w:rPr>
            <w:rStyle w:val="Hyperlink"/>
            <w:color w:val="auto"/>
            <w:lang w:val="en-AU"/>
          </w:rPr>
          <w:t>Supplementary Explanatory Statement</w:t>
        </w:r>
      </w:hyperlink>
    </w:p>
    <w:p w:rsidR="007D776F" w:rsidRPr="007463D1" w:rsidRDefault="00D02AFA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Hansard</w:t>
      </w:r>
      <w:r w:rsidR="007D776F" w:rsidRPr="007463D1">
        <w:rPr>
          <w:rStyle w:val="Hyperlink"/>
          <w:color w:val="auto"/>
          <w:u w:val="none"/>
        </w:rPr>
        <w:t xml:space="preserve"> debate (</w:t>
      </w:r>
      <w:hyperlink r:id="rId662" w:history="1">
        <w:r w:rsidR="007D776F" w:rsidRPr="007463D1">
          <w:rPr>
            <w:rStyle w:val="Hyperlink"/>
            <w:color w:val="auto"/>
          </w:rPr>
          <w:t>12 February 2019</w:t>
        </w:r>
      </w:hyperlink>
      <w:r w:rsidR="007D776F" w:rsidRPr="007463D1">
        <w:rPr>
          <w:rStyle w:val="Hyperlink"/>
          <w:color w:val="auto"/>
          <w:u w:val="none"/>
        </w:rPr>
        <w:t>)</w:t>
      </w:r>
    </w:p>
    <w:p w:rsidR="0003519E" w:rsidRPr="007463D1" w:rsidRDefault="0003519E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663" w:history="1">
        <w:r w:rsidRPr="007463D1">
          <w:rPr>
            <w:rStyle w:val="Hyperlink"/>
            <w:color w:val="auto"/>
          </w:rPr>
          <w:t>Electoral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39104E" w:rsidRPr="007463D1" w:rsidRDefault="00E878CF" w:rsidP="0039104E">
      <w:pPr>
        <w:pStyle w:val="Heading2"/>
        <w:rPr>
          <w:rStyle w:val="Hyperlink"/>
          <w:color w:val="auto"/>
        </w:rPr>
      </w:pPr>
      <w:hyperlink r:id="rId664" w:history="1">
        <w:bookmarkStart w:id="96" w:name="_Toc50974770"/>
        <w:r w:rsidR="0039104E" w:rsidRPr="007463D1">
          <w:rPr>
            <w:rStyle w:val="Hyperlink"/>
            <w:color w:val="auto"/>
          </w:rPr>
          <w:t>Electoral Legislation Amendment 2019</w:t>
        </w:r>
        <w:bookmarkEnd w:id="96"/>
      </w:hyperlink>
    </w:p>
    <w:p w:rsidR="0039104E" w:rsidRPr="007463D1" w:rsidRDefault="00E878CF" w:rsidP="00971697">
      <w:pPr>
        <w:pStyle w:val="ListParagraph"/>
        <w:rPr>
          <w:i/>
        </w:rPr>
      </w:pPr>
      <w:hyperlink r:id="rId665" w:history="1">
        <w:r w:rsidR="0039104E" w:rsidRPr="007463D1">
          <w:rPr>
            <w:rStyle w:val="Hyperlink"/>
            <w:color w:val="auto"/>
          </w:rPr>
          <w:t>As presented</w:t>
        </w:r>
      </w:hyperlink>
    </w:p>
    <w:p w:rsidR="0039104E" w:rsidRPr="007463D1" w:rsidRDefault="00E878CF" w:rsidP="00971697">
      <w:pPr>
        <w:pStyle w:val="ListParagraph"/>
        <w:rPr>
          <w:i/>
        </w:rPr>
      </w:pPr>
      <w:hyperlink r:id="rId666" w:history="1">
        <w:r w:rsidR="0039104E" w:rsidRPr="007463D1">
          <w:rPr>
            <w:rStyle w:val="Hyperlink"/>
            <w:color w:val="auto"/>
          </w:rPr>
          <w:t>Explanatory Statement</w:t>
        </w:r>
      </w:hyperlink>
    </w:p>
    <w:p w:rsidR="0039104E" w:rsidRPr="007463D1" w:rsidRDefault="00E878CF" w:rsidP="00971697">
      <w:pPr>
        <w:pStyle w:val="ListParagraph"/>
        <w:rPr>
          <w:i/>
        </w:rPr>
      </w:pPr>
      <w:hyperlink r:id="rId667" w:history="1">
        <w:r w:rsidR="0039104E" w:rsidRPr="007463D1">
          <w:rPr>
            <w:rStyle w:val="Hyperlink"/>
            <w:color w:val="auto"/>
          </w:rPr>
          <w:t>Compatibility Statement</w:t>
        </w:r>
      </w:hyperlink>
    </w:p>
    <w:p w:rsidR="0039104E" w:rsidRPr="007463D1" w:rsidRDefault="00E878CF" w:rsidP="00971697">
      <w:pPr>
        <w:pStyle w:val="ListParagraph"/>
        <w:rPr>
          <w:i/>
        </w:rPr>
      </w:pPr>
      <w:hyperlink r:id="rId668" w:history="1">
        <w:r w:rsidR="0039104E" w:rsidRPr="007463D1">
          <w:rPr>
            <w:rStyle w:val="Hyperlink"/>
            <w:color w:val="auto"/>
          </w:rPr>
          <w:t>Presentation Speech</w:t>
        </w:r>
      </w:hyperlink>
    </w:p>
    <w:p w:rsidR="0039104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69" w:history="1">
        <w:r w:rsidR="0039104E" w:rsidRPr="007463D1">
          <w:rPr>
            <w:rStyle w:val="Hyperlink"/>
            <w:color w:val="auto"/>
          </w:rPr>
          <w:t>Scrutiny Committee Report</w:t>
        </w:r>
      </w:hyperlink>
    </w:p>
    <w:p w:rsidR="00BC481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70" w:history="1">
        <w:r w:rsidR="00BC4814" w:rsidRPr="007463D1">
          <w:rPr>
            <w:rStyle w:val="Hyperlink"/>
            <w:color w:val="auto"/>
          </w:rPr>
          <w:t>Supplementary Explanatory Statement No 1</w:t>
        </w:r>
      </w:hyperlink>
    </w:p>
    <w:p w:rsidR="00BC481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71" w:history="1">
        <w:r w:rsidR="00BC4814" w:rsidRPr="007463D1">
          <w:rPr>
            <w:rStyle w:val="Hyperlink"/>
            <w:color w:val="auto"/>
          </w:rPr>
          <w:t>Supplementary Explanatory Statement No 2</w:t>
        </w:r>
      </w:hyperlink>
    </w:p>
    <w:p w:rsidR="00D06F7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72" w:history="1">
        <w:r w:rsidR="00D06F73" w:rsidRPr="007463D1">
          <w:rPr>
            <w:rStyle w:val="Hyperlink"/>
            <w:color w:val="auto"/>
          </w:rPr>
          <w:t>Hansard debate</w:t>
        </w:r>
      </w:hyperlink>
    </w:p>
    <w:p w:rsidR="00BC4814" w:rsidRPr="007463D1" w:rsidRDefault="00BC4814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="0065294A" w:rsidRPr="007463D1">
        <w:rPr>
          <w:b/>
        </w:rPr>
        <w:t xml:space="preserve"> citation</w:t>
      </w:r>
      <w:r w:rsidRPr="007463D1">
        <w:rPr>
          <w:b/>
        </w:rPr>
        <w:t>:</w:t>
      </w:r>
      <w:r w:rsidRPr="007463D1">
        <w:t xml:space="preserve"> </w:t>
      </w:r>
      <w:hyperlink r:id="rId673" w:history="1">
        <w:r w:rsidRPr="007463D1">
          <w:rPr>
            <w:rStyle w:val="Hyperlink"/>
            <w:color w:val="auto"/>
          </w:rPr>
          <w:t>Electoral Legislation Amendment Act 2020</w:t>
        </w:r>
      </w:hyperlink>
      <w:r w:rsidRPr="007463D1">
        <w:t>]</w:t>
      </w:r>
    </w:p>
    <w:p w:rsidR="00310380" w:rsidRPr="007463D1" w:rsidRDefault="00E878CF" w:rsidP="00310380">
      <w:pPr>
        <w:pStyle w:val="Heading2"/>
      </w:pPr>
      <w:hyperlink r:id="rId674" w:history="1">
        <w:bookmarkStart w:id="97" w:name="_Toc503442796"/>
        <w:bookmarkStart w:id="98" w:name="_Toc50974771"/>
        <w:r w:rsidR="00310380" w:rsidRPr="007463D1">
          <w:rPr>
            <w:rStyle w:val="Hyperlink"/>
            <w:color w:val="auto"/>
          </w:rPr>
          <w:t>Electricity Feed-in (Large-scale Renewable Energy Generation</w:t>
        </w:r>
        <w:r w:rsidR="0005677D" w:rsidRPr="007463D1">
          <w:rPr>
            <w:rStyle w:val="Hyperlink"/>
            <w:color w:val="auto"/>
          </w:rPr>
          <w:t>)</w:t>
        </w:r>
        <w:r w:rsidR="00310380" w:rsidRPr="007463D1">
          <w:rPr>
            <w:rStyle w:val="Hyperlink"/>
            <w:color w:val="auto"/>
          </w:rPr>
          <w:br/>
          <w:t>Amendment 2017</w:t>
        </w:r>
        <w:bookmarkEnd w:id="97"/>
        <w:bookmarkEnd w:id="98"/>
      </w:hyperlink>
    </w:p>
    <w:p w:rsidR="00310380" w:rsidRPr="007463D1" w:rsidRDefault="00E878CF" w:rsidP="00971697">
      <w:pPr>
        <w:pStyle w:val="ListParagraph"/>
        <w:rPr>
          <w:i/>
        </w:rPr>
      </w:pPr>
      <w:hyperlink r:id="rId675" w:history="1">
        <w:r w:rsidR="00310380" w:rsidRPr="007463D1">
          <w:rPr>
            <w:rStyle w:val="Hyperlink"/>
            <w:color w:val="auto"/>
          </w:rPr>
          <w:t>As presented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676" w:history="1">
        <w:r w:rsidR="00310380" w:rsidRPr="007463D1">
          <w:rPr>
            <w:rStyle w:val="Hyperlink"/>
            <w:color w:val="auto"/>
          </w:rPr>
          <w:t>Explanatory Statement</w:t>
        </w:r>
      </w:hyperlink>
    </w:p>
    <w:p w:rsidR="00310380" w:rsidRPr="007463D1" w:rsidRDefault="00E878CF" w:rsidP="00971697">
      <w:pPr>
        <w:pStyle w:val="ListParagraph"/>
        <w:rPr>
          <w:i/>
          <w:iCs/>
        </w:rPr>
      </w:pPr>
      <w:hyperlink r:id="rId677" w:history="1">
        <w:r w:rsidR="0031038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678" w:history="1">
        <w:r w:rsidR="00310380" w:rsidRPr="007463D1">
          <w:rPr>
            <w:rStyle w:val="Hyperlink"/>
            <w:iCs/>
            <w:color w:val="auto"/>
          </w:rPr>
          <w:t>Presentation speech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679" w:history="1">
        <w:r w:rsidR="00310380" w:rsidRPr="007463D1">
          <w:rPr>
            <w:rStyle w:val="Hyperlink"/>
            <w:color w:val="auto"/>
          </w:rPr>
          <w:t>Scrutiny Committee Report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680" w:history="1">
        <w:r w:rsidR="00310380" w:rsidRPr="007463D1">
          <w:rPr>
            <w:rStyle w:val="Hyperlink"/>
            <w:color w:val="auto"/>
          </w:rPr>
          <w:t>Proposed amendments moved by Member</w:t>
        </w:r>
      </w:hyperlink>
    </w:p>
    <w:p w:rsidR="00310380" w:rsidRPr="007463D1" w:rsidRDefault="00E878CF" w:rsidP="00971697">
      <w:pPr>
        <w:pStyle w:val="ListParagraph"/>
        <w:rPr>
          <w:i/>
        </w:rPr>
      </w:pPr>
      <w:hyperlink r:id="rId681" w:history="1">
        <w:r w:rsidR="00D02AFA" w:rsidRPr="007463D1">
          <w:rPr>
            <w:rStyle w:val="Hyperlink"/>
            <w:color w:val="auto"/>
          </w:rPr>
          <w:t>Hansard</w:t>
        </w:r>
        <w:r w:rsidR="00310380" w:rsidRPr="007463D1">
          <w:rPr>
            <w:rStyle w:val="Hyperlink"/>
            <w:color w:val="auto"/>
          </w:rPr>
          <w:t xml:space="preserve"> debate</w:t>
        </w:r>
      </w:hyperlink>
    </w:p>
    <w:p w:rsidR="00310380" w:rsidRPr="007463D1" w:rsidRDefault="00310380" w:rsidP="00971697">
      <w:pPr>
        <w:pStyle w:val="ListParagraph"/>
        <w:rPr>
          <w:i/>
          <w:iCs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682" w:history="1">
        <w:r w:rsidRPr="007463D1">
          <w:rPr>
            <w:rStyle w:val="Hyperlink"/>
            <w:color w:val="auto"/>
          </w:rPr>
          <w:t>Electricity Feed-in (Large-scale Renewable Energy Generation) Amendment Act 2017</w:t>
        </w:r>
      </w:hyperlink>
      <w:r w:rsidRPr="007463D1">
        <w:t>]</w:t>
      </w:r>
    </w:p>
    <w:p w:rsidR="006A3F58" w:rsidRPr="007463D1" w:rsidRDefault="00E878CF" w:rsidP="001632F7">
      <w:pPr>
        <w:pStyle w:val="Heading2"/>
        <w:rPr>
          <w:rStyle w:val="Hyperlink"/>
          <w:color w:val="auto"/>
        </w:rPr>
      </w:pPr>
      <w:hyperlink r:id="rId683" w:history="1">
        <w:bookmarkStart w:id="99" w:name="_Toc50974772"/>
        <w:r w:rsidR="006A3F58" w:rsidRPr="007463D1">
          <w:rPr>
            <w:rStyle w:val="Hyperlink"/>
            <w:color w:val="auto"/>
          </w:rPr>
          <w:t>Electricity Feed-in (Large-scale Renewable Energy Generation) Amendment 2020</w:t>
        </w:r>
        <w:bookmarkEnd w:id="99"/>
      </w:hyperlink>
    </w:p>
    <w:p w:rsidR="006A3F58" w:rsidRPr="007463D1" w:rsidRDefault="00E878CF" w:rsidP="00971697">
      <w:pPr>
        <w:pStyle w:val="ListParagraph"/>
        <w:rPr>
          <w:i/>
        </w:rPr>
      </w:pPr>
      <w:hyperlink r:id="rId684" w:history="1">
        <w:r w:rsidR="006A3F58" w:rsidRPr="007463D1">
          <w:rPr>
            <w:rStyle w:val="Hyperlink"/>
            <w:color w:val="auto"/>
          </w:rPr>
          <w:t>As presented</w:t>
        </w:r>
      </w:hyperlink>
    </w:p>
    <w:p w:rsidR="006A3F58" w:rsidRPr="007463D1" w:rsidRDefault="00E878CF" w:rsidP="00971697">
      <w:pPr>
        <w:pStyle w:val="ListParagraph"/>
        <w:rPr>
          <w:i/>
        </w:rPr>
      </w:pPr>
      <w:hyperlink r:id="rId685" w:history="1">
        <w:r w:rsidR="006A3F58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6A3F58" w:rsidRPr="007463D1" w:rsidRDefault="006A3F58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Electricity Feed-in (Large-scale Renewable Energy Generation) Amendment Act 2020]</w:t>
      </w:r>
    </w:p>
    <w:p w:rsidR="00D55CD2" w:rsidRPr="007463D1" w:rsidRDefault="00D55CD2" w:rsidP="00003BDD">
      <w:pPr>
        <w:pStyle w:val="Heading2"/>
        <w:spacing w:line="235" w:lineRule="auto"/>
        <w:rPr>
          <w:rStyle w:val="Hyperlink"/>
          <w:color w:val="auto"/>
        </w:rPr>
      </w:pPr>
      <w:r w:rsidRPr="007463D1">
        <w:rPr>
          <w:rStyle w:val="Hyperlink"/>
          <w:color w:val="auto"/>
        </w:rPr>
        <w:fldChar w:fldCharType="begin"/>
      </w:r>
      <w:r w:rsidRPr="007463D1">
        <w:rPr>
          <w:rStyle w:val="Hyperlink"/>
          <w:color w:val="auto"/>
        </w:rPr>
        <w:instrText xml:space="preserve"> HYPERLINK "https://legislation.act.gov.au/b/db_62422/" </w:instrText>
      </w:r>
      <w:r w:rsidRPr="007463D1">
        <w:rPr>
          <w:rStyle w:val="Hyperlink"/>
          <w:color w:val="auto"/>
        </w:rPr>
        <w:fldChar w:fldCharType="separate"/>
      </w:r>
      <w:bookmarkStart w:id="100" w:name="_Toc50974773"/>
      <w:r w:rsidRPr="007463D1">
        <w:rPr>
          <w:rStyle w:val="Hyperlink"/>
          <w:color w:val="auto"/>
        </w:rPr>
        <w:t>Electricity Feed-in (Renewable Energy Premium) Amendment 2020</w:t>
      </w:r>
      <w:bookmarkEnd w:id="100"/>
    </w:p>
    <w:p w:rsidR="00D55CD2" w:rsidRPr="007463D1" w:rsidRDefault="00D55CD2" w:rsidP="00971697">
      <w:pPr>
        <w:pStyle w:val="ListParagraph"/>
        <w:rPr>
          <w:i/>
        </w:rPr>
      </w:pPr>
      <w:r w:rsidRPr="007463D1">
        <w:rPr>
          <w:rStyle w:val="Hyperlink"/>
          <w:b/>
          <w:color w:val="auto"/>
          <w:sz w:val="28"/>
        </w:rPr>
        <w:fldChar w:fldCharType="end"/>
      </w:r>
      <w:hyperlink r:id="rId686" w:history="1">
        <w:r w:rsidRPr="007463D1">
          <w:rPr>
            <w:rStyle w:val="Hyperlink"/>
            <w:color w:val="auto"/>
          </w:rPr>
          <w:t>As presented</w:t>
        </w:r>
      </w:hyperlink>
    </w:p>
    <w:p w:rsidR="00D55CD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87" w:history="1">
        <w:r w:rsidR="00D55CD2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42317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88" w:history="1">
        <w:r w:rsidR="00423171" w:rsidRPr="007463D1">
          <w:rPr>
            <w:rStyle w:val="Hyperlink"/>
            <w:color w:val="auto"/>
          </w:rPr>
          <w:t>Scrutiny Committee report</w:t>
        </w:r>
      </w:hyperlink>
    </w:p>
    <w:p w:rsidR="00420B0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89" w:history="1">
        <w:r w:rsidR="00420B09" w:rsidRPr="007463D1">
          <w:rPr>
            <w:rStyle w:val="Hyperlink"/>
            <w:color w:val="auto"/>
          </w:rPr>
          <w:t>Hansard debate</w:t>
        </w:r>
      </w:hyperlink>
    </w:p>
    <w:p w:rsidR="00423171" w:rsidRPr="007463D1" w:rsidRDefault="00423171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690" w:history="1">
        <w:r w:rsidRPr="007463D1">
          <w:rPr>
            <w:rStyle w:val="Hyperlink"/>
            <w:color w:val="auto"/>
          </w:rPr>
          <w:t>Electricity Feed-in (Renewable Energy Premium)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867C9B" w:rsidRPr="007463D1" w:rsidRDefault="00E878CF" w:rsidP="00003BDD">
      <w:pPr>
        <w:pStyle w:val="Heading2"/>
        <w:spacing w:line="235" w:lineRule="auto"/>
        <w:rPr>
          <w:rStyle w:val="Hyperlink"/>
          <w:color w:val="auto"/>
        </w:rPr>
      </w:pPr>
      <w:hyperlink r:id="rId691" w:history="1">
        <w:bookmarkStart w:id="101" w:name="_Toc50974774"/>
        <w:r w:rsidR="00867C9B" w:rsidRPr="007463D1">
          <w:rPr>
            <w:rStyle w:val="Hyperlink"/>
            <w:color w:val="auto"/>
          </w:rPr>
          <w:t>Electronic Conveyancing National Law (ACT) 2020</w:t>
        </w:r>
        <w:bookmarkEnd w:id="101"/>
      </w:hyperlink>
    </w:p>
    <w:p w:rsidR="00867C9B" w:rsidRPr="007463D1" w:rsidRDefault="00E878CF" w:rsidP="00971697">
      <w:pPr>
        <w:pStyle w:val="ListParagraph"/>
        <w:rPr>
          <w:i/>
        </w:rPr>
      </w:pPr>
      <w:hyperlink r:id="rId692" w:history="1">
        <w:r w:rsidR="00867C9B" w:rsidRPr="007463D1">
          <w:rPr>
            <w:rStyle w:val="Hyperlink"/>
            <w:color w:val="auto"/>
          </w:rPr>
          <w:t>As presented</w:t>
        </w:r>
      </w:hyperlink>
    </w:p>
    <w:p w:rsidR="00867C9B" w:rsidRPr="007463D1" w:rsidRDefault="00E878CF" w:rsidP="00971697">
      <w:pPr>
        <w:pStyle w:val="ListParagraph"/>
        <w:rPr>
          <w:i/>
        </w:rPr>
      </w:pPr>
      <w:hyperlink r:id="rId693" w:history="1">
        <w:r w:rsidR="00867C9B" w:rsidRPr="007463D1">
          <w:rPr>
            <w:rStyle w:val="Hyperlink"/>
            <w:color w:val="auto"/>
          </w:rPr>
          <w:t>Explanatory Statement</w:t>
        </w:r>
      </w:hyperlink>
    </w:p>
    <w:p w:rsidR="00867C9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94" w:history="1">
        <w:r w:rsidR="00867C9B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EE22F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95" w:history="1">
        <w:r w:rsidR="00EE22FF" w:rsidRPr="007463D1">
          <w:rPr>
            <w:rStyle w:val="Hyperlink"/>
            <w:color w:val="auto"/>
          </w:rPr>
          <w:t>Revised Explanatory Statement</w:t>
        </w:r>
      </w:hyperlink>
    </w:p>
    <w:p w:rsidR="00EE22FF" w:rsidRPr="007463D1" w:rsidRDefault="00E878CF" w:rsidP="00971697">
      <w:pPr>
        <w:pStyle w:val="ListParagraph"/>
        <w:rPr>
          <w:i/>
        </w:rPr>
      </w:pPr>
      <w:hyperlink r:id="rId696" w:history="1">
        <w:r w:rsidR="00EE22FF" w:rsidRPr="007463D1">
          <w:rPr>
            <w:rStyle w:val="Hyperlink"/>
            <w:color w:val="auto"/>
          </w:rPr>
          <w:t>Supplementary Explanatory Statement</w:t>
        </w:r>
      </w:hyperlink>
    </w:p>
    <w:p w:rsidR="00EE22F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697" w:history="1">
        <w:r w:rsidR="00984B6B" w:rsidRPr="007463D1">
          <w:rPr>
            <w:rStyle w:val="Hyperlink"/>
            <w:color w:val="auto"/>
          </w:rPr>
          <w:t>Scrutiny Committee Report</w:t>
        </w:r>
      </w:hyperlink>
    </w:p>
    <w:p w:rsidR="0097738E" w:rsidRPr="007463D1" w:rsidRDefault="00E878CF" w:rsidP="00971697">
      <w:pPr>
        <w:pStyle w:val="ListParagraph"/>
        <w:rPr>
          <w:i/>
        </w:rPr>
      </w:pPr>
      <w:hyperlink r:id="rId698" w:history="1">
        <w:r w:rsidR="0097738E" w:rsidRPr="007463D1">
          <w:rPr>
            <w:rStyle w:val="Hyperlink"/>
            <w:color w:val="auto"/>
          </w:rPr>
          <w:t>Hansard debate</w:t>
        </w:r>
      </w:hyperlink>
    </w:p>
    <w:p w:rsidR="00984B6B" w:rsidRPr="007463D1" w:rsidRDefault="00A062E3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699" w:history="1">
        <w:r w:rsidRPr="007463D1">
          <w:rPr>
            <w:rStyle w:val="Hyperlink"/>
            <w:color w:val="auto"/>
          </w:rPr>
          <w:t>Electronic Conveyancing National Law (ACT) 2020</w:t>
        </w:r>
      </w:hyperlink>
      <w:r w:rsidRPr="007463D1">
        <w:t>]</w:t>
      </w:r>
    </w:p>
    <w:p w:rsidR="001632F7" w:rsidRPr="007463D1" w:rsidRDefault="00E878CF" w:rsidP="00003BDD">
      <w:pPr>
        <w:pStyle w:val="Heading2"/>
        <w:spacing w:line="235" w:lineRule="auto"/>
      </w:pPr>
      <w:hyperlink r:id="rId700" w:history="1">
        <w:bookmarkStart w:id="102" w:name="_Toc50974775"/>
        <w:r w:rsidR="001632F7" w:rsidRPr="007463D1">
          <w:rPr>
            <w:rStyle w:val="Hyperlink"/>
            <w:color w:val="auto"/>
          </w:rPr>
          <w:t>Emergencies Amendment 2018</w:t>
        </w:r>
        <w:bookmarkEnd w:id="102"/>
      </w:hyperlink>
    </w:p>
    <w:p w:rsidR="001632F7" w:rsidRPr="007463D1" w:rsidRDefault="00E878CF" w:rsidP="00971697">
      <w:pPr>
        <w:pStyle w:val="ListParagraph"/>
        <w:rPr>
          <w:i/>
        </w:rPr>
      </w:pPr>
      <w:hyperlink r:id="rId701" w:history="1">
        <w:r w:rsidR="001632F7" w:rsidRPr="007463D1">
          <w:rPr>
            <w:rStyle w:val="Hyperlink"/>
            <w:color w:val="auto"/>
          </w:rPr>
          <w:t>As presented</w:t>
        </w:r>
      </w:hyperlink>
    </w:p>
    <w:p w:rsidR="001632F7" w:rsidRPr="007463D1" w:rsidRDefault="00E878CF" w:rsidP="00971697">
      <w:pPr>
        <w:pStyle w:val="ListParagraph"/>
        <w:rPr>
          <w:i/>
        </w:rPr>
      </w:pPr>
      <w:hyperlink r:id="rId702" w:history="1">
        <w:r w:rsidR="001632F7" w:rsidRPr="007463D1">
          <w:rPr>
            <w:rStyle w:val="Hyperlink"/>
            <w:color w:val="auto"/>
          </w:rPr>
          <w:t>Explanatory Statement</w:t>
        </w:r>
      </w:hyperlink>
    </w:p>
    <w:p w:rsidR="001632F7" w:rsidRPr="007463D1" w:rsidRDefault="00E878CF" w:rsidP="00971697">
      <w:pPr>
        <w:pStyle w:val="ListParagraph"/>
        <w:rPr>
          <w:i/>
        </w:rPr>
      </w:pPr>
      <w:hyperlink r:id="rId703" w:history="1">
        <w:r w:rsidR="001632F7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1632F7" w:rsidRPr="007463D1" w:rsidRDefault="00E878CF" w:rsidP="00971697">
      <w:pPr>
        <w:pStyle w:val="ListParagraph"/>
        <w:rPr>
          <w:i/>
        </w:rPr>
      </w:pPr>
      <w:hyperlink r:id="rId704" w:history="1">
        <w:r w:rsidR="001632F7" w:rsidRPr="007463D1">
          <w:rPr>
            <w:rStyle w:val="Hyperlink"/>
            <w:color w:val="auto"/>
          </w:rPr>
          <w:t>Presentation speech</w:t>
        </w:r>
      </w:hyperlink>
    </w:p>
    <w:p w:rsidR="00F7380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05" w:history="1">
        <w:r w:rsidR="00F73806" w:rsidRPr="007463D1">
          <w:rPr>
            <w:rStyle w:val="Hyperlink"/>
            <w:color w:val="auto"/>
          </w:rPr>
          <w:t>Scrutiny Committee Report</w:t>
        </w:r>
      </w:hyperlink>
    </w:p>
    <w:p w:rsidR="00D03E1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06" w:history="1">
        <w:r w:rsidR="00D03E13" w:rsidRPr="007463D1">
          <w:rPr>
            <w:rStyle w:val="Hyperlink"/>
            <w:color w:val="auto"/>
          </w:rPr>
          <w:t>Government response to Scrutiny Committee Report</w:t>
        </w:r>
      </w:hyperlink>
    </w:p>
    <w:p w:rsidR="00C4702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07" w:history="1">
        <w:r w:rsidR="00D02AFA" w:rsidRPr="007463D1">
          <w:rPr>
            <w:rStyle w:val="Hyperlink"/>
            <w:color w:val="auto"/>
          </w:rPr>
          <w:t>Hansard</w:t>
        </w:r>
        <w:r w:rsidR="00C4702B" w:rsidRPr="007463D1">
          <w:rPr>
            <w:rStyle w:val="Hyperlink"/>
            <w:color w:val="auto"/>
          </w:rPr>
          <w:t xml:space="preserve"> debate</w:t>
        </w:r>
      </w:hyperlink>
    </w:p>
    <w:p w:rsidR="000718B5" w:rsidRPr="007463D1" w:rsidRDefault="000718B5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708" w:history="1">
        <w:r w:rsidRPr="007463D1">
          <w:rPr>
            <w:rStyle w:val="Hyperlink"/>
            <w:color w:val="auto"/>
          </w:rPr>
          <w:t>Emergencies Amendment Act 2018</w:t>
        </w:r>
      </w:hyperlink>
      <w:r w:rsidRPr="007463D1">
        <w:t>]</w:t>
      </w:r>
    </w:p>
    <w:p w:rsidR="000B1898" w:rsidRPr="007463D1" w:rsidRDefault="00E878CF" w:rsidP="00003BDD">
      <w:pPr>
        <w:pStyle w:val="Heading2"/>
        <w:tabs>
          <w:tab w:val="left" w:pos="3150"/>
        </w:tabs>
        <w:spacing w:line="235" w:lineRule="auto"/>
        <w:rPr>
          <w:rStyle w:val="Hyperlink"/>
          <w:color w:val="auto"/>
        </w:rPr>
      </w:pPr>
      <w:hyperlink r:id="rId709" w:history="1">
        <w:bookmarkStart w:id="103" w:name="_Toc50974776"/>
        <w:r w:rsidR="000B1898" w:rsidRPr="007463D1">
          <w:rPr>
            <w:rStyle w:val="Hyperlink"/>
            <w:color w:val="auto"/>
          </w:rPr>
          <w:t>Emergencies Amendment 2020</w:t>
        </w:r>
        <w:bookmarkEnd w:id="103"/>
      </w:hyperlink>
    </w:p>
    <w:p w:rsidR="000B1898" w:rsidRPr="007463D1" w:rsidRDefault="00E878CF" w:rsidP="00971697">
      <w:pPr>
        <w:pStyle w:val="ListParagraph"/>
        <w:rPr>
          <w:i/>
        </w:rPr>
      </w:pPr>
      <w:hyperlink r:id="rId710" w:history="1">
        <w:r w:rsidR="000B1898" w:rsidRPr="007463D1">
          <w:rPr>
            <w:rStyle w:val="Hyperlink"/>
            <w:color w:val="auto"/>
          </w:rPr>
          <w:t>As presented</w:t>
        </w:r>
      </w:hyperlink>
    </w:p>
    <w:p w:rsidR="000B189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11" w:history="1">
        <w:r w:rsidR="000B1898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E102FB" w:rsidRPr="007463D1" w:rsidRDefault="00E102FB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 xml:space="preserve">[Act: </w:t>
      </w:r>
      <w:hyperlink r:id="rId712" w:history="1">
        <w:r w:rsidRPr="007463D1">
          <w:rPr>
            <w:rStyle w:val="Hyperlink"/>
            <w:color w:val="auto"/>
          </w:rPr>
          <w:t>Emergencies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904427" w:rsidRPr="007463D1" w:rsidRDefault="00EE4CC0" w:rsidP="00003BDD">
      <w:pPr>
        <w:pStyle w:val="Heading2"/>
        <w:spacing w:line="235" w:lineRule="auto"/>
        <w:rPr>
          <w:rStyle w:val="Hyperlink"/>
          <w:color w:val="auto"/>
        </w:rPr>
      </w:pPr>
      <w:r w:rsidRPr="007463D1">
        <w:rPr>
          <w:rStyle w:val="Hyperlink"/>
          <w:color w:val="auto"/>
        </w:rPr>
        <w:t xml:space="preserve"> </w:t>
      </w:r>
      <w:hyperlink r:id="rId713" w:history="1">
        <w:bookmarkStart w:id="104" w:name="_Toc50974777"/>
        <w:r w:rsidR="00904427" w:rsidRPr="007463D1">
          <w:rPr>
            <w:rStyle w:val="Hyperlink"/>
            <w:color w:val="auto"/>
          </w:rPr>
          <w:t>Employment and Workplace Safety Legislation Amendment 2020</w:t>
        </w:r>
        <w:bookmarkEnd w:id="104"/>
      </w:hyperlink>
    </w:p>
    <w:p w:rsidR="00904427" w:rsidRPr="007463D1" w:rsidRDefault="00E878CF" w:rsidP="00971697">
      <w:pPr>
        <w:pStyle w:val="ListParagraph"/>
        <w:rPr>
          <w:i/>
        </w:rPr>
      </w:pPr>
      <w:hyperlink r:id="rId714" w:history="1">
        <w:r w:rsidR="00904427" w:rsidRPr="007463D1">
          <w:rPr>
            <w:rStyle w:val="Hyperlink"/>
            <w:color w:val="auto"/>
          </w:rPr>
          <w:t>As presented</w:t>
        </w:r>
      </w:hyperlink>
    </w:p>
    <w:p w:rsidR="0090442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15" w:history="1">
        <w:r w:rsidR="00904427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EE1B8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16" w:history="1">
        <w:r w:rsidR="00EE1B87" w:rsidRPr="007463D1">
          <w:rPr>
            <w:rStyle w:val="Hyperlink"/>
            <w:color w:val="auto"/>
          </w:rPr>
          <w:t>Supplementary Explanatory Statement</w:t>
        </w:r>
      </w:hyperlink>
    </w:p>
    <w:p w:rsidR="005140C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17" w:history="1">
        <w:r w:rsidR="005140CF" w:rsidRPr="007463D1">
          <w:rPr>
            <w:rStyle w:val="Hyperlink"/>
            <w:color w:val="auto"/>
          </w:rPr>
          <w:t>Scrutiny Committee report</w:t>
        </w:r>
      </w:hyperlink>
    </w:p>
    <w:p w:rsidR="00EE1B87" w:rsidRPr="007463D1" w:rsidRDefault="00EE1B87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718" w:history="1">
        <w:r w:rsidRPr="007463D1">
          <w:rPr>
            <w:rStyle w:val="Hyperlink"/>
            <w:color w:val="auto"/>
          </w:rPr>
          <w:t>Employment Workplace Safety Legislation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E458B2" w:rsidRPr="007463D1" w:rsidRDefault="00E878CF" w:rsidP="00003BDD">
      <w:pPr>
        <w:pStyle w:val="Heading2"/>
        <w:spacing w:line="235" w:lineRule="auto"/>
        <w:rPr>
          <w:rStyle w:val="Hyperlink"/>
          <w:color w:val="auto"/>
        </w:rPr>
      </w:pPr>
      <w:hyperlink r:id="rId719" w:history="1">
        <w:bookmarkStart w:id="105" w:name="_Toc50974778"/>
        <w:r w:rsidR="00E458B2" w:rsidRPr="007463D1">
          <w:rPr>
            <w:rStyle w:val="Hyperlink"/>
            <w:color w:val="auto"/>
          </w:rPr>
          <w:t>Energy Efficiency (Cost of Living) Improvement Amendment 2019</w:t>
        </w:r>
        <w:bookmarkEnd w:id="105"/>
      </w:hyperlink>
    </w:p>
    <w:p w:rsidR="00E458B2" w:rsidRPr="007463D1" w:rsidRDefault="00E878CF" w:rsidP="00003BDD">
      <w:pPr>
        <w:numPr>
          <w:ilvl w:val="0"/>
          <w:numId w:val="30"/>
        </w:numPr>
        <w:spacing w:before="100" w:beforeAutospacing="1" w:after="100" w:afterAutospacing="1" w:line="235" w:lineRule="auto"/>
      </w:pPr>
      <w:hyperlink r:id="rId720" w:history="1">
        <w:r w:rsidR="00E458B2" w:rsidRPr="007463D1">
          <w:rPr>
            <w:rStyle w:val="Hyperlink"/>
            <w:color w:val="auto"/>
          </w:rPr>
          <w:t>As presented</w:t>
        </w:r>
      </w:hyperlink>
    </w:p>
    <w:p w:rsidR="00E458B2" w:rsidRPr="007463D1" w:rsidRDefault="00E878CF" w:rsidP="00003BDD">
      <w:pPr>
        <w:numPr>
          <w:ilvl w:val="0"/>
          <w:numId w:val="30"/>
        </w:numPr>
        <w:spacing w:before="100" w:beforeAutospacing="1" w:after="100" w:afterAutospacing="1" w:line="235" w:lineRule="auto"/>
      </w:pPr>
      <w:hyperlink r:id="rId721" w:history="1">
        <w:r w:rsidR="00E458B2" w:rsidRPr="007463D1">
          <w:rPr>
            <w:rStyle w:val="Hyperlink"/>
            <w:color w:val="auto"/>
          </w:rPr>
          <w:t>Explanatory Statement</w:t>
        </w:r>
      </w:hyperlink>
    </w:p>
    <w:p w:rsidR="00E458B2" w:rsidRPr="007463D1" w:rsidRDefault="00E878CF" w:rsidP="00003BDD">
      <w:pPr>
        <w:numPr>
          <w:ilvl w:val="0"/>
          <w:numId w:val="30"/>
        </w:numPr>
        <w:spacing w:before="100" w:beforeAutospacing="1" w:after="100" w:afterAutospacing="1" w:line="235" w:lineRule="auto"/>
      </w:pPr>
      <w:hyperlink r:id="rId722" w:history="1">
        <w:r w:rsidR="00E458B2" w:rsidRPr="007463D1">
          <w:rPr>
            <w:rStyle w:val="Hyperlink"/>
            <w:color w:val="auto"/>
          </w:rPr>
          <w:t xml:space="preserve">Compatibility Statement for the </w:t>
        </w:r>
        <w:r w:rsidR="00E458B2" w:rsidRPr="007463D1">
          <w:rPr>
            <w:rStyle w:val="Emphasis"/>
            <w:u w:val="single"/>
          </w:rPr>
          <w:t>Human Rights Act 2004</w:t>
        </w:r>
      </w:hyperlink>
    </w:p>
    <w:p w:rsidR="00E458B2" w:rsidRPr="007463D1" w:rsidRDefault="00E878CF" w:rsidP="00003BDD">
      <w:pPr>
        <w:numPr>
          <w:ilvl w:val="0"/>
          <w:numId w:val="30"/>
        </w:numPr>
        <w:spacing w:before="100" w:beforeAutospacing="1" w:after="100" w:afterAutospacing="1" w:line="235" w:lineRule="auto"/>
      </w:pPr>
      <w:hyperlink r:id="rId723" w:history="1">
        <w:r w:rsidR="00E458B2" w:rsidRPr="007463D1">
          <w:rPr>
            <w:rStyle w:val="Hyperlink"/>
            <w:color w:val="auto"/>
          </w:rPr>
          <w:t>Presentation speech</w:t>
        </w:r>
      </w:hyperlink>
    </w:p>
    <w:p w:rsidR="00E458B2" w:rsidRPr="007463D1" w:rsidRDefault="00E878CF" w:rsidP="00003BDD">
      <w:pPr>
        <w:numPr>
          <w:ilvl w:val="0"/>
          <w:numId w:val="30"/>
        </w:numPr>
        <w:spacing w:before="100" w:beforeAutospacing="1" w:after="100" w:afterAutospacing="1" w:line="235" w:lineRule="auto"/>
      </w:pPr>
      <w:hyperlink r:id="rId724" w:history="1">
        <w:r w:rsidR="00E458B2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E458B2" w:rsidRPr="007463D1" w:rsidRDefault="00E878CF" w:rsidP="00003BDD">
      <w:pPr>
        <w:numPr>
          <w:ilvl w:val="0"/>
          <w:numId w:val="30"/>
        </w:numPr>
        <w:spacing w:before="100" w:beforeAutospacing="1" w:after="100" w:afterAutospacing="1" w:line="235" w:lineRule="auto"/>
      </w:pPr>
      <w:hyperlink r:id="rId725" w:history="1">
        <w:r w:rsidR="00E458B2" w:rsidRPr="007463D1">
          <w:rPr>
            <w:rStyle w:val="Hyperlink"/>
            <w:color w:val="auto"/>
          </w:rPr>
          <w:t>Proposed amendments moved by Government</w:t>
        </w:r>
      </w:hyperlink>
    </w:p>
    <w:p w:rsidR="00E458B2" w:rsidRPr="007463D1" w:rsidRDefault="00E878CF" w:rsidP="00003BDD">
      <w:pPr>
        <w:numPr>
          <w:ilvl w:val="0"/>
          <w:numId w:val="30"/>
        </w:numPr>
        <w:spacing w:before="100" w:beforeAutospacing="1" w:after="100" w:afterAutospacing="1" w:line="235" w:lineRule="auto"/>
      </w:pPr>
      <w:hyperlink r:id="rId726" w:history="1">
        <w:r w:rsidR="00E458B2" w:rsidRPr="007463D1">
          <w:rPr>
            <w:rStyle w:val="Hyperlink"/>
            <w:i/>
            <w:iCs/>
            <w:color w:val="auto"/>
          </w:rPr>
          <w:t xml:space="preserve">Hansard </w:t>
        </w:r>
      </w:hyperlink>
      <w:hyperlink r:id="rId727" w:history="1">
        <w:r w:rsidR="00E458B2" w:rsidRPr="007463D1">
          <w:rPr>
            <w:rStyle w:val="Hyperlink"/>
            <w:color w:val="auto"/>
          </w:rPr>
          <w:t>debate</w:t>
        </w:r>
      </w:hyperlink>
    </w:p>
    <w:p w:rsidR="00E458B2" w:rsidRPr="007463D1" w:rsidRDefault="00E458B2" w:rsidP="00003BDD">
      <w:pPr>
        <w:numPr>
          <w:ilvl w:val="0"/>
          <w:numId w:val="30"/>
        </w:numPr>
        <w:spacing w:before="100" w:beforeAutospacing="1" w:after="100" w:afterAutospacing="1" w:line="235" w:lineRule="auto"/>
      </w:pPr>
      <w:r w:rsidRPr="007463D1">
        <w:t>[</w:t>
      </w:r>
      <w:r w:rsidRPr="007463D1">
        <w:rPr>
          <w:rStyle w:val="Strong"/>
        </w:rPr>
        <w:t>Act</w:t>
      </w:r>
      <w:r w:rsidRPr="007463D1">
        <w:t xml:space="preserve">: </w:t>
      </w:r>
      <w:hyperlink r:id="rId728" w:history="1">
        <w:r w:rsidRPr="007463D1">
          <w:rPr>
            <w:rStyle w:val="Hyperlink"/>
            <w:i/>
            <w:iCs/>
            <w:color w:val="auto"/>
          </w:rPr>
          <w:t>Energy Efficiency (Cost of Living) Improvement Amendment Act 2019</w:t>
        </w:r>
      </w:hyperlink>
      <w:r w:rsidRPr="007463D1">
        <w:t>]</w:t>
      </w:r>
    </w:p>
    <w:p w:rsidR="0039104E" w:rsidRPr="007463D1" w:rsidRDefault="0039104E" w:rsidP="0039104E">
      <w:pPr>
        <w:pStyle w:val="Heading2"/>
        <w:rPr>
          <w:rStyle w:val="Hyperlink"/>
          <w:color w:val="auto"/>
        </w:rPr>
      </w:pPr>
      <w:bookmarkStart w:id="106" w:name="_Toc50974779"/>
      <w:r w:rsidRPr="007463D1">
        <w:rPr>
          <w:rStyle w:val="Hyperlink"/>
          <w:color w:val="auto"/>
        </w:rPr>
        <w:t>Evidence (Miscellaneous Provisions) Amendment 2019</w:t>
      </w:r>
      <w:bookmarkEnd w:id="106"/>
    </w:p>
    <w:p w:rsidR="0039104E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729" w:history="1">
        <w:r w:rsidR="0039104E" w:rsidRPr="007463D1">
          <w:rPr>
            <w:rStyle w:val="Hyperlink"/>
            <w:color w:val="auto"/>
          </w:rPr>
          <w:t>As presented</w:t>
        </w:r>
      </w:hyperlink>
    </w:p>
    <w:p w:rsidR="0039104E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730" w:history="1">
        <w:r w:rsidR="0039104E" w:rsidRPr="007463D1">
          <w:rPr>
            <w:rStyle w:val="Hyperlink"/>
            <w:color w:val="auto"/>
          </w:rPr>
          <w:t>Explanatory Statement</w:t>
        </w:r>
      </w:hyperlink>
    </w:p>
    <w:p w:rsidR="0039104E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731" w:history="1">
        <w:r w:rsidR="0039104E" w:rsidRPr="007463D1">
          <w:rPr>
            <w:rStyle w:val="Hyperlink"/>
            <w:color w:val="auto"/>
          </w:rPr>
          <w:t>Compatibility Statement for the </w:t>
        </w:r>
        <w:r w:rsidR="0039104E" w:rsidRPr="007463D1">
          <w:rPr>
            <w:rStyle w:val="Hyperlink"/>
            <w:iCs/>
            <w:color w:val="auto"/>
          </w:rPr>
          <w:t>Human Rights Act 2004</w:t>
        </w:r>
      </w:hyperlink>
    </w:p>
    <w:p w:rsidR="0039104E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732" w:history="1">
        <w:r w:rsidR="0039104E" w:rsidRPr="007463D1">
          <w:rPr>
            <w:rStyle w:val="Hyperlink"/>
            <w:color w:val="auto"/>
          </w:rPr>
          <w:t>Presentation speech</w:t>
        </w:r>
      </w:hyperlink>
    </w:p>
    <w:p w:rsidR="0039104E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733" w:history="1">
        <w:r w:rsidR="0039104E" w:rsidRPr="007463D1">
          <w:rPr>
            <w:rStyle w:val="Hyperlink"/>
            <w:color w:val="auto"/>
          </w:rPr>
          <w:t>Scrutiny Committee Report</w:t>
        </w:r>
      </w:hyperlink>
    </w:p>
    <w:p w:rsidR="00C24A30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734" w:history="1">
        <w:r w:rsidR="00C24A30" w:rsidRPr="007463D1">
          <w:rPr>
            <w:rStyle w:val="Hyperlink"/>
            <w:color w:val="auto"/>
          </w:rPr>
          <w:t>Hansard debate</w:t>
        </w:r>
      </w:hyperlink>
    </w:p>
    <w:p w:rsidR="0039104E" w:rsidRPr="007463D1" w:rsidRDefault="0039104E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bCs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>: </w:t>
      </w:r>
      <w:hyperlink r:id="rId735" w:history="1">
        <w:r w:rsidRPr="007463D1">
          <w:rPr>
            <w:rStyle w:val="Hyperlink"/>
            <w:color w:val="auto"/>
          </w:rPr>
          <w:t>Evidence (Miscellaneous Provisions) Amendment Act 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DD4DAF" w:rsidRPr="007463D1" w:rsidRDefault="00E878CF" w:rsidP="00DD4DAF">
      <w:pPr>
        <w:pStyle w:val="Heading2"/>
        <w:rPr>
          <w:shd w:val="clear" w:color="auto" w:fill="FFFFFF"/>
        </w:rPr>
      </w:pPr>
      <w:hyperlink r:id="rId736" w:history="1">
        <w:bookmarkStart w:id="107" w:name="_Toc503442797"/>
        <w:bookmarkStart w:id="108" w:name="_Toc50974780"/>
        <w:r w:rsidR="00DD4DAF" w:rsidRPr="007463D1">
          <w:rPr>
            <w:rStyle w:val="Hyperlink"/>
            <w:color w:val="auto"/>
          </w:rPr>
          <w:t>Family and Personal Violence Legislation Amendment 2017</w:t>
        </w:r>
        <w:bookmarkEnd w:id="107"/>
        <w:bookmarkEnd w:id="108"/>
      </w:hyperlink>
    </w:p>
    <w:p w:rsidR="00DD4DAF" w:rsidRPr="007463D1" w:rsidRDefault="00E878CF" w:rsidP="00971697">
      <w:pPr>
        <w:pStyle w:val="ListParagraph"/>
        <w:rPr>
          <w:i/>
        </w:rPr>
      </w:pPr>
      <w:hyperlink r:id="rId737" w:history="1">
        <w:r w:rsidR="00DD4DAF" w:rsidRPr="007463D1">
          <w:rPr>
            <w:rStyle w:val="Hyperlink"/>
            <w:color w:val="auto"/>
          </w:rPr>
          <w:t>As presented</w:t>
        </w:r>
      </w:hyperlink>
    </w:p>
    <w:p w:rsidR="00DD4DAF" w:rsidRPr="007463D1" w:rsidRDefault="00E878CF" w:rsidP="00971697">
      <w:pPr>
        <w:pStyle w:val="ListParagraph"/>
        <w:rPr>
          <w:i/>
        </w:rPr>
      </w:pPr>
      <w:hyperlink r:id="rId738" w:history="1">
        <w:r w:rsidR="00DD4DAF" w:rsidRPr="007463D1">
          <w:rPr>
            <w:rStyle w:val="Hyperlink"/>
            <w:color w:val="auto"/>
          </w:rPr>
          <w:t>Explanatory Statement</w:t>
        </w:r>
      </w:hyperlink>
    </w:p>
    <w:p w:rsidR="00DD4DAF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739" w:history="1">
        <w:r w:rsidR="00DD4DAF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DD4DAF" w:rsidRPr="007463D1" w:rsidRDefault="00E878CF" w:rsidP="00971697">
      <w:pPr>
        <w:pStyle w:val="ListParagraph"/>
        <w:rPr>
          <w:i/>
        </w:rPr>
      </w:pPr>
      <w:hyperlink r:id="rId740" w:history="1">
        <w:r w:rsidR="00DD4DAF" w:rsidRPr="007463D1">
          <w:rPr>
            <w:rStyle w:val="Hyperlink"/>
            <w:color w:val="auto"/>
          </w:rPr>
          <w:t>Presentation speech</w:t>
        </w:r>
      </w:hyperlink>
    </w:p>
    <w:p w:rsidR="00DD4DAF" w:rsidRPr="007463D1" w:rsidRDefault="00E878CF" w:rsidP="00971697">
      <w:pPr>
        <w:pStyle w:val="ListParagraph"/>
        <w:rPr>
          <w:i/>
        </w:rPr>
      </w:pPr>
      <w:hyperlink r:id="rId741" w:history="1">
        <w:r w:rsidR="00DD4DAF" w:rsidRPr="007463D1">
          <w:rPr>
            <w:rStyle w:val="Hyperlink"/>
            <w:color w:val="auto"/>
          </w:rPr>
          <w:t>Scrutiny Committee Report</w:t>
        </w:r>
      </w:hyperlink>
    </w:p>
    <w:p w:rsidR="00DD4DAF" w:rsidRPr="007463D1" w:rsidRDefault="00E878CF" w:rsidP="00971697">
      <w:pPr>
        <w:pStyle w:val="ListParagraph"/>
        <w:rPr>
          <w:i/>
        </w:rPr>
      </w:pPr>
      <w:hyperlink r:id="rId742" w:history="1">
        <w:r w:rsidR="00DD4DAF" w:rsidRPr="007463D1">
          <w:rPr>
            <w:rStyle w:val="Hyperlink"/>
            <w:color w:val="auto"/>
          </w:rPr>
          <w:t>Government response to Scrutiny Committee Report</w:t>
        </w:r>
      </w:hyperlink>
    </w:p>
    <w:p w:rsidR="00AA02AA" w:rsidRPr="007463D1" w:rsidRDefault="00E878CF" w:rsidP="00971697">
      <w:pPr>
        <w:pStyle w:val="ListParagraph"/>
        <w:rPr>
          <w:i/>
        </w:rPr>
      </w:pPr>
      <w:hyperlink r:id="rId743" w:history="1">
        <w:r w:rsidR="00AA02AA" w:rsidRPr="007463D1">
          <w:rPr>
            <w:rStyle w:val="Hyperlink"/>
            <w:color w:val="auto"/>
          </w:rPr>
          <w:t>Revised Explanatory Statement</w:t>
        </w:r>
      </w:hyperlink>
    </w:p>
    <w:p w:rsidR="00DD4DAF" w:rsidRPr="007463D1" w:rsidRDefault="00E878CF" w:rsidP="00971697">
      <w:pPr>
        <w:pStyle w:val="ListParagraph"/>
        <w:rPr>
          <w:i/>
        </w:rPr>
      </w:pPr>
      <w:hyperlink r:id="rId744" w:history="1">
        <w:r w:rsidR="00DD4DAF" w:rsidRPr="007463D1">
          <w:rPr>
            <w:rStyle w:val="Hyperlink"/>
            <w:color w:val="auto"/>
          </w:rPr>
          <w:t>Proposed amendments moved by Member</w:t>
        </w:r>
      </w:hyperlink>
    </w:p>
    <w:p w:rsidR="00DD4DAF" w:rsidRPr="007463D1" w:rsidRDefault="00D02AFA" w:rsidP="00971697">
      <w:pPr>
        <w:pStyle w:val="ListParagraph"/>
        <w:rPr>
          <w:i/>
        </w:rPr>
      </w:pPr>
      <w:r w:rsidRPr="007463D1">
        <w:t>Hansard</w:t>
      </w:r>
      <w:r w:rsidR="00DD4DAF" w:rsidRPr="007463D1">
        <w:t xml:space="preserve"> debate</w:t>
      </w:r>
      <w:r w:rsidR="00230A3A" w:rsidRPr="007463D1">
        <w:t xml:space="preserve"> (</w:t>
      </w:r>
      <w:hyperlink r:id="rId745" w:history="1">
        <w:r w:rsidR="00230A3A" w:rsidRPr="007463D1">
          <w:rPr>
            <w:rStyle w:val="Hyperlink"/>
            <w:color w:val="auto"/>
          </w:rPr>
          <w:t>28 March</w:t>
        </w:r>
      </w:hyperlink>
      <w:r w:rsidR="00230A3A" w:rsidRPr="007463D1">
        <w:t xml:space="preserve">, </w:t>
      </w:r>
      <w:hyperlink r:id="rId746" w:history="1">
        <w:r w:rsidR="00230A3A" w:rsidRPr="007463D1">
          <w:rPr>
            <w:rStyle w:val="Hyperlink"/>
            <w:color w:val="auto"/>
          </w:rPr>
          <w:t>30</w:t>
        </w:r>
        <w:r w:rsidR="00154337" w:rsidRPr="007463D1">
          <w:rPr>
            <w:rStyle w:val="Hyperlink"/>
            <w:color w:val="auto"/>
          </w:rPr>
          <w:t xml:space="preserve"> March</w:t>
        </w:r>
      </w:hyperlink>
      <w:r w:rsidR="00154337" w:rsidRPr="007463D1">
        <w:t>)</w:t>
      </w:r>
    </w:p>
    <w:p w:rsidR="00DD4DAF" w:rsidRPr="007463D1" w:rsidRDefault="00DD4DAF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747" w:history="1">
        <w:r w:rsidRPr="007463D1">
          <w:rPr>
            <w:rStyle w:val="Hyperlink"/>
            <w:color w:val="auto"/>
          </w:rPr>
          <w:t>Family and Personal Violence Legislation Amendment Act 2017</w:t>
        </w:r>
      </w:hyperlink>
      <w:r w:rsidRPr="007463D1">
        <w:t>]</w:t>
      </w:r>
    </w:p>
    <w:p w:rsidR="00346CEE" w:rsidRPr="007463D1" w:rsidRDefault="00E878CF" w:rsidP="00346CEE">
      <w:pPr>
        <w:pStyle w:val="Heading2"/>
      </w:pPr>
      <w:hyperlink r:id="rId748" w:history="1">
        <w:bookmarkStart w:id="109" w:name="_Toc50974781"/>
        <w:r w:rsidR="00346CEE" w:rsidRPr="007463D1">
          <w:rPr>
            <w:rStyle w:val="Hyperlink"/>
            <w:color w:val="auto"/>
          </w:rPr>
          <w:t>Financial Management Amendment 2019</w:t>
        </w:r>
        <w:bookmarkEnd w:id="109"/>
      </w:hyperlink>
    </w:p>
    <w:p w:rsidR="00346CEE" w:rsidRPr="007463D1" w:rsidRDefault="00E878CF" w:rsidP="00971697">
      <w:pPr>
        <w:pStyle w:val="ListParagraph"/>
        <w:rPr>
          <w:i/>
        </w:rPr>
      </w:pPr>
      <w:hyperlink r:id="rId749" w:history="1">
        <w:r w:rsidR="00346CEE" w:rsidRPr="007463D1">
          <w:rPr>
            <w:rStyle w:val="Hyperlink"/>
            <w:color w:val="auto"/>
          </w:rPr>
          <w:t>As presented</w:t>
        </w:r>
      </w:hyperlink>
    </w:p>
    <w:p w:rsidR="00346CEE" w:rsidRPr="007463D1" w:rsidRDefault="00E878CF" w:rsidP="00971697">
      <w:pPr>
        <w:pStyle w:val="ListParagraph"/>
        <w:rPr>
          <w:i/>
        </w:rPr>
      </w:pPr>
      <w:hyperlink r:id="rId750" w:history="1">
        <w:r w:rsidR="00346CEE" w:rsidRPr="007463D1">
          <w:rPr>
            <w:rStyle w:val="Hyperlink"/>
            <w:color w:val="auto"/>
          </w:rPr>
          <w:t>Explanatory Statement</w:t>
        </w:r>
      </w:hyperlink>
    </w:p>
    <w:p w:rsidR="00346CE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51" w:history="1">
        <w:r w:rsidR="00346CEE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BA2D7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52" w:history="1">
        <w:r w:rsidR="00BA2D7E" w:rsidRPr="007463D1">
          <w:rPr>
            <w:rStyle w:val="Hyperlink"/>
            <w:color w:val="auto"/>
          </w:rPr>
          <w:t>Presentation speech</w:t>
        </w:r>
      </w:hyperlink>
    </w:p>
    <w:p w:rsidR="00061EB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53" w:history="1">
        <w:r w:rsidR="00061EB9" w:rsidRPr="007463D1">
          <w:rPr>
            <w:rStyle w:val="Hyperlink"/>
            <w:color w:val="auto"/>
          </w:rPr>
          <w:t>Scrutiny Committee Report</w:t>
        </w:r>
      </w:hyperlink>
    </w:p>
    <w:p w:rsidR="009C70D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54" w:history="1">
        <w:r w:rsidR="009C70D0" w:rsidRPr="007463D1">
          <w:rPr>
            <w:rStyle w:val="Hyperlink"/>
            <w:color w:val="auto"/>
          </w:rPr>
          <w:t>Proposed amendments moved by Member</w:t>
        </w:r>
      </w:hyperlink>
    </w:p>
    <w:p w:rsidR="00BA2D7E" w:rsidRPr="007463D1" w:rsidRDefault="00E878CF" w:rsidP="00971697">
      <w:pPr>
        <w:pStyle w:val="ListParagraph"/>
        <w:rPr>
          <w:i/>
        </w:rPr>
      </w:pPr>
      <w:hyperlink r:id="rId755" w:history="1">
        <w:r w:rsidR="00BA2D7E" w:rsidRPr="007463D1">
          <w:rPr>
            <w:rStyle w:val="Hyperlink"/>
            <w:color w:val="auto"/>
          </w:rPr>
          <w:t>Hansard debate</w:t>
        </w:r>
      </w:hyperlink>
    </w:p>
    <w:p w:rsidR="006E00BE" w:rsidRPr="007463D1" w:rsidRDefault="006E00BE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756" w:history="1">
        <w:r w:rsidRPr="007463D1">
          <w:rPr>
            <w:rStyle w:val="Hyperlink"/>
            <w:color w:val="auto"/>
          </w:rPr>
          <w:t>Financial Management Amendment Act 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CD72EB" w:rsidRPr="007463D1" w:rsidRDefault="00E878CF" w:rsidP="00DD4DAF">
      <w:pPr>
        <w:pStyle w:val="Heading2"/>
        <w:rPr>
          <w:rStyle w:val="Hyperlink"/>
          <w:color w:val="auto"/>
        </w:rPr>
      </w:pPr>
      <w:hyperlink r:id="rId757" w:history="1">
        <w:bookmarkStart w:id="110" w:name="_Toc50974782"/>
        <w:r w:rsidR="00CD72EB" w:rsidRPr="007463D1">
          <w:rPr>
            <w:rStyle w:val="Hyperlink"/>
            <w:color w:val="auto"/>
          </w:rPr>
          <w:t>Financial Management Amendment 2020</w:t>
        </w:r>
        <w:bookmarkEnd w:id="110"/>
      </w:hyperlink>
    </w:p>
    <w:p w:rsidR="00CD72EB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758" w:history="1">
        <w:r w:rsidR="00CD72EB" w:rsidRPr="007463D1">
          <w:rPr>
            <w:rStyle w:val="Hyperlink"/>
            <w:color w:val="auto"/>
          </w:rPr>
          <w:t>As presented</w:t>
        </w:r>
      </w:hyperlink>
      <w:r w:rsidR="000E7A6B" w:rsidRPr="007463D1">
        <w:rPr>
          <w:rStyle w:val="Hyperlink"/>
          <w:color w:val="auto"/>
        </w:rPr>
        <w:t xml:space="preserve"> </w:t>
      </w:r>
    </w:p>
    <w:p w:rsidR="000E7A6B" w:rsidRPr="007463D1" w:rsidRDefault="000E7A6B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i/>
          <w:color w:val="auto"/>
        </w:rPr>
        <w:lastRenderedPageBreak/>
        <w:fldChar w:fldCharType="begin"/>
      </w:r>
      <w:r w:rsidRPr="007463D1">
        <w:rPr>
          <w:rStyle w:val="Hyperlink"/>
          <w:color w:val="auto"/>
        </w:rPr>
        <w:instrText xml:space="preserve"> HYPERLINK "https://legislation.act.gov.au/View/es/db_62442/current/PDF/db_62442.PDF" </w:instrText>
      </w:r>
      <w:r w:rsidRPr="007463D1">
        <w:rPr>
          <w:rStyle w:val="Hyperlink"/>
          <w:i/>
          <w:color w:val="auto"/>
        </w:rPr>
        <w:fldChar w:fldCharType="separate"/>
      </w:r>
      <w:r w:rsidRPr="007463D1">
        <w:rPr>
          <w:rStyle w:val="Hyperlink"/>
          <w:color w:val="auto"/>
        </w:rPr>
        <w:t>Explanatory Statement (including compatibility statement for the Human Rights Act 2004)</w:t>
      </w:r>
    </w:p>
    <w:p w:rsidR="000E7A6B" w:rsidRPr="007463D1" w:rsidRDefault="000E7A6B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b/>
          <w:i/>
          <w:color w:val="auto"/>
        </w:rPr>
        <w:fldChar w:fldCharType="end"/>
      </w:r>
      <w:hyperlink r:id="rId759" w:history="1">
        <w:r w:rsidRPr="007463D1">
          <w:rPr>
            <w:rStyle w:val="Hyperlink"/>
            <w:color w:val="auto"/>
          </w:rPr>
          <w:t>Scrutiny Remote</w:t>
        </w:r>
      </w:hyperlink>
    </w:p>
    <w:p w:rsidR="00FF0215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760" w:history="1">
        <w:r w:rsidR="00FF0215" w:rsidRPr="007463D1">
          <w:rPr>
            <w:rStyle w:val="Hyperlink"/>
            <w:color w:val="auto"/>
          </w:rPr>
          <w:t>Hansard debate</w:t>
        </w:r>
      </w:hyperlink>
    </w:p>
    <w:p w:rsidR="000E7A6B" w:rsidRPr="007463D1" w:rsidRDefault="000E7A6B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761" w:history="1">
        <w:r w:rsidRPr="007463D1">
          <w:rPr>
            <w:rStyle w:val="Hyperlink"/>
            <w:color w:val="auto"/>
          </w:rPr>
          <w:t>Financial Management Amendment Bill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DD4DAF" w:rsidRPr="007463D1" w:rsidRDefault="00E878CF" w:rsidP="00DD4DAF">
      <w:pPr>
        <w:pStyle w:val="Heading2"/>
        <w:rPr>
          <w:shd w:val="clear" w:color="auto" w:fill="FFFFFF"/>
        </w:rPr>
      </w:pPr>
      <w:hyperlink r:id="rId762" w:history="1">
        <w:bookmarkStart w:id="111" w:name="_Toc503442798"/>
        <w:bookmarkStart w:id="112" w:name="_Toc50974783"/>
        <w:r w:rsidR="00DD4DAF" w:rsidRPr="007463D1">
          <w:rPr>
            <w:rStyle w:val="Hyperlink"/>
            <w:color w:val="auto"/>
          </w:rPr>
          <w:t>Firearms Amendment 2017</w:t>
        </w:r>
        <w:bookmarkEnd w:id="111"/>
        <w:bookmarkEnd w:id="112"/>
      </w:hyperlink>
    </w:p>
    <w:p w:rsidR="00DD4DAF" w:rsidRPr="007463D1" w:rsidRDefault="00E878CF" w:rsidP="00971697">
      <w:pPr>
        <w:pStyle w:val="ListParagraph"/>
        <w:rPr>
          <w:i/>
        </w:rPr>
      </w:pPr>
      <w:hyperlink r:id="rId763" w:history="1">
        <w:r w:rsidR="00DD4DAF" w:rsidRPr="007463D1">
          <w:rPr>
            <w:rStyle w:val="Hyperlink"/>
            <w:color w:val="auto"/>
          </w:rPr>
          <w:t>As presented</w:t>
        </w:r>
      </w:hyperlink>
    </w:p>
    <w:p w:rsidR="00DD4DAF" w:rsidRPr="007463D1" w:rsidRDefault="00E878CF" w:rsidP="00971697">
      <w:pPr>
        <w:pStyle w:val="ListParagraph"/>
        <w:rPr>
          <w:i/>
        </w:rPr>
      </w:pPr>
      <w:hyperlink r:id="rId764" w:history="1">
        <w:r w:rsidR="00DD4DAF" w:rsidRPr="007463D1">
          <w:rPr>
            <w:rStyle w:val="Hyperlink"/>
            <w:color w:val="auto"/>
          </w:rPr>
          <w:t>Explanatory Statement</w:t>
        </w:r>
      </w:hyperlink>
    </w:p>
    <w:p w:rsidR="00DD4DAF" w:rsidRPr="007463D1" w:rsidRDefault="00E878CF" w:rsidP="00971697">
      <w:pPr>
        <w:pStyle w:val="ListParagraph"/>
        <w:rPr>
          <w:i/>
          <w:iCs/>
        </w:rPr>
      </w:pPr>
      <w:hyperlink r:id="rId765" w:history="1">
        <w:r w:rsidR="00DD4DAF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DD4DAF" w:rsidRPr="007463D1" w:rsidRDefault="00E878CF" w:rsidP="00971697">
      <w:pPr>
        <w:pStyle w:val="ListParagraph"/>
        <w:rPr>
          <w:i/>
        </w:rPr>
      </w:pPr>
      <w:hyperlink r:id="rId766" w:history="1">
        <w:r w:rsidR="00DD4DAF" w:rsidRPr="007463D1">
          <w:rPr>
            <w:rStyle w:val="Hyperlink"/>
            <w:iCs/>
            <w:color w:val="auto"/>
          </w:rPr>
          <w:t>Presentation speech</w:t>
        </w:r>
      </w:hyperlink>
    </w:p>
    <w:p w:rsidR="00830E0D" w:rsidRPr="007463D1" w:rsidRDefault="00E878CF" w:rsidP="00971697">
      <w:pPr>
        <w:pStyle w:val="ListParagraph"/>
        <w:rPr>
          <w:i/>
        </w:rPr>
      </w:pPr>
      <w:hyperlink r:id="rId767" w:history="1">
        <w:r w:rsidR="00830E0D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DD4DAF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768" w:history="1">
        <w:r w:rsidR="00D02AFA" w:rsidRPr="007463D1">
          <w:rPr>
            <w:rStyle w:val="Hyperlink"/>
            <w:color w:val="auto"/>
          </w:rPr>
          <w:t>Hansard</w:t>
        </w:r>
        <w:r w:rsidR="00DD4DAF" w:rsidRPr="007463D1">
          <w:rPr>
            <w:rStyle w:val="Hyperlink"/>
            <w:color w:val="auto"/>
          </w:rPr>
          <w:t xml:space="preserve"> debate</w:t>
        </w:r>
      </w:hyperlink>
    </w:p>
    <w:p w:rsidR="00DD4DAF" w:rsidRPr="007463D1" w:rsidRDefault="00DD4DAF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769" w:history="1">
        <w:r w:rsidRPr="007463D1">
          <w:rPr>
            <w:rStyle w:val="Hyperlink"/>
            <w:color w:val="auto"/>
          </w:rPr>
          <w:t>Firearms Amendment Act 2017</w:t>
        </w:r>
      </w:hyperlink>
      <w:r w:rsidRPr="007463D1">
        <w:t>]</w:t>
      </w:r>
    </w:p>
    <w:p w:rsidR="00A91C59" w:rsidRPr="007463D1" w:rsidRDefault="00E878CF" w:rsidP="00E52090">
      <w:pPr>
        <w:pStyle w:val="Heading2"/>
        <w:rPr>
          <w:rStyle w:val="Hyperlink"/>
          <w:color w:val="auto"/>
        </w:rPr>
      </w:pPr>
      <w:hyperlink r:id="rId770" w:history="1">
        <w:bookmarkStart w:id="113" w:name="_Toc50974784"/>
        <w:r w:rsidR="00A91C59" w:rsidRPr="007463D1">
          <w:rPr>
            <w:rStyle w:val="Hyperlink"/>
            <w:color w:val="auto"/>
          </w:rPr>
          <w:t xml:space="preserve">Firearms Legislation </w:t>
        </w:r>
        <w:r w:rsidR="00E20D0B" w:rsidRPr="007463D1">
          <w:rPr>
            <w:rStyle w:val="Hyperlink"/>
            <w:color w:val="auto"/>
          </w:rPr>
          <w:t xml:space="preserve">Amendment </w:t>
        </w:r>
        <w:r w:rsidR="00A91C59" w:rsidRPr="007463D1">
          <w:rPr>
            <w:rStyle w:val="Hyperlink"/>
            <w:color w:val="auto"/>
          </w:rPr>
          <w:t>2020</w:t>
        </w:r>
        <w:bookmarkEnd w:id="113"/>
      </w:hyperlink>
    </w:p>
    <w:p w:rsidR="00A91C59" w:rsidRPr="007463D1" w:rsidRDefault="00E878CF" w:rsidP="00971697">
      <w:pPr>
        <w:pStyle w:val="ListParagraph"/>
        <w:rPr>
          <w:i/>
        </w:rPr>
      </w:pPr>
      <w:hyperlink r:id="rId771" w:history="1">
        <w:r w:rsidR="00A91C59" w:rsidRPr="007463D1">
          <w:rPr>
            <w:rStyle w:val="Hyperlink"/>
            <w:color w:val="auto"/>
          </w:rPr>
          <w:t>As presented</w:t>
        </w:r>
      </w:hyperlink>
    </w:p>
    <w:p w:rsidR="00A91C5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72" w:history="1">
        <w:r w:rsidR="00A91C59" w:rsidRPr="007463D1">
          <w:rPr>
            <w:rStyle w:val="Hyperlink"/>
            <w:color w:val="auto"/>
          </w:rPr>
          <w:t>Explanatory Statement, including Compatibility Statement for the Human Rights Act 2004</w:t>
        </w:r>
      </w:hyperlink>
    </w:p>
    <w:p w:rsidR="005B5BD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73" w:history="1">
        <w:r w:rsidR="005B5BDE" w:rsidRPr="007463D1">
          <w:rPr>
            <w:rStyle w:val="Hyperlink"/>
            <w:color w:val="auto"/>
          </w:rPr>
          <w:t>Scrutiny Committee Report</w:t>
        </w:r>
      </w:hyperlink>
    </w:p>
    <w:p w:rsidR="00AC250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74" w:history="1">
        <w:r w:rsidR="00AC2501" w:rsidRPr="007463D1">
          <w:rPr>
            <w:rStyle w:val="Hyperlink"/>
            <w:color w:val="auto"/>
          </w:rPr>
          <w:t>Hansard debate</w:t>
        </w:r>
      </w:hyperlink>
    </w:p>
    <w:p w:rsidR="005B5BDE" w:rsidRPr="007463D1" w:rsidRDefault="005B5BDE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775" w:history="1">
        <w:r w:rsidRPr="007463D1">
          <w:rPr>
            <w:rStyle w:val="Hyperlink"/>
            <w:color w:val="auto"/>
          </w:rPr>
          <w:t>Firearms Legislation Amendment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DD4DAF" w:rsidRPr="007463D1" w:rsidRDefault="00E878CF" w:rsidP="00E52090">
      <w:pPr>
        <w:pStyle w:val="Heading2"/>
      </w:pPr>
      <w:hyperlink r:id="rId776" w:history="1">
        <w:bookmarkStart w:id="114" w:name="_Toc503442799"/>
        <w:bookmarkStart w:id="115" w:name="_Toc50974785"/>
        <w:r w:rsidR="00DD4DAF" w:rsidRPr="007463D1">
          <w:rPr>
            <w:rStyle w:val="Hyperlink"/>
            <w:color w:val="auto"/>
          </w:rPr>
          <w:t>Firearms and Prohibited Weapons Legislation Amendment 2017</w:t>
        </w:r>
        <w:bookmarkEnd w:id="114"/>
        <w:bookmarkEnd w:id="115"/>
      </w:hyperlink>
    </w:p>
    <w:p w:rsidR="00DD4DAF" w:rsidRPr="007463D1" w:rsidRDefault="00E878CF" w:rsidP="00971697">
      <w:pPr>
        <w:pStyle w:val="ListParagraph"/>
        <w:rPr>
          <w:i/>
        </w:rPr>
      </w:pPr>
      <w:hyperlink r:id="rId777" w:history="1">
        <w:r w:rsidR="00DD4DAF" w:rsidRPr="007463D1">
          <w:rPr>
            <w:rStyle w:val="Hyperlink"/>
            <w:color w:val="auto"/>
          </w:rPr>
          <w:t>As presented</w:t>
        </w:r>
      </w:hyperlink>
    </w:p>
    <w:p w:rsidR="00DD4DAF" w:rsidRPr="007463D1" w:rsidRDefault="00E878CF" w:rsidP="00971697">
      <w:pPr>
        <w:pStyle w:val="ListParagraph"/>
        <w:rPr>
          <w:i/>
        </w:rPr>
      </w:pPr>
      <w:hyperlink r:id="rId778" w:history="1">
        <w:r w:rsidR="00DD4DAF" w:rsidRPr="007463D1">
          <w:rPr>
            <w:rStyle w:val="Hyperlink"/>
            <w:color w:val="auto"/>
          </w:rPr>
          <w:t>Explanatory Statement</w:t>
        </w:r>
      </w:hyperlink>
    </w:p>
    <w:p w:rsidR="00DD4DAF" w:rsidRPr="007463D1" w:rsidRDefault="00E878CF" w:rsidP="00971697">
      <w:pPr>
        <w:pStyle w:val="ListParagraph"/>
        <w:rPr>
          <w:i/>
          <w:iCs/>
        </w:rPr>
      </w:pPr>
      <w:hyperlink r:id="rId779" w:history="1">
        <w:r w:rsidR="00DD4DAF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DD4DAF" w:rsidRPr="007463D1" w:rsidRDefault="00E878CF" w:rsidP="00971697">
      <w:pPr>
        <w:pStyle w:val="ListParagraph"/>
        <w:rPr>
          <w:i/>
        </w:rPr>
      </w:pPr>
      <w:hyperlink r:id="rId780" w:history="1">
        <w:r w:rsidR="00DD4DAF" w:rsidRPr="007463D1">
          <w:rPr>
            <w:rStyle w:val="Hyperlink"/>
            <w:iCs/>
            <w:color w:val="auto"/>
          </w:rPr>
          <w:t>Presentation speech</w:t>
        </w:r>
      </w:hyperlink>
    </w:p>
    <w:p w:rsidR="00DD4DAF" w:rsidRPr="007463D1" w:rsidRDefault="00E878CF" w:rsidP="00971697">
      <w:pPr>
        <w:pStyle w:val="ListParagraph"/>
        <w:rPr>
          <w:i/>
        </w:rPr>
      </w:pPr>
      <w:hyperlink r:id="rId781" w:history="1">
        <w:r w:rsidR="00DD4DAF" w:rsidRPr="007463D1">
          <w:rPr>
            <w:rStyle w:val="Hyperlink"/>
            <w:color w:val="auto"/>
          </w:rPr>
          <w:t>Scrutiny Committee Report</w:t>
        </w:r>
      </w:hyperlink>
    </w:p>
    <w:p w:rsidR="00DD4DAF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782" w:history="1">
        <w:r w:rsidR="00DD4DAF" w:rsidRPr="007463D1">
          <w:rPr>
            <w:rStyle w:val="Hyperlink"/>
            <w:color w:val="auto"/>
          </w:rPr>
          <w:t>Government response to Scrutiny Committee Report</w:t>
        </w:r>
      </w:hyperlink>
    </w:p>
    <w:p w:rsidR="000A6CDB" w:rsidRPr="007463D1" w:rsidRDefault="00E878CF" w:rsidP="00971697">
      <w:pPr>
        <w:pStyle w:val="ListParagraph"/>
        <w:rPr>
          <w:i/>
          <w:iCs/>
        </w:rPr>
      </w:pPr>
      <w:hyperlink r:id="rId783" w:history="1">
        <w:r w:rsidR="000A6CDB" w:rsidRPr="007463D1">
          <w:rPr>
            <w:rStyle w:val="Hyperlink"/>
            <w:color w:val="auto"/>
          </w:rPr>
          <w:t>Supplementary Explanatory Statement</w:t>
        </w:r>
      </w:hyperlink>
    </w:p>
    <w:p w:rsidR="005724D1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784" w:history="1">
        <w:r w:rsidR="005724D1" w:rsidRPr="007463D1">
          <w:rPr>
            <w:rStyle w:val="Hyperlink"/>
            <w:color w:val="auto"/>
          </w:rPr>
          <w:t>Proposed amendments moved by Government</w:t>
        </w:r>
      </w:hyperlink>
    </w:p>
    <w:p w:rsidR="00603E8E" w:rsidRPr="007463D1" w:rsidRDefault="00E878CF" w:rsidP="00971697">
      <w:pPr>
        <w:pStyle w:val="ListParagraph"/>
        <w:rPr>
          <w:i/>
          <w:iCs/>
        </w:rPr>
      </w:pPr>
      <w:hyperlink r:id="rId785" w:history="1">
        <w:r w:rsidR="00D02AFA" w:rsidRPr="007463D1">
          <w:rPr>
            <w:rStyle w:val="Hyperlink"/>
            <w:color w:val="auto"/>
          </w:rPr>
          <w:t>Hansard</w:t>
        </w:r>
        <w:r w:rsidR="00603E8E" w:rsidRPr="007463D1">
          <w:rPr>
            <w:rStyle w:val="Hyperlink"/>
            <w:color w:val="auto"/>
          </w:rPr>
          <w:t xml:space="preserve"> debate</w:t>
        </w:r>
      </w:hyperlink>
    </w:p>
    <w:p w:rsidR="005724D1" w:rsidRPr="007463D1" w:rsidRDefault="005724D1" w:rsidP="00971697">
      <w:pPr>
        <w:pStyle w:val="ListParagraph"/>
        <w:rPr>
          <w:i/>
          <w:iCs/>
        </w:rPr>
      </w:pPr>
      <w:r w:rsidRPr="007463D1">
        <w:t>[</w:t>
      </w:r>
      <w:r w:rsidRPr="007463D1">
        <w:rPr>
          <w:b/>
        </w:rPr>
        <w:t>Act</w:t>
      </w:r>
      <w:r w:rsidR="00630CD7" w:rsidRPr="007463D1">
        <w:rPr>
          <w:b/>
        </w:rPr>
        <w:t xml:space="preserve"> citation</w:t>
      </w:r>
      <w:r w:rsidR="002B5974" w:rsidRPr="007463D1">
        <w:t xml:space="preserve">: </w:t>
      </w:r>
      <w:hyperlink r:id="rId786" w:history="1">
        <w:r w:rsidR="002B5974" w:rsidRPr="007463D1">
          <w:rPr>
            <w:rStyle w:val="Hyperlink"/>
            <w:color w:val="auto"/>
          </w:rPr>
          <w:t>Firearms and Prohibited Weapons Legislation Amendment Act 2018</w:t>
        </w:r>
      </w:hyperlink>
      <w:r w:rsidR="002B5974" w:rsidRPr="007463D1">
        <w:t>]</w:t>
      </w:r>
    </w:p>
    <w:p w:rsidR="00371257" w:rsidRPr="007463D1" w:rsidRDefault="00E878CF" w:rsidP="00371257">
      <w:pPr>
        <w:pStyle w:val="Heading2"/>
      </w:pPr>
      <w:hyperlink r:id="rId787" w:history="1">
        <w:bookmarkStart w:id="116" w:name="_Toc50974786"/>
        <w:r w:rsidR="00371257" w:rsidRPr="007463D1">
          <w:rPr>
            <w:rStyle w:val="Hyperlink"/>
            <w:color w:val="auto"/>
          </w:rPr>
          <w:t>Fisheries Legislation Amendment 2019</w:t>
        </w:r>
        <w:bookmarkEnd w:id="116"/>
      </w:hyperlink>
    </w:p>
    <w:p w:rsidR="00371257" w:rsidRPr="007463D1" w:rsidRDefault="00E878CF" w:rsidP="00971697">
      <w:pPr>
        <w:pStyle w:val="ListParagraph"/>
        <w:rPr>
          <w:i/>
        </w:rPr>
      </w:pPr>
      <w:hyperlink r:id="rId788" w:history="1">
        <w:r w:rsidR="00371257" w:rsidRPr="007463D1">
          <w:rPr>
            <w:rStyle w:val="Hyperlink"/>
            <w:color w:val="auto"/>
          </w:rPr>
          <w:t>As presented</w:t>
        </w:r>
      </w:hyperlink>
    </w:p>
    <w:p w:rsidR="0037125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89" w:history="1">
        <w:r w:rsidR="00371257" w:rsidRPr="007463D1">
          <w:rPr>
            <w:rStyle w:val="Hyperlink"/>
            <w:color w:val="auto"/>
          </w:rPr>
          <w:t>Explanatory Statement</w:t>
        </w:r>
      </w:hyperlink>
    </w:p>
    <w:p w:rsidR="0037125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90" w:history="1">
        <w:r w:rsidR="00371257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591E8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91" w:history="1">
        <w:r w:rsidR="00C26B00" w:rsidRPr="007463D1">
          <w:rPr>
            <w:rStyle w:val="Hyperlink"/>
            <w:color w:val="auto"/>
          </w:rPr>
          <w:t>Presentation speech</w:t>
        </w:r>
      </w:hyperlink>
    </w:p>
    <w:p w:rsidR="00F90CA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92" w:history="1">
        <w:r w:rsidR="00F90CA8" w:rsidRPr="007463D1">
          <w:rPr>
            <w:rStyle w:val="Hyperlink"/>
            <w:color w:val="auto"/>
          </w:rPr>
          <w:t>Hansard debate</w:t>
        </w:r>
      </w:hyperlink>
    </w:p>
    <w:p w:rsidR="00F76F93" w:rsidRPr="007463D1" w:rsidRDefault="00F76F93" w:rsidP="00971697">
      <w:pPr>
        <w:pStyle w:val="ListParagraph"/>
        <w:rPr>
          <w:rFonts w:ascii="Times New Roman" w:hAnsi="Times New Roman"/>
          <w:i/>
          <w:lang w:val="en-AU"/>
        </w:rPr>
      </w:pPr>
      <w:r w:rsidRPr="007463D1">
        <w:t>[</w:t>
      </w:r>
      <w:r w:rsidRPr="007463D1">
        <w:rPr>
          <w:rStyle w:val="Strong"/>
        </w:rPr>
        <w:t>Act</w:t>
      </w:r>
      <w:r w:rsidRPr="007463D1">
        <w:t xml:space="preserve">: </w:t>
      </w:r>
      <w:hyperlink r:id="rId793" w:history="1">
        <w:r w:rsidRPr="007463D1">
          <w:rPr>
            <w:rStyle w:val="Hyperlink"/>
            <w:iCs/>
            <w:color w:val="auto"/>
          </w:rPr>
          <w:t>Fisheries Legislation Amendment Act 2019</w:t>
        </w:r>
      </w:hyperlink>
      <w:r w:rsidRPr="007463D1">
        <w:t>]</w:t>
      </w:r>
    </w:p>
    <w:p w:rsidR="00B20B7E" w:rsidRPr="007463D1" w:rsidRDefault="00E878CF" w:rsidP="00B20B7E">
      <w:pPr>
        <w:pStyle w:val="Heading2"/>
      </w:pPr>
      <w:hyperlink r:id="rId794" w:history="1">
        <w:bookmarkStart w:id="117" w:name="_Toc50974787"/>
        <w:r w:rsidR="00B20B7E" w:rsidRPr="007463D1">
          <w:rPr>
            <w:rStyle w:val="Hyperlink"/>
            <w:color w:val="auto"/>
          </w:rPr>
          <w:t>Fuels Rationing 2018</w:t>
        </w:r>
        <w:bookmarkEnd w:id="117"/>
      </w:hyperlink>
    </w:p>
    <w:p w:rsidR="00B20B7E" w:rsidRPr="007463D1" w:rsidRDefault="00E878CF" w:rsidP="00971697">
      <w:pPr>
        <w:pStyle w:val="ListParagraph"/>
        <w:rPr>
          <w:i/>
        </w:rPr>
      </w:pPr>
      <w:hyperlink r:id="rId795" w:history="1">
        <w:r w:rsidR="00B20B7E" w:rsidRPr="007463D1">
          <w:rPr>
            <w:rStyle w:val="Hyperlink"/>
            <w:color w:val="auto"/>
          </w:rPr>
          <w:t>As presented</w:t>
        </w:r>
      </w:hyperlink>
    </w:p>
    <w:p w:rsidR="00B20B7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96" w:history="1">
        <w:r w:rsidR="00B20B7E" w:rsidRPr="007463D1">
          <w:rPr>
            <w:rStyle w:val="Hyperlink"/>
            <w:color w:val="auto"/>
          </w:rPr>
          <w:t>Explanatory Statement</w:t>
        </w:r>
      </w:hyperlink>
    </w:p>
    <w:p w:rsidR="0037125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97" w:history="1">
        <w:r w:rsidR="00371257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DF41DE" w:rsidRPr="007463D1" w:rsidRDefault="00E878CF" w:rsidP="00971697">
      <w:pPr>
        <w:pStyle w:val="ListParagraph"/>
        <w:rPr>
          <w:i/>
        </w:rPr>
      </w:pPr>
      <w:hyperlink r:id="rId798" w:history="1">
        <w:r w:rsidR="00DF41DE" w:rsidRPr="007463D1">
          <w:rPr>
            <w:rStyle w:val="Hyperlink"/>
            <w:color w:val="auto"/>
          </w:rPr>
          <w:t>Presentation speech</w:t>
        </w:r>
      </w:hyperlink>
    </w:p>
    <w:p w:rsidR="007E6E8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799" w:history="1">
        <w:r w:rsidR="007E6E8E" w:rsidRPr="007463D1">
          <w:rPr>
            <w:rStyle w:val="Hyperlink"/>
            <w:color w:val="auto"/>
          </w:rPr>
          <w:t>Scrutiny Committee Report</w:t>
        </w:r>
      </w:hyperlink>
    </w:p>
    <w:p w:rsidR="00FF781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00" w:history="1">
        <w:r w:rsidR="00FF7816" w:rsidRPr="007463D1">
          <w:rPr>
            <w:rStyle w:val="Hyperlink"/>
            <w:color w:val="auto"/>
          </w:rPr>
          <w:t>Government response to Scrutiny Committee Report</w:t>
        </w:r>
      </w:hyperlink>
    </w:p>
    <w:p w:rsidR="00172E5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01" w:history="1">
        <w:r w:rsidR="00172E56" w:rsidRPr="007463D1">
          <w:rPr>
            <w:rStyle w:val="Hyperlink"/>
            <w:color w:val="auto"/>
          </w:rPr>
          <w:t>Hansard debate</w:t>
        </w:r>
      </w:hyperlink>
    </w:p>
    <w:p w:rsidR="00EA577F" w:rsidRPr="007463D1" w:rsidRDefault="00EA577F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 citation</w:t>
      </w:r>
      <w:r w:rsidRPr="007463D1">
        <w:rPr>
          <w:rStyle w:val="Hyperlink"/>
          <w:color w:val="auto"/>
          <w:u w:val="none"/>
        </w:rPr>
        <w:t xml:space="preserve">: </w:t>
      </w:r>
      <w:hyperlink r:id="rId802" w:history="1">
        <w:r w:rsidRPr="007463D1">
          <w:rPr>
            <w:rStyle w:val="Hyperlink"/>
            <w:color w:val="auto"/>
          </w:rPr>
          <w:t>Fuels Rationing Act 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39104E" w:rsidRPr="007463D1" w:rsidRDefault="0039104E" w:rsidP="00E30ED2">
      <w:pPr>
        <w:pStyle w:val="Heading2"/>
        <w:rPr>
          <w:rStyle w:val="Hyperlink"/>
          <w:color w:val="auto"/>
        </w:rPr>
      </w:pPr>
      <w:bookmarkStart w:id="118" w:name="_Toc50974788"/>
      <w:r w:rsidRPr="007463D1">
        <w:rPr>
          <w:rStyle w:val="Hyperlink"/>
          <w:color w:val="auto"/>
        </w:rPr>
        <w:t>Freedom of Information Amendment 2019</w:t>
      </w:r>
      <w:bookmarkEnd w:id="118"/>
    </w:p>
    <w:p w:rsidR="0039104E" w:rsidRPr="007463D1" w:rsidRDefault="00E878CF" w:rsidP="00971697">
      <w:pPr>
        <w:pStyle w:val="ListParagraph"/>
        <w:rPr>
          <w:rFonts w:ascii="Times New Roman" w:hAnsi="Times New Roman"/>
          <w:i/>
          <w:lang w:val="en-AU"/>
        </w:rPr>
      </w:pPr>
      <w:hyperlink r:id="rId803" w:history="1">
        <w:r w:rsidR="0039104E" w:rsidRPr="007463D1">
          <w:rPr>
            <w:rStyle w:val="Hyperlink"/>
            <w:color w:val="auto"/>
          </w:rPr>
          <w:t>As presented</w:t>
        </w:r>
      </w:hyperlink>
    </w:p>
    <w:p w:rsidR="0039104E" w:rsidRPr="007463D1" w:rsidRDefault="00E878CF" w:rsidP="00971697">
      <w:pPr>
        <w:pStyle w:val="ListParagraph"/>
        <w:rPr>
          <w:i/>
        </w:rPr>
      </w:pPr>
      <w:hyperlink r:id="rId804" w:history="1">
        <w:r w:rsidR="0039104E" w:rsidRPr="007463D1">
          <w:rPr>
            <w:rStyle w:val="Hyperlink"/>
            <w:color w:val="auto"/>
          </w:rPr>
          <w:t>Explanatory Statement</w:t>
        </w:r>
      </w:hyperlink>
    </w:p>
    <w:p w:rsidR="0039104E" w:rsidRPr="007463D1" w:rsidRDefault="00E878CF" w:rsidP="00971697">
      <w:pPr>
        <w:pStyle w:val="ListParagraph"/>
        <w:rPr>
          <w:i/>
        </w:rPr>
      </w:pPr>
      <w:hyperlink r:id="rId805" w:history="1">
        <w:r w:rsidR="0039104E" w:rsidRPr="007463D1">
          <w:rPr>
            <w:rStyle w:val="Hyperlink"/>
            <w:color w:val="auto"/>
          </w:rPr>
          <w:t xml:space="preserve">Compatibility Statement for the </w:t>
        </w:r>
        <w:r w:rsidR="0039104E" w:rsidRPr="007463D1">
          <w:rPr>
            <w:rStyle w:val="Emphasis"/>
            <w:u w:val="single"/>
          </w:rPr>
          <w:t>Human Rights Act 2004</w:t>
        </w:r>
      </w:hyperlink>
    </w:p>
    <w:p w:rsidR="0039104E" w:rsidRPr="007463D1" w:rsidRDefault="00E878CF" w:rsidP="00971697">
      <w:pPr>
        <w:pStyle w:val="ListParagraph"/>
        <w:rPr>
          <w:i/>
        </w:rPr>
      </w:pPr>
      <w:hyperlink r:id="rId806" w:history="1">
        <w:r w:rsidR="0039104E" w:rsidRPr="007463D1">
          <w:rPr>
            <w:rStyle w:val="Hyperlink"/>
            <w:color w:val="auto"/>
          </w:rPr>
          <w:t>Presentation speech</w:t>
        </w:r>
      </w:hyperlink>
    </w:p>
    <w:p w:rsidR="0039104E" w:rsidRPr="007463D1" w:rsidRDefault="00E878CF" w:rsidP="00971697">
      <w:pPr>
        <w:pStyle w:val="ListParagraph"/>
        <w:rPr>
          <w:i/>
        </w:rPr>
      </w:pPr>
      <w:hyperlink r:id="rId807" w:history="1">
        <w:r w:rsidR="0039104E" w:rsidRPr="007463D1">
          <w:rPr>
            <w:rStyle w:val="Hyperlink"/>
            <w:color w:val="auto"/>
          </w:rPr>
          <w:t>Scrutiny Committee Report</w:t>
        </w:r>
      </w:hyperlink>
    </w:p>
    <w:p w:rsidR="0039104E" w:rsidRPr="007463D1" w:rsidRDefault="00E878CF" w:rsidP="00971697">
      <w:pPr>
        <w:pStyle w:val="ListParagraph"/>
        <w:rPr>
          <w:i/>
        </w:rPr>
      </w:pPr>
      <w:hyperlink r:id="rId808" w:history="1">
        <w:r w:rsidR="0039104E" w:rsidRPr="007463D1">
          <w:rPr>
            <w:rStyle w:val="Hyperlink"/>
            <w:iCs/>
            <w:color w:val="auto"/>
          </w:rPr>
          <w:t xml:space="preserve">Hansard </w:t>
        </w:r>
      </w:hyperlink>
      <w:hyperlink r:id="rId809" w:history="1">
        <w:r w:rsidR="0039104E" w:rsidRPr="007463D1">
          <w:rPr>
            <w:rStyle w:val="Hyperlink"/>
            <w:color w:val="auto"/>
          </w:rPr>
          <w:t>debate</w:t>
        </w:r>
      </w:hyperlink>
    </w:p>
    <w:p w:rsidR="0039104E" w:rsidRPr="007463D1" w:rsidRDefault="0039104E" w:rsidP="00971697">
      <w:pPr>
        <w:pStyle w:val="ListParagraph"/>
        <w:rPr>
          <w:i/>
        </w:rPr>
      </w:pPr>
      <w:r w:rsidRPr="007463D1">
        <w:t>[</w:t>
      </w:r>
      <w:r w:rsidRPr="007463D1">
        <w:rPr>
          <w:rStyle w:val="Strong"/>
        </w:rPr>
        <w:t>Act</w:t>
      </w:r>
      <w:r w:rsidRPr="007463D1">
        <w:t xml:space="preserve">: </w:t>
      </w:r>
      <w:hyperlink r:id="rId810" w:history="1">
        <w:r w:rsidRPr="007463D1">
          <w:rPr>
            <w:rStyle w:val="Hyperlink"/>
            <w:iCs/>
            <w:color w:val="auto"/>
          </w:rPr>
          <w:t>Freedom of Information Amendment Act 2019</w:t>
        </w:r>
      </w:hyperlink>
      <w:r w:rsidRPr="007463D1">
        <w:t>]</w:t>
      </w:r>
    </w:p>
    <w:p w:rsidR="00E30ED2" w:rsidRPr="007463D1" w:rsidRDefault="00E878CF" w:rsidP="00571F7B">
      <w:pPr>
        <w:pStyle w:val="Heading2"/>
        <w:spacing w:line="235" w:lineRule="auto"/>
      </w:pPr>
      <w:hyperlink r:id="rId811" w:history="1">
        <w:bookmarkStart w:id="119" w:name="_Toc50974789"/>
        <w:r w:rsidR="00E30ED2" w:rsidRPr="007463D1">
          <w:rPr>
            <w:rStyle w:val="Hyperlink"/>
            <w:color w:val="auto"/>
          </w:rPr>
          <w:t>Gaming Legislation Amendment 2018</w:t>
        </w:r>
        <w:bookmarkEnd w:id="119"/>
      </w:hyperlink>
    </w:p>
    <w:p w:rsidR="00E30ED2" w:rsidRPr="007463D1" w:rsidRDefault="00E878CF" w:rsidP="00971697">
      <w:pPr>
        <w:pStyle w:val="ListParagraph"/>
        <w:rPr>
          <w:i/>
        </w:rPr>
      </w:pPr>
      <w:hyperlink r:id="rId812" w:history="1">
        <w:r w:rsidR="00E30ED2" w:rsidRPr="007463D1">
          <w:rPr>
            <w:rStyle w:val="Hyperlink"/>
            <w:color w:val="auto"/>
          </w:rPr>
          <w:t>As presented</w:t>
        </w:r>
      </w:hyperlink>
    </w:p>
    <w:p w:rsidR="00E30ED2" w:rsidRPr="007463D1" w:rsidRDefault="00E878CF" w:rsidP="00971697">
      <w:pPr>
        <w:pStyle w:val="ListParagraph"/>
        <w:rPr>
          <w:i/>
        </w:rPr>
      </w:pPr>
      <w:hyperlink r:id="rId813" w:history="1">
        <w:r w:rsidR="00E30ED2" w:rsidRPr="007463D1">
          <w:rPr>
            <w:rStyle w:val="Hyperlink"/>
            <w:color w:val="auto"/>
          </w:rPr>
          <w:t>Explanatory Statement</w:t>
        </w:r>
      </w:hyperlink>
    </w:p>
    <w:p w:rsidR="00E30ED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14" w:history="1">
        <w:r w:rsidR="00E30ED2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602F1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15" w:history="1">
        <w:r w:rsidR="00602F18" w:rsidRPr="007463D1">
          <w:rPr>
            <w:rStyle w:val="Hyperlink"/>
            <w:color w:val="auto"/>
          </w:rPr>
          <w:t>Presentation speech</w:t>
        </w:r>
      </w:hyperlink>
    </w:p>
    <w:p w:rsidR="00F7380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16" w:history="1">
        <w:r w:rsidR="00F73806" w:rsidRPr="007463D1">
          <w:rPr>
            <w:rStyle w:val="Hyperlink"/>
            <w:color w:val="auto"/>
          </w:rPr>
          <w:t>Scrutiny Committee Report</w:t>
        </w:r>
      </w:hyperlink>
    </w:p>
    <w:p w:rsidR="002A298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17" w:history="1">
        <w:r w:rsidR="002A2987" w:rsidRPr="007463D1">
          <w:rPr>
            <w:rStyle w:val="Hyperlink"/>
            <w:color w:val="auto"/>
          </w:rPr>
          <w:t>Proposed amendments moved by Government</w:t>
        </w:r>
      </w:hyperlink>
    </w:p>
    <w:p w:rsidR="00CC5A3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18" w:history="1">
        <w:r w:rsidR="00CC5A37" w:rsidRPr="007463D1">
          <w:rPr>
            <w:rStyle w:val="Hyperlink"/>
            <w:color w:val="auto"/>
          </w:rPr>
          <w:t>Supplementary Explanatory Statement to the proposed Government amendments</w:t>
        </w:r>
      </w:hyperlink>
    </w:p>
    <w:p w:rsidR="00C4702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19" w:history="1">
        <w:r w:rsidR="00D02AFA" w:rsidRPr="007463D1">
          <w:rPr>
            <w:rStyle w:val="Hyperlink"/>
            <w:color w:val="auto"/>
          </w:rPr>
          <w:t>Hansard</w:t>
        </w:r>
        <w:r w:rsidR="00C4702B" w:rsidRPr="007463D1">
          <w:rPr>
            <w:rStyle w:val="Hyperlink"/>
            <w:color w:val="auto"/>
          </w:rPr>
          <w:t xml:space="preserve"> debate</w:t>
        </w:r>
      </w:hyperlink>
    </w:p>
    <w:p w:rsidR="00AD6281" w:rsidRPr="007463D1" w:rsidRDefault="00AD6281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820" w:history="1">
        <w:r w:rsidRPr="007463D1">
          <w:rPr>
            <w:rStyle w:val="Hyperlink"/>
            <w:color w:val="auto"/>
          </w:rPr>
          <w:t>Gaming Legislati</w:t>
        </w:r>
        <w:r w:rsidR="008A71F1" w:rsidRPr="007463D1">
          <w:rPr>
            <w:rStyle w:val="Hyperlink"/>
            <w:color w:val="auto"/>
          </w:rPr>
          <w:t>on Amendment Ac</w:t>
        </w:r>
        <w:r w:rsidRPr="007463D1">
          <w:rPr>
            <w:rStyle w:val="Hyperlink"/>
            <w:color w:val="auto"/>
          </w:rPr>
          <w:t>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D42194" w:rsidRPr="007463D1" w:rsidRDefault="00E878CF" w:rsidP="00571F7B">
      <w:pPr>
        <w:pStyle w:val="Heading2"/>
        <w:spacing w:line="235" w:lineRule="auto"/>
      </w:pPr>
      <w:hyperlink r:id="rId821" w:history="1">
        <w:bookmarkStart w:id="120" w:name="_Toc50974790"/>
        <w:r w:rsidR="00D42194" w:rsidRPr="007463D1">
          <w:rPr>
            <w:rStyle w:val="Hyperlink"/>
            <w:color w:val="auto"/>
          </w:rPr>
          <w:t>Gaming Legislation Amendment 2019</w:t>
        </w:r>
        <w:bookmarkEnd w:id="120"/>
      </w:hyperlink>
    </w:p>
    <w:p w:rsidR="00D42194" w:rsidRPr="007463D1" w:rsidRDefault="00E878CF" w:rsidP="00971697">
      <w:pPr>
        <w:pStyle w:val="ListParagraph"/>
        <w:rPr>
          <w:i/>
        </w:rPr>
      </w:pPr>
      <w:hyperlink r:id="rId822" w:history="1">
        <w:r w:rsidR="00D42194" w:rsidRPr="007463D1">
          <w:rPr>
            <w:rStyle w:val="Hyperlink"/>
            <w:color w:val="auto"/>
          </w:rPr>
          <w:t>As presented</w:t>
        </w:r>
      </w:hyperlink>
    </w:p>
    <w:p w:rsidR="00D42194" w:rsidRPr="007463D1" w:rsidRDefault="00E878CF" w:rsidP="00971697">
      <w:pPr>
        <w:pStyle w:val="ListParagraph"/>
        <w:rPr>
          <w:i/>
        </w:rPr>
      </w:pPr>
      <w:hyperlink r:id="rId823" w:history="1">
        <w:r w:rsidR="00D42194" w:rsidRPr="007463D1">
          <w:rPr>
            <w:rStyle w:val="Hyperlink"/>
            <w:color w:val="auto"/>
          </w:rPr>
          <w:t>Explanatory Statement</w:t>
        </w:r>
      </w:hyperlink>
    </w:p>
    <w:p w:rsidR="00D4219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24" w:history="1">
        <w:r w:rsidR="00D42194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FF781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25" w:history="1">
        <w:r w:rsidR="00FF7816" w:rsidRPr="007463D1">
          <w:rPr>
            <w:rStyle w:val="Hyperlink"/>
            <w:color w:val="auto"/>
          </w:rPr>
          <w:t>Presentation speech</w:t>
        </w:r>
      </w:hyperlink>
    </w:p>
    <w:p w:rsidR="009D5FA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26" w:history="1">
        <w:r w:rsidR="009D5FA1" w:rsidRPr="007463D1">
          <w:rPr>
            <w:rStyle w:val="Hyperlink"/>
            <w:color w:val="auto"/>
          </w:rPr>
          <w:t>Scrutiny Committee Report</w:t>
        </w:r>
      </w:hyperlink>
    </w:p>
    <w:p w:rsidR="009D5FA1" w:rsidRPr="007463D1" w:rsidRDefault="00E878CF" w:rsidP="00971697">
      <w:pPr>
        <w:pStyle w:val="ListParagraph"/>
        <w:rPr>
          <w:i/>
        </w:rPr>
      </w:pPr>
      <w:hyperlink r:id="rId827" w:history="1">
        <w:r w:rsidR="009D5FA1" w:rsidRPr="007463D1">
          <w:rPr>
            <w:rStyle w:val="Hyperlink"/>
            <w:color w:val="auto"/>
          </w:rPr>
          <w:t xml:space="preserve">Hansard </w:t>
        </w:r>
        <w:r w:rsidR="00C26B00" w:rsidRPr="007463D1">
          <w:rPr>
            <w:rStyle w:val="Hyperlink"/>
            <w:color w:val="auto"/>
          </w:rPr>
          <w:t>debate</w:t>
        </w:r>
      </w:hyperlink>
    </w:p>
    <w:p w:rsidR="009D5FA1" w:rsidRPr="007463D1" w:rsidRDefault="009D5FA1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828" w:history="1">
        <w:r w:rsidRPr="007463D1">
          <w:rPr>
            <w:rStyle w:val="Hyperlink"/>
            <w:color w:val="auto"/>
          </w:rPr>
          <w:t>Gaming Legislation Amendment Act 2019</w:t>
        </w:r>
      </w:hyperlink>
      <w:r w:rsidRPr="007463D1">
        <w:t>]</w:t>
      </w:r>
    </w:p>
    <w:p w:rsidR="00E52090" w:rsidRPr="007463D1" w:rsidRDefault="00E878CF" w:rsidP="00571F7B">
      <w:pPr>
        <w:pStyle w:val="Heading2"/>
        <w:spacing w:line="235" w:lineRule="auto"/>
        <w:rPr>
          <w:shd w:val="clear" w:color="auto" w:fill="FFFFFF"/>
        </w:rPr>
      </w:pPr>
      <w:hyperlink r:id="rId829" w:history="1">
        <w:bookmarkStart w:id="121" w:name="_Toc503442801"/>
        <w:bookmarkStart w:id="122" w:name="_Toc50974791"/>
        <w:r w:rsidR="00E52090" w:rsidRPr="007463D1">
          <w:rPr>
            <w:rStyle w:val="Hyperlink"/>
            <w:color w:val="auto"/>
          </w:rPr>
          <w:t>Gaming Machine (Cash Facilities) Amendment 2017</w:t>
        </w:r>
        <w:bookmarkEnd w:id="121"/>
        <w:bookmarkEnd w:id="122"/>
      </w:hyperlink>
    </w:p>
    <w:p w:rsidR="00E52090" w:rsidRPr="007463D1" w:rsidRDefault="00E878CF" w:rsidP="00971697">
      <w:pPr>
        <w:pStyle w:val="ListParagraph"/>
        <w:rPr>
          <w:i/>
        </w:rPr>
      </w:pPr>
      <w:hyperlink r:id="rId830" w:history="1">
        <w:r w:rsidR="00E52090" w:rsidRPr="007463D1">
          <w:rPr>
            <w:rStyle w:val="Hyperlink"/>
            <w:color w:val="auto"/>
          </w:rPr>
          <w:t>As presented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31" w:history="1">
        <w:r w:rsidR="00E52090" w:rsidRPr="007463D1">
          <w:rPr>
            <w:rStyle w:val="Hyperlink"/>
            <w:color w:val="auto"/>
          </w:rPr>
          <w:t>Explanatory Statement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32" w:history="1">
        <w:r w:rsidR="00E5209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33" w:history="1">
        <w:r w:rsidR="00E52090" w:rsidRPr="007463D1">
          <w:rPr>
            <w:rStyle w:val="Hyperlink"/>
            <w:color w:val="auto"/>
          </w:rPr>
          <w:t>Presentation speech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34" w:history="1">
        <w:r w:rsidR="00E52090" w:rsidRPr="007463D1">
          <w:rPr>
            <w:rStyle w:val="Hyperlink"/>
            <w:color w:val="auto"/>
          </w:rPr>
          <w:t>Scrutiny Committee Report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35" w:history="1">
        <w:r w:rsidR="00E52090" w:rsidRPr="007463D1">
          <w:rPr>
            <w:rStyle w:val="Hyperlink"/>
            <w:color w:val="auto"/>
          </w:rPr>
          <w:t>Government response to Scrutiny Committee Report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36" w:history="1">
        <w:r w:rsidR="00E52090" w:rsidRPr="007463D1">
          <w:rPr>
            <w:rStyle w:val="Hyperlink"/>
            <w:color w:val="auto"/>
          </w:rPr>
          <w:t>Revised Explanatory Statement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37" w:history="1">
        <w:r w:rsidR="00D02AFA" w:rsidRPr="007463D1">
          <w:rPr>
            <w:rStyle w:val="Hyperlink"/>
            <w:color w:val="auto"/>
          </w:rPr>
          <w:t>Hansard</w:t>
        </w:r>
        <w:r w:rsidR="00E52090" w:rsidRPr="007463D1">
          <w:rPr>
            <w:rStyle w:val="Hyperlink"/>
            <w:color w:val="auto"/>
          </w:rPr>
          <w:t xml:space="preserve"> debate</w:t>
        </w:r>
      </w:hyperlink>
    </w:p>
    <w:p w:rsidR="00E52090" w:rsidRPr="007463D1" w:rsidRDefault="00E52090" w:rsidP="00971697">
      <w:pPr>
        <w:pStyle w:val="ListParagraph"/>
        <w:rPr>
          <w:i/>
          <w:iCs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838" w:history="1">
        <w:r w:rsidRPr="007463D1">
          <w:rPr>
            <w:rStyle w:val="Hyperlink"/>
            <w:color w:val="auto"/>
          </w:rPr>
          <w:t>Gaming Machine (Cash Facilities) Amendment Act 2017</w:t>
        </w:r>
      </w:hyperlink>
      <w:r w:rsidRPr="007463D1">
        <w:t>]</w:t>
      </w:r>
    </w:p>
    <w:bookmarkStart w:id="123" w:name="_Toc503442802"/>
    <w:p w:rsidR="00051D7B" w:rsidRPr="007463D1" w:rsidRDefault="006F5CED" w:rsidP="00571F7B">
      <w:pPr>
        <w:pStyle w:val="Heading2"/>
        <w:spacing w:line="235" w:lineRule="auto"/>
        <w:rPr>
          <w:shd w:val="clear" w:color="auto" w:fill="FFFFFF"/>
        </w:rPr>
      </w:pPr>
      <w:r w:rsidRPr="007463D1">
        <w:fldChar w:fldCharType="begin"/>
      </w:r>
      <w:r w:rsidR="00051D7B" w:rsidRPr="007463D1">
        <w:instrText>HYPERLINK "http://www.legislation.act.gov.au/b/db_56619/default.asp"</w:instrText>
      </w:r>
      <w:r w:rsidRPr="007463D1">
        <w:fldChar w:fldCharType="separate"/>
      </w:r>
      <w:bookmarkStart w:id="124" w:name="_Toc503442800"/>
      <w:bookmarkStart w:id="125" w:name="_Toc50974792"/>
      <w:r w:rsidR="00051D7B" w:rsidRPr="007463D1">
        <w:rPr>
          <w:rStyle w:val="Hyperlink"/>
          <w:color w:val="auto"/>
        </w:rPr>
        <w:t>Gaming Machine Amendment 2017</w:t>
      </w:r>
      <w:bookmarkEnd w:id="124"/>
      <w:bookmarkEnd w:id="125"/>
      <w:r w:rsidRPr="007463D1">
        <w:fldChar w:fldCharType="end"/>
      </w:r>
    </w:p>
    <w:p w:rsidR="00051D7B" w:rsidRPr="007463D1" w:rsidRDefault="00E878CF" w:rsidP="00971697">
      <w:pPr>
        <w:pStyle w:val="ListParagraph"/>
        <w:rPr>
          <w:i/>
        </w:rPr>
      </w:pPr>
      <w:hyperlink r:id="rId839" w:history="1">
        <w:r w:rsidR="00051D7B" w:rsidRPr="007463D1">
          <w:rPr>
            <w:rStyle w:val="Hyperlink"/>
            <w:color w:val="auto"/>
          </w:rPr>
          <w:t>As presented</w:t>
        </w:r>
      </w:hyperlink>
    </w:p>
    <w:p w:rsidR="00051D7B" w:rsidRPr="007463D1" w:rsidRDefault="00E878CF" w:rsidP="00971697">
      <w:pPr>
        <w:pStyle w:val="ListParagraph"/>
        <w:rPr>
          <w:i/>
        </w:rPr>
      </w:pPr>
      <w:hyperlink r:id="rId840" w:history="1">
        <w:r w:rsidR="00051D7B" w:rsidRPr="007463D1">
          <w:rPr>
            <w:rStyle w:val="Hyperlink"/>
            <w:color w:val="auto"/>
          </w:rPr>
          <w:t>Explanatory Statement</w:t>
        </w:r>
      </w:hyperlink>
    </w:p>
    <w:p w:rsidR="00051D7B" w:rsidRPr="007463D1" w:rsidRDefault="00E878CF" w:rsidP="00971697">
      <w:pPr>
        <w:pStyle w:val="ListParagraph"/>
        <w:rPr>
          <w:i/>
        </w:rPr>
      </w:pPr>
      <w:hyperlink r:id="rId841" w:history="1">
        <w:r w:rsidR="00051D7B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051D7B" w:rsidRPr="007463D1" w:rsidRDefault="00E878CF" w:rsidP="00971697">
      <w:pPr>
        <w:pStyle w:val="ListParagraph"/>
        <w:rPr>
          <w:i/>
        </w:rPr>
      </w:pPr>
      <w:hyperlink r:id="rId842" w:history="1">
        <w:r w:rsidR="00051D7B" w:rsidRPr="007463D1">
          <w:rPr>
            <w:rStyle w:val="Hyperlink"/>
            <w:color w:val="auto"/>
          </w:rPr>
          <w:t>Presentation speech</w:t>
        </w:r>
      </w:hyperlink>
    </w:p>
    <w:p w:rsidR="00051D7B" w:rsidRPr="007463D1" w:rsidRDefault="00E878CF" w:rsidP="00971697">
      <w:pPr>
        <w:pStyle w:val="ListParagraph"/>
        <w:rPr>
          <w:i/>
        </w:rPr>
      </w:pPr>
      <w:hyperlink r:id="rId843" w:history="1">
        <w:r w:rsidR="00051D7B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051D7B" w:rsidRPr="007463D1" w:rsidRDefault="00E878CF" w:rsidP="00971697">
      <w:pPr>
        <w:pStyle w:val="ListParagraph"/>
        <w:rPr>
          <w:i/>
        </w:rPr>
      </w:pPr>
      <w:hyperlink r:id="rId844" w:history="1">
        <w:r w:rsidR="00D02AFA" w:rsidRPr="007463D1">
          <w:rPr>
            <w:rStyle w:val="Hyperlink"/>
            <w:color w:val="auto"/>
          </w:rPr>
          <w:t>Hansard</w:t>
        </w:r>
        <w:r w:rsidR="00051D7B" w:rsidRPr="007463D1">
          <w:rPr>
            <w:rStyle w:val="Hyperlink"/>
            <w:color w:val="auto"/>
          </w:rPr>
          <w:t xml:space="preserve"> debate</w:t>
        </w:r>
      </w:hyperlink>
    </w:p>
    <w:p w:rsidR="00051D7B" w:rsidRPr="007463D1" w:rsidRDefault="00051D7B" w:rsidP="00971697">
      <w:pPr>
        <w:pStyle w:val="ListParagraph"/>
        <w:rPr>
          <w:i/>
          <w:iCs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845" w:history="1">
        <w:r w:rsidRPr="007463D1">
          <w:rPr>
            <w:rStyle w:val="Hyperlink"/>
            <w:color w:val="auto"/>
          </w:rPr>
          <w:t>Gaming Machine Amendment Act 2017</w:t>
        </w:r>
      </w:hyperlink>
      <w:r w:rsidRPr="007463D1">
        <w:t>]</w:t>
      </w:r>
    </w:p>
    <w:p w:rsidR="00970604" w:rsidRPr="007463D1" w:rsidRDefault="00E878CF" w:rsidP="00571F7B">
      <w:pPr>
        <w:pStyle w:val="Heading2"/>
        <w:spacing w:line="235" w:lineRule="auto"/>
        <w:rPr>
          <w:rStyle w:val="Hyperlink"/>
          <w:color w:val="auto"/>
        </w:rPr>
      </w:pPr>
      <w:hyperlink r:id="rId846" w:history="1">
        <w:bookmarkStart w:id="126" w:name="_Toc50974793"/>
        <w:r w:rsidR="00970604" w:rsidRPr="007463D1">
          <w:rPr>
            <w:rStyle w:val="Hyperlink"/>
            <w:color w:val="auto"/>
          </w:rPr>
          <w:t>Gaming Machine Amendment 2020</w:t>
        </w:r>
        <w:bookmarkEnd w:id="126"/>
      </w:hyperlink>
    </w:p>
    <w:p w:rsidR="00970604" w:rsidRPr="007463D1" w:rsidRDefault="00E878CF" w:rsidP="00971697">
      <w:pPr>
        <w:pStyle w:val="ListParagraph"/>
        <w:rPr>
          <w:i/>
        </w:rPr>
      </w:pPr>
      <w:hyperlink r:id="rId847" w:history="1">
        <w:r w:rsidR="00970604" w:rsidRPr="007463D1">
          <w:rPr>
            <w:rStyle w:val="Hyperlink"/>
            <w:color w:val="auto"/>
          </w:rPr>
          <w:t>As presented</w:t>
        </w:r>
      </w:hyperlink>
    </w:p>
    <w:p w:rsidR="00970604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48" w:history="1">
        <w:r w:rsidR="00970604" w:rsidRPr="007463D1">
          <w:rPr>
            <w:rStyle w:val="Hyperlink"/>
            <w:color w:val="auto"/>
          </w:rPr>
          <w:t>Explanatory Statement, including Compatibility Statement for the Human Rights Act 2004</w:t>
        </w:r>
      </w:hyperlink>
    </w:p>
    <w:p w:rsidR="00985D7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49" w:history="1">
        <w:r w:rsidR="00985D73" w:rsidRPr="007463D1">
          <w:rPr>
            <w:rStyle w:val="Hyperlink"/>
            <w:color w:val="auto"/>
          </w:rPr>
          <w:t>Presentation speech</w:t>
        </w:r>
      </w:hyperlink>
    </w:p>
    <w:p w:rsidR="00985D73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850" w:history="1">
        <w:r w:rsidR="00985D73" w:rsidRPr="007463D1">
          <w:rPr>
            <w:rStyle w:val="Hyperlink"/>
            <w:color w:val="auto"/>
          </w:rPr>
          <w:t>Scrutiny Committee Report</w:t>
        </w:r>
      </w:hyperlink>
      <w:r w:rsidR="00DE450A" w:rsidRPr="007463D1">
        <w:rPr>
          <w:rStyle w:val="Hyperlink"/>
          <w:color w:val="auto"/>
        </w:rPr>
        <w:t xml:space="preserve"> (Committee had no comment)</w:t>
      </w:r>
    </w:p>
    <w:p w:rsidR="00C45162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851" w:history="1">
        <w:r w:rsidR="00C45162" w:rsidRPr="007463D1">
          <w:rPr>
            <w:rStyle w:val="Hyperlink"/>
            <w:color w:val="auto"/>
          </w:rPr>
          <w:t>Hansard Debate</w:t>
        </w:r>
      </w:hyperlink>
    </w:p>
    <w:p w:rsidR="00AA0645" w:rsidRPr="007463D1" w:rsidRDefault="00AA0645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852" w:history="1">
        <w:r w:rsidRPr="007463D1">
          <w:rPr>
            <w:rStyle w:val="Hyperlink"/>
            <w:color w:val="auto"/>
          </w:rPr>
          <w:t>Gaming Machine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E52090" w:rsidRPr="007463D1" w:rsidRDefault="00E878CF" w:rsidP="003967DE">
      <w:pPr>
        <w:pStyle w:val="Heading2"/>
        <w:rPr>
          <w:shd w:val="clear" w:color="auto" w:fill="FFFFFF"/>
        </w:rPr>
      </w:pPr>
      <w:hyperlink r:id="rId853" w:history="1">
        <w:bookmarkStart w:id="127" w:name="_Toc50974794"/>
        <w:r w:rsidR="00E52090" w:rsidRPr="007463D1">
          <w:rPr>
            <w:rStyle w:val="Hyperlink"/>
            <w:color w:val="auto"/>
          </w:rPr>
          <w:t>Gene Technology Amendment 2017</w:t>
        </w:r>
        <w:bookmarkEnd w:id="123"/>
        <w:bookmarkEnd w:id="127"/>
      </w:hyperlink>
    </w:p>
    <w:p w:rsidR="00E52090" w:rsidRPr="007463D1" w:rsidRDefault="00E878CF" w:rsidP="00971697">
      <w:pPr>
        <w:pStyle w:val="ListParagraph"/>
        <w:rPr>
          <w:i/>
        </w:rPr>
      </w:pPr>
      <w:hyperlink r:id="rId854" w:history="1">
        <w:r w:rsidR="00E52090" w:rsidRPr="007463D1">
          <w:rPr>
            <w:rStyle w:val="Hyperlink"/>
            <w:color w:val="auto"/>
          </w:rPr>
          <w:t>As presented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55" w:history="1">
        <w:r w:rsidR="00E52090" w:rsidRPr="007463D1">
          <w:rPr>
            <w:rStyle w:val="Hyperlink"/>
            <w:color w:val="auto"/>
          </w:rPr>
          <w:t>Explanatory Statement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56" w:history="1">
        <w:r w:rsidR="00E5209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57" w:history="1">
        <w:r w:rsidR="00E52090" w:rsidRPr="007463D1">
          <w:rPr>
            <w:rStyle w:val="Hyperlink"/>
            <w:iCs/>
            <w:color w:val="auto"/>
          </w:rPr>
          <w:t>Presentation speech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58" w:history="1">
        <w:r w:rsidR="00E52090" w:rsidRPr="007463D1">
          <w:rPr>
            <w:rStyle w:val="Hyperlink"/>
            <w:color w:val="auto"/>
          </w:rPr>
          <w:t>Scrutiny Committee Report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59" w:history="1">
        <w:r w:rsidR="00E52090" w:rsidRPr="007463D1">
          <w:rPr>
            <w:rStyle w:val="Hyperlink"/>
            <w:color w:val="auto"/>
          </w:rPr>
          <w:t>Government response to Scrutiny Committee Report</w:t>
        </w:r>
      </w:hyperlink>
    </w:p>
    <w:p w:rsidR="00E52090" w:rsidRPr="007463D1" w:rsidRDefault="00E878CF" w:rsidP="00971697">
      <w:pPr>
        <w:pStyle w:val="ListParagraph"/>
        <w:rPr>
          <w:i/>
        </w:rPr>
      </w:pPr>
      <w:hyperlink r:id="rId860" w:history="1">
        <w:r w:rsidR="00E52090" w:rsidRPr="007463D1">
          <w:rPr>
            <w:rStyle w:val="Hyperlink"/>
            <w:color w:val="auto"/>
          </w:rPr>
          <w:t>Revised Explanatory Statement</w:t>
        </w:r>
      </w:hyperlink>
    </w:p>
    <w:p w:rsidR="00E52090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861" w:history="1">
        <w:r w:rsidR="00D02AFA" w:rsidRPr="007463D1">
          <w:rPr>
            <w:rStyle w:val="Hyperlink"/>
            <w:color w:val="auto"/>
          </w:rPr>
          <w:t>Hansard</w:t>
        </w:r>
        <w:r w:rsidR="00E52090" w:rsidRPr="007463D1">
          <w:rPr>
            <w:rStyle w:val="Hyperlink"/>
            <w:color w:val="auto"/>
          </w:rPr>
          <w:t xml:space="preserve"> debate</w:t>
        </w:r>
      </w:hyperlink>
    </w:p>
    <w:p w:rsidR="00E52090" w:rsidRPr="007463D1" w:rsidRDefault="00E52090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>:</w:t>
      </w:r>
      <w:r w:rsidR="005F5E80" w:rsidRPr="007463D1">
        <w:t xml:space="preserve"> </w:t>
      </w:r>
      <w:hyperlink r:id="rId862" w:history="1">
        <w:r w:rsidRPr="007463D1">
          <w:rPr>
            <w:rStyle w:val="Hyperlink"/>
            <w:color w:val="auto"/>
          </w:rPr>
          <w:t>Gene Technology Amendment Act 2017</w:t>
        </w:r>
      </w:hyperlink>
      <w:r w:rsidRPr="007463D1">
        <w:t>]</w:t>
      </w:r>
    </w:p>
    <w:p w:rsidR="009763D3" w:rsidRPr="007463D1" w:rsidRDefault="00E878CF" w:rsidP="009763D3">
      <w:pPr>
        <w:pStyle w:val="Heading2"/>
      </w:pPr>
      <w:hyperlink r:id="rId863" w:history="1">
        <w:bookmarkStart w:id="128" w:name="_Toc50974795"/>
        <w:r w:rsidR="009763D3" w:rsidRPr="007463D1">
          <w:rPr>
            <w:rStyle w:val="Hyperlink"/>
            <w:color w:val="auto"/>
          </w:rPr>
          <w:t>Government Agencies (Land Acquisition Reporting) 2018</w:t>
        </w:r>
        <w:bookmarkEnd w:id="128"/>
      </w:hyperlink>
    </w:p>
    <w:p w:rsidR="009763D3" w:rsidRPr="007463D1" w:rsidRDefault="009763D3" w:rsidP="009763D3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9763D3" w:rsidRPr="007463D1" w:rsidRDefault="00E878CF" w:rsidP="00971697">
      <w:pPr>
        <w:pStyle w:val="ListParagraph"/>
        <w:rPr>
          <w:i/>
        </w:rPr>
      </w:pPr>
      <w:hyperlink r:id="rId864" w:history="1">
        <w:r w:rsidR="009763D3" w:rsidRPr="007463D1">
          <w:rPr>
            <w:rStyle w:val="Hyperlink"/>
            <w:color w:val="auto"/>
          </w:rPr>
          <w:t>As presented</w:t>
        </w:r>
      </w:hyperlink>
    </w:p>
    <w:p w:rsidR="009763D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65" w:history="1">
        <w:r w:rsidR="009763D3" w:rsidRPr="007463D1">
          <w:rPr>
            <w:rStyle w:val="Hyperlink"/>
            <w:color w:val="auto"/>
          </w:rPr>
          <w:t>Explanatory Statement</w:t>
        </w:r>
      </w:hyperlink>
    </w:p>
    <w:p w:rsidR="0025311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66" w:history="1">
        <w:r w:rsidR="0025311F" w:rsidRPr="007463D1">
          <w:rPr>
            <w:rStyle w:val="Hyperlink"/>
            <w:color w:val="auto"/>
          </w:rPr>
          <w:t>Presentation speech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67" w:history="1">
        <w:r w:rsidR="00CE4F40" w:rsidRPr="007463D1">
          <w:rPr>
            <w:rStyle w:val="Hyperlink"/>
            <w:color w:val="auto"/>
          </w:rPr>
          <w:t>Scrutiny Committee Report</w:t>
        </w:r>
      </w:hyperlink>
    </w:p>
    <w:p w:rsidR="00534E3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68" w:history="1">
        <w:r w:rsidR="00534E30" w:rsidRPr="007463D1">
          <w:rPr>
            <w:rStyle w:val="Hyperlink"/>
            <w:color w:val="auto"/>
          </w:rPr>
          <w:t>Proposed amendments moved by Government</w:t>
        </w:r>
      </w:hyperlink>
    </w:p>
    <w:p w:rsidR="00AF762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69" w:history="1">
        <w:r w:rsidR="00AF7628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534E3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70" w:history="1">
        <w:r w:rsidR="00534E30" w:rsidRPr="007463D1">
          <w:rPr>
            <w:rStyle w:val="Hyperlink"/>
            <w:color w:val="auto"/>
          </w:rPr>
          <w:t>Proposed amendments moved by Member</w:t>
        </w:r>
      </w:hyperlink>
    </w:p>
    <w:p w:rsidR="007D776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71" w:history="1">
        <w:r w:rsidR="00D02AFA" w:rsidRPr="007463D1">
          <w:rPr>
            <w:rStyle w:val="Hyperlink"/>
            <w:color w:val="auto"/>
          </w:rPr>
          <w:t>Hansard</w:t>
        </w:r>
        <w:r w:rsidR="007D776F" w:rsidRPr="007463D1">
          <w:rPr>
            <w:rStyle w:val="Hyperlink"/>
            <w:color w:val="auto"/>
          </w:rPr>
          <w:t xml:space="preserve"> debate</w:t>
        </w:r>
      </w:hyperlink>
    </w:p>
    <w:p w:rsidR="00ED72B9" w:rsidRPr="007463D1" w:rsidRDefault="00ED72B9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872" w:history="1">
        <w:r w:rsidRPr="007463D1">
          <w:rPr>
            <w:rStyle w:val="Hyperlink"/>
            <w:color w:val="auto"/>
          </w:rPr>
          <w:t>Government Agencies (Land Acquisition Reporting)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5F5E80" w:rsidRPr="007463D1" w:rsidRDefault="00E878CF" w:rsidP="005F5E80">
      <w:pPr>
        <w:pStyle w:val="Heading2"/>
      </w:pPr>
      <w:hyperlink r:id="rId873" w:history="1">
        <w:bookmarkStart w:id="129" w:name="_Toc503442803"/>
        <w:bookmarkStart w:id="130" w:name="_Toc50974796"/>
        <w:r w:rsidR="005F5E80" w:rsidRPr="007463D1">
          <w:rPr>
            <w:rStyle w:val="Hyperlink"/>
            <w:color w:val="auto"/>
          </w:rPr>
          <w:t>Government Procurement (Financial Integrity) Amendment 2017</w:t>
        </w:r>
        <w:bookmarkEnd w:id="129"/>
        <w:bookmarkEnd w:id="130"/>
      </w:hyperlink>
    </w:p>
    <w:p w:rsidR="00C919BA" w:rsidRPr="007463D1" w:rsidRDefault="00C919BA" w:rsidP="00C919BA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5F5E80" w:rsidRPr="007463D1" w:rsidRDefault="00E878CF" w:rsidP="00971697">
      <w:pPr>
        <w:pStyle w:val="ListParagraph"/>
        <w:rPr>
          <w:b/>
          <w:i/>
        </w:rPr>
      </w:pPr>
      <w:hyperlink r:id="rId874" w:history="1">
        <w:r w:rsidR="005F5E80" w:rsidRPr="007463D1">
          <w:rPr>
            <w:rStyle w:val="Hyperlink"/>
            <w:color w:val="auto"/>
          </w:rPr>
          <w:t>As presented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875" w:history="1">
        <w:r w:rsidR="005F5E80" w:rsidRPr="007463D1">
          <w:rPr>
            <w:rStyle w:val="Hyperlink"/>
            <w:color w:val="auto"/>
          </w:rPr>
          <w:t>Explanatory Statement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876" w:history="1">
        <w:r w:rsidR="005F5E80" w:rsidRPr="007463D1">
          <w:rPr>
            <w:rStyle w:val="Hyperlink"/>
            <w:color w:val="auto"/>
          </w:rPr>
          <w:t>Presentation speech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877" w:history="1">
        <w:r w:rsidR="005F5E80" w:rsidRPr="007463D1">
          <w:rPr>
            <w:rStyle w:val="Hyperlink"/>
            <w:color w:val="auto"/>
          </w:rPr>
          <w:t>Scrutiny Committee Report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878" w:history="1">
        <w:r w:rsidR="005F5E80" w:rsidRPr="007463D1">
          <w:rPr>
            <w:rStyle w:val="Hyperlink"/>
            <w:color w:val="auto"/>
          </w:rPr>
          <w:t xml:space="preserve">Proposed amendments moved by Government 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879" w:history="1">
        <w:r w:rsidR="005A2B3D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880" w:history="1">
        <w:r w:rsidR="00D02AFA" w:rsidRPr="007463D1">
          <w:rPr>
            <w:rStyle w:val="Hyperlink"/>
            <w:color w:val="auto"/>
          </w:rPr>
          <w:t>Hansard</w:t>
        </w:r>
        <w:r w:rsidR="005F5E80" w:rsidRPr="007463D1">
          <w:rPr>
            <w:rStyle w:val="Hyperlink"/>
            <w:color w:val="auto"/>
          </w:rPr>
          <w:t xml:space="preserve"> debate</w:t>
        </w:r>
      </w:hyperlink>
    </w:p>
    <w:p w:rsidR="005F5E80" w:rsidRPr="007463D1" w:rsidRDefault="005F5E80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881" w:history="1">
        <w:r w:rsidRPr="007463D1">
          <w:rPr>
            <w:rStyle w:val="Hyperlink"/>
            <w:color w:val="auto"/>
          </w:rPr>
          <w:t>Government Procurement (Financial Integrity) Amendment Act 2017</w:t>
        </w:r>
      </w:hyperlink>
      <w:r w:rsidRPr="007463D1">
        <w:t>]</w:t>
      </w:r>
    </w:p>
    <w:p w:rsidR="009763D3" w:rsidRPr="007463D1" w:rsidRDefault="00E878CF" w:rsidP="009763D3">
      <w:pPr>
        <w:pStyle w:val="Heading2"/>
      </w:pPr>
      <w:hyperlink r:id="rId882" w:history="1">
        <w:bookmarkStart w:id="131" w:name="_Toc50974797"/>
        <w:r w:rsidR="009763D3" w:rsidRPr="007463D1">
          <w:rPr>
            <w:rStyle w:val="Hyperlink"/>
            <w:color w:val="auto"/>
          </w:rPr>
          <w:t>Government Procurement (Secure Local Jobs) Amendment 2018</w:t>
        </w:r>
        <w:bookmarkEnd w:id="131"/>
      </w:hyperlink>
    </w:p>
    <w:p w:rsidR="009763D3" w:rsidRPr="007463D1" w:rsidRDefault="00E878CF" w:rsidP="00971697">
      <w:pPr>
        <w:pStyle w:val="ListParagraph"/>
        <w:rPr>
          <w:i/>
        </w:rPr>
      </w:pPr>
      <w:hyperlink r:id="rId883" w:history="1">
        <w:r w:rsidR="009763D3" w:rsidRPr="007463D1">
          <w:rPr>
            <w:rStyle w:val="Hyperlink"/>
            <w:color w:val="auto"/>
          </w:rPr>
          <w:t>As presented</w:t>
        </w:r>
      </w:hyperlink>
    </w:p>
    <w:p w:rsidR="009763D3" w:rsidRPr="007463D1" w:rsidRDefault="00E878CF" w:rsidP="00971697">
      <w:pPr>
        <w:pStyle w:val="ListParagraph"/>
        <w:rPr>
          <w:i/>
        </w:rPr>
      </w:pPr>
      <w:hyperlink r:id="rId884" w:history="1">
        <w:r w:rsidR="009763D3" w:rsidRPr="007463D1">
          <w:rPr>
            <w:rStyle w:val="Hyperlink"/>
            <w:color w:val="auto"/>
          </w:rPr>
          <w:t>Explanatory Statement</w:t>
        </w:r>
      </w:hyperlink>
    </w:p>
    <w:p w:rsidR="009763D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85" w:history="1">
        <w:r w:rsidR="009763D3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86" w:history="1">
        <w:r w:rsidR="00CE4F40" w:rsidRPr="007463D1">
          <w:rPr>
            <w:rStyle w:val="Hyperlink"/>
            <w:color w:val="auto"/>
          </w:rPr>
          <w:t>Presentation speech</w:t>
        </w:r>
      </w:hyperlink>
    </w:p>
    <w:p w:rsidR="00CE4F4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87" w:history="1">
        <w:r w:rsidR="00CE4F40" w:rsidRPr="007463D1">
          <w:rPr>
            <w:rStyle w:val="Hyperlink"/>
            <w:color w:val="auto"/>
          </w:rPr>
          <w:t>Scrutiny Committee Report</w:t>
        </w:r>
      </w:hyperlink>
    </w:p>
    <w:p w:rsidR="006711D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88" w:history="1">
        <w:r w:rsidR="006711D6" w:rsidRPr="007463D1">
          <w:rPr>
            <w:rStyle w:val="Hyperlink"/>
            <w:color w:val="auto"/>
          </w:rPr>
          <w:t>Government response to Scrutiny Committee Report</w:t>
        </w:r>
      </w:hyperlink>
    </w:p>
    <w:p w:rsidR="0022361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89" w:history="1">
        <w:r w:rsidR="00223612" w:rsidRPr="007463D1">
          <w:rPr>
            <w:rStyle w:val="Hyperlink"/>
            <w:color w:val="auto"/>
          </w:rPr>
          <w:t>Report on Standing Committee on Economic Development and Tourism</w:t>
        </w:r>
      </w:hyperlink>
    </w:p>
    <w:p w:rsidR="004A739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90" w:history="1">
        <w:r w:rsidR="004A7397" w:rsidRPr="007463D1">
          <w:rPr>
            <w:rStyle w:val="Hyperlink"/>
            <w:color w:val="auto"/>
          </w:rPr>
          <w:t>Proposed amendments moved by Government</w:t>
        </w:r>
      </w:hyperlink>
    </w:p>
    <w:p w:rsidR="004A739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91" w:history="1">
        <w:r w:rsidR="004A7397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4A739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92" w:history="1">
        <w:r w:rsidR="004A7397" w:rsidRPr="007463D1">
          <w:rPr>
            <w:rStyle w:val="Hyperlink"/>
            <w:color w:val="auto"/>
          </w:rPr>
          <w:t>Proposed amendments moved by Member</w:t>
        </w:r>
      </w:hyperlink>
    </w:p>
    <w:p w:rsidR="00D438A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893" w:history="1">
        <w:r w:rsidR="00D02AFA" w:rsidRPr="007463D1">
          <w:rPr>
            <w:rStyle w:val="Hyperlink"/>
            <w:color w:val="auto"/>
          </w:rPr>
          <w:t>Hansard</w:t>
        </w:r>
        <w:r w:rsidR="00D438AE" w:rsidRPr="007463D1">
          <w:rPr>
            <w:rStyle w:val="Hyperlink"/>
            <w:color w:val="auto"/>
          </w:rPr>
          <w:t xml:space="preserve"> debate</w:t>
        </w:r>
      </w:hyperlink>
    </w:p>
    <w:p w:rsidR="00D438AE" w:rsidRPr="007463D1" w:rsidRDefault="00D438AE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894" w:history="1">
        <w:r w:rsidRPr="007463D1">
          <w:rPr>
            <w:rStyle w:val="Hyperlink"/>
            <w:color w:val="auto"/>
          </w:rPr>
          <w:t>Government Procurement (Secure Local Jobs)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967DE7" w:rsidRPr="007463D1" w:rsidRDefault="00E878CF" w:rsidP="00967DE7">
      <w:pPr>
        <w:pStyle w:val="Heading2"/>
      </w:pPr>
      <w:hyperlink r:id="rId895" w:history="1">
        <w:bookmarkStart w:id="132" w:name="_Toc50974798"/>
        <w:r w:rsidR="00967DE7" w:rsidRPr="007463D1">
          <w:rPr>
            <w:rStyle w:val="Hyperlink"/>
            <w:color w:val="auto"/>
          </w:rPr>
          <w:t>Health (Improving Abortion Access) Amendment 2018</w:t>
        </w:r>
        <w:bookmarkEnd w:id="132"/>
      </w:hyperlink>
    </w:p>
    <w:p w:rsidR="00967DE7" w:rsidRPr="007463D1" w:rsidRDefault="00967DE7" w:rsidP="00967DE7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967DE7" w:rsidRPr="007463D1" w:rsidRDefault="00E878CF" w:rsidP="00971697">
      <w:pPr>
        <w:pStyle w:val="ListParagraph"/>
        <w:rPr>
          <w:i/>
        </w:rPr>
      </w:pPr>
      <w:hyperlink r:id="rId896" w:history="1">
        <w:r w:rsidR="00967DE7" w:rsidRPr="007463D1">
          <w:rPr>
            <w:rStyle w:val="Hyperlink"/>
            <w:color w:val="auto"/>
          </w:rPr>
          <w:t>As presented</w:t>
        </w:r>
      </w:hyperlink>
    </w:p>
    <w:p w:rsidR="00967DE7" w:rsidRPr="007463D1" w:rsidRDefault="00E878CF" w:rsidP="00971697">
      <w:pPr>
        <w:pStyle w:val="ListParagraph"/>
        <w:rPr>
          <w:i/>
        </w:rPr>
      </w:pPr>
      <w:hyperlink r:id="rId897" w:history="1">
        <w:r w:rsidR="00967DE7" w:rsidRPr="007463D1">
          <w:rPr>
            <w:rStyle w:val="Hyperlink"/>
            <w:color w:val="auto"/>
          </w:rPr>
          <w:t>Explanatory Statement</w:t>
        </w:r>
      </w:hyperlink>
    </w:p>
    <w:p w:rsidR="00967DE7" w:rsidRPr="007463D1" w:rsidRDefault="00E878CF" w:rsidP="00971697">
      <w:pPr>
        <w:pStyle w:val="ListParagraph"/>
        <w:rPr>
          <w:i/>
        </w:rPr>
      </w:pPr>
      <w:hyperlink r:id="rId898" w:history="1">
        <w:r w:rsidR="00967DE7" w:rsidRPr="007463D1">
          <w:rPr>
            <w:rStyle w:val="Hyperlink"/>
            <w:color w:val="auto"/>
          </w:rPr>
          <w:t>Presentation speech</w:t>
        </w:r>
      </w:hyperlink>
    </w:p>
    <w:p w:rsidR="00967DE7" w:rsidRPr="007463D1" w:rsidRDefault="00E878CF" w:rsidP="00971697">
      <w:pPr>
        <w:pStyle w:val="ListParagraph"/>
        <w:rPr>
          <w:i/>
        </w:rPr>
      </w:pPr>
      <w:hyperlink r:id="rId899" w:history="1">
        <w:r w:rsidR="00967DE7" w:rsidRPr="007463D1">
          <w:rPr>
            <w:rStyle w:val="Hyperlink"/>
            <w:color w:val="auto"/>
          </w:rPr>
          <w:t>Scrutiny Committee Report</w:t>
        </w:r>
      </w:hyperlink>
    </w:p>
    <w:p w:rsidR="00967DE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00" w:history="1">
        <w:r w:rsidR="00967DE7" w:rsidRPr="007463D1">
          <w:rPr>
            <w:rStyle w:val="Hyperlink"/>
            <w:color w:val="auto"/>
          </w:rPr>
          <w:t>Proposed amendments moved by Government</w:t>
        </w:r>
      </w:hyperlink>
    </w:p>
    <w:p w:rsidR="002520E4" w:rsidRPr="007463D1" w:rsidRDefault="00E878CF" w:rsidP="00971697">
      <w:pPr>
        <w:pStyle w:val="ListParagraph"/>
        <w:rPr>
          <w:i/>
        </w:rPr>
      </w:pPr>
      <w:hyperlink r:id="rId901" w:history="1">
        <w:r w:rsidR="002520E4" w:rsidRPr="007463D1">
          <w:rPr>
            <w:rStyle w:val="Hyperlink"/>
            <w:color w:val="auto"/>
          </w:rPr>
          <w:t>Supplementary Explanatory Statement</w:t>
        </w:r>
      </w:hyperlink>
    </w:p>
    <w:p w:rsidR="00967DE7" w:rsidRPr="007463D1" w:rsidRDefault="00E878CF" w:rsidP="00971697">
      <w:pPr>
        <w:pStyle w:val="ListParagraph"/>
        <w:rPr>
          <w:i/>
        </w:rPr>
      </w:pPr>
      <w:hyperlink r:id="rId902" w:history="1">
        <w:r w:rsidR="00D02AFA" w:rsidRPr="007463D1">
          <w:rPr>
            <w:rStyle w:val="Hyperlink"/>
            <w:color w:val="auto"/>
          </w:rPr>
          <w:t>Hansard</w:t>
        </w:r>
        <w:r w:rsidR="00967DE7" w:rsidRPr="007463D1">
          <w:rPr>
            <w:rStyle w:val="Hyperlink"/>
            <w:color w:val="auto"/>
          </w:rPr>
          <w:t xml:space="preserve"> debate</w:t>
        </w:r>
      </w:hyperlink>
    </w:p>
    <w:p w:rsidR="003249D7" w:rsidRPr="007463D1" w:rsidRDefault="003249D7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903" w:history="1">
        <w:r w:rsidRPr="007463D1">
          <w:rPr>
            <w:rStyle w:val="Hyperlink"/>
            <w:color w:val="auto"/>
          </w:rPr>
          <w:t>Health (Improving Abortion Access) Amendment Act 2018</w:t>
        </w:r>
      </w:hyperlink>
      <w:r w:rsidRPr="007463D1">
        <w:t>]</w:t>
      </w:r>
    </w:p>
    <w:p w:rsidR="00CA0F57" w:rsidRPr="007463D1" w:rsidRDefault="00CA0F57" w:rsidP="005F5E80">
      <w:pPr>
        <w:pStyle w:val="Heading2"/>
        <w:rPr>
          <w:rStyle w:val="Hyperlink"/>
          <w:color w:val="auto"/>
        </w:rPr>
      </w:pPr>
      <w:bookmarkStart w:id="133" w:name="_Toc50974799"/>
      <w:r w:rsidRPr="007463D1">
        <w:rPr>
          <w:rStyle w:val="Hyperlink"/>
          <w:color w:val="auto"/>
        </w:rPr>
        <w:t>Health Amendment 2019</w:t>
      </w:r>
      <w:bookmarkEnd w:id="133"/>
    </w:p>
    <w:p w:rsidR="00CA0F57" w:rsidRPr="007463D1" w:rsidRDefault="00E878CF" w:rsidP="00971697">
      <w:pPr>
        <w:pStyle w:val="ListParagraph"/>
        <w:rPr>
          <w:rFonts w:ascii="Times New Roman" w:hAnsi="Times New Roman"/>
          <w:i/>
          <w:lang w:val="en-AU"/>
        </w:rPr>
      </w:pPr>
      <w:hyperlink r:id="rId904" w:history="1">
        <w:r w:rsidR="00CA0F57" w:rsidRPr="007463D1">
          <w:rPr>
            <w:rStyle w:val="Hyperlink"/>
            <w:color w:val="auto"/>
          </w:rPr>
          <w:t>As presented</w:t>
        </w:r>
      </w:hyperlink>
    </w:p>
    <w:p w:rsidR="00CA0F57" w:rsidRPr="007463D1" w:rsidRDefault="00E878CF" w:rsidP="00971697">
      <w:pPr>
        <w:pStyle w:val="ListParagraph"/>
        <w:rPr>
          <w:i/>
        </w:rPr>
      </w:pPr>
      <w:hyperlink r:id="rId905" w:history="1">
        <w:r w:rsidR="00CA0F57" w:rsidRPr="007463D1">
          <w:rPr>
            <w:rStyle w:val="Hyperlink"/>
            <w:color w:val="auto"/>
          </w:rPr>
          <w:t>Explanatory Statement</w:t>
        </w:r>
      </w:hyperlink>
    </w:p>
    <w:p w:rsidR="00CA0F57" w:rsidRPr="007463D1" w:rsidRDefault="00E878CF" w:rsidP="00971697">
      <w:pPr>
        <w:pStyle w:val="ListParagraph"/>
        <w:rPr>
          <w:i/>
        </w:rPr>
      </w:pPr>
      <w:hyperlink r:id="rId906" w:history="1">
        <w:r w:rsidR="00CA0F57" w:rsidRPr="007463D1">
          <w:rPr>
            <w:rStyle w:val="Hyperlink"/>
            <w:color w:val="auto"/>
          </w:rPr>
          <w:t xml:space="preserve">Compatibility Statement for the </w:t>
        </w:r>
        <w:r w:rsidR="00CA0F57" w:rsidRPr="007463D1">
          <w:rPr>
            <w:rStyle w:val="Emphasis"/>
            <w:u w:val="single"/>
          </w:rPr>
          <w:t>Human Rights Act 2004</w:t>
        </w:r>
      </w:hyperlink>
    </w:p>
    <w:p w:rsidR="00CA0F57" w:rsidRPr="007463D1" w:rsidRDefault="00E878CF" w:rsidP="00971697">
      <w:pPr>
        <w:pStyle w:val="ListParagraph"/>
        <w:rPr>
          <w:i/>
        </w:rPr>
      </w:pPr>
      <w:hyperlink r:id="rId907" w:history="1">
        <w:r w:rsidR="00CA0F57" w:rsidRPr="007463D1">
          <w:rPr>
            <w:rStyle w:val="Hyperlink"/>
            <w:color w:val="auto"/>
          </w:rPr>
          <w:t>Presentation speech</w:t>
        </w:r>
      </w:hyperlink>
    </w:p>
    <w:p w:rsidR="00CA0F57" w:rsidRPr="007463D1" w:rsidRDefault="00E878CF" w:rsidP="00971697">
      <w:pPr>
        <w:pStyle w:val="ListParagraph"/>
        <w:rPr>
          <w:i/>
        </w:rPr>
      </w:pPr>
      <w:hyperlink r:id="rId908" w:history="1">
        <w:r w:rsidR="00CA0F57" w:rsidRPr="007463D1">
          <w:rPr>
            <w:rStyle w:val="Hyperlink"/>
            <w:color w:val="auto"/>
          </w:rPr>
          <w:t>Revised Explanatory Statement</w:t>
        </w:r>
      </w:hyperlink>
    </w:p>
    <w:p w:rsidR="00CA0F57" w:rsidRPr="007463D1" w:rsidRDefault="00E878CF" w:rsidP="00971697">
      <w:pPr>
        <w:pStyle w:val="ListParagraph"/>
        <w:rPr>
          <w:i/>
        </w:rPr>
      </w:pPr>
      <w:hyperlink r:id="rId909" w:history="1">
        <w:r w:rsidR="00CA0F57" w:rsidRPr="007463D1">
          <w:rPr>
            <w:rStyle w:val="Hyperlink"/>
            <w:color w:val="auto"/>
          </w:rPr>
          <w:t>Scrutiny Committee Report</w:t>
        </w:r>
      </w:hyperlink>
    </w:p>
    <w:p w:rsidR="00CA0F57" w:rsidRPr="007463D1" w:rsidRDefault="00E878CF" w:rsidP="00971697">
      <w:pPr>
        <w:pStyle w:val="ListParagraph"/>
        <w:rPr>
          <w:i/>
        </w:rPr>
      </w:pPr>
      <w:hyperlink r:id="rId910" w:history="1">
        <w:r w:rsidR="00CA0F57" w:rsidRPr="007463D1">
          <w:rPr>
            <w:rStyle w:val="Hyperlink"/>
            <w:color w:val="auto"/>
          </w:rPr>
          <w:t>Government Response to Scrutiny Committee Report</w:t>
        </w:r>
      </w:hyperlink>
    </w:p>
    <w:p w:rsidR="00CA0F57" w:rsidRPr="007463D1" w:rsidRDefault="00E878CF" w:rsidP="00971697">
      <w:pPr>
        <w:pStyle w:val="ListParagraph"/>
        <w:rPr>
          <w:i/>
        </w:rPr>
      </w:pPr>
      <w:hyperlink r:id="rId911" w:history="1">
        <w:r w:rsidR="00CA0F57" w:rsidRPr="007463D1">
          <w:rPr>
            <w:rStyle w:val="Hyperlink"/>
            <w:iCs/>
            <w:color w:val="auto"/>
          </w:rPr>
          <w:t xml:space="preserve">Hansard </w:t>
        </w:r>
      </w:hyperlink>
      <w:hyperlink r:id="rId912" w:history="1">
        <w:r w:rsidR="00CA0F57" w:rsidRPr="007463D1">
          <w:rPr>
            <w:rStyle w:val="Hyperlink"/>
            <w:color w:val="auto"/>
          </w:rPr>
          <w:t>debate</w:t>
        </w:r>
      </w:hyperlink>
    </w:p>
    <w:p w:rsidR="00CA0F57" w:rsidRPr="007463D1" w:rsidRDefault="00CA0F57" w:rsidP="00971697">
      <w:pPr>
        <w:pStyle w:val="ListParagraph"/>
        <w:rPr>
          <w:i/>
        </w:rPr>
      </w:pPr>
      <w:r w:rsidRPr="007463D1">
        <w:t>[</w:t>
      </w:r>
      <w:r w:rsidRPr="007463D1">
        <w:rPr>
          <w:rStyle w:val="Strong"/>
        </w:rPr>
        <w:t>Act</w:t>
      </w:r>
      <w:r w:rsidRPr="007463D1">
        <w:t xml:space="preserve">: </w:t>
      </w:r>
      <w:hyperlink r:id="rId913" w:history="1">
        <w:r w:rsidRPr="007463D1">
          <w:rPr>
            <w:rStyle w:val="Hyperlink"/>
            <w:iCs/>
            <w:color w:val="auto"/>
          </w:rPr>
          <w:t>Health Amendment Act 2019</w:t>
        </w:r>
      </w:hyperlink>
      <w:r w:rsidRPr="007463D1">
        <w:t>]</w:t>
      </w:r>
    </w:p>
    <w:p w:rsidR="000B53D6" w:rsidRPr="007463D1" w:rsidRDefault="00E878CF" w:rsidP="005F5E80">
      <w:pPr>
        <w:pStyle w:val="Heading2"/>
        <w:rPr>
          <w:rStyle w:val="Hyperlink"/>
          <w:color w:val="auto"/>
        </w:rPr>
      </w:pPr>
      <w:hyperlink r:id="rId914" w:history="1">
        <w:bookmarkStart w:id="134" w:name="_Toc50974800"/>
        <w:r w:rsidR="00205C53" w:rsidRPr="007463D1">
          <w:rPr>
            <w:rStyle w:val="Hyperlink"/>
            <w:color w:val="auto"/>
          </w:rPr>
          <w:t xml:space="preserve">Heritage Amendment </w:t>
        </w:r>
        <w:r w:rsidR="000B53D6" w:rsidRPr="007463D1">
          <w:rPr>
            <w:rStyle w:val="Hyperlink"/>
            <w:color w:val="auto"/>
          </w:rPr>
          <w:t>2019</w:t>
        </w:r>
        <w:bookmarkEnd w:id="134"/>
      </w:hyperlink>
    </w:p>
    <w:p w:rsidR="000B53D6" w:rsidRPr="007463D1" w:rsidRDefault="00E878CF" w:rsidP="00971697">
      <w:pPr>
        <w:pStyle w:val="ListParagraph"/>
        <w:rPr>
          <w:i/>
        </w:rPr>
      </w:pPr>
      <w:hyperlink r:id="rId915" w:history="1">
        <w:r w:rsidR="000B53D6" w:rsidRPr="007463D1">
          <w:rPr>
            <w:rStyle w:val="Hyperlink"/>
            <w:color w:val="auto"/>
          </w:rPr>
          <w:t>As presented</w:t>
        </w:r>
      </w:hyperlink>
    </w:p>
    <w:p w:rsidR="000B53D6" w:rsidRPr="007463D1" w:rsidRDefault="00E878CF" w:rsidP="00971697">
      <w:pPr>
        <w:pStyle w:val="ListParagraph"/>
        <w:rPr>
          <w:i/>
        </w:rPr>
      </w:pPr>
      <w:hyperlink r:id="rId916" w:history="1">
        <w:r w:rsidR="000B53D6" w:rsidRPr="007463D1">
          <w:rPr>
            <w:rStyle w:val="Hyperlink"/>
            <w:color w:val="auto"/>
          </w:rPr>
          <w:t>Explanatory Statement</w:t>
        </w:r>
      </w:hyperlink>
    </w:p>
    <w:p w:rsidR="000B53D6" w:rsidRPr="007463D1" w:rsidRDefault="00E878CF" w:rsidP="00971697">
      <w:pPr>
        <w:pStyle w:val="ListParagraph"/>
        <w:rPr>
          <w:i/>
        </w:rPr>
      </w:pPr>
      <w:hyperlink r:id="rId917" w:history="1">
        <w:r w:rsidR="000B53D6" w:rsidRPr="007463D1">
          <w:rPr>
            <w:rStyle w:val="Hyperlink"/>
            <w:color w:val="auto"/>
          </w:rPr>
          <w:t>Presentation Speech</w:t>
        </w:r>
      </w:hyperlink>
    </w:p>
    <w:p w:rsidR="000B53D6" w:rsidRPr="007463D1" w:rsidRDefault="00E878CF" w:rsidP="00971697">
      <w:pPr>
        <w:pStyle w:val="ListParagraph"/>
        <w:rPr>
          <w:i/>
        </w:rPr>
      </w:pPr>
      <w:hyperlink r:id="rId918" w:history="1">
        <w:r w:rsidR="000B53D6" w:rsidRPr="007463D1">
          <w:rPr>
            <w:rStyle w:val="Hyperlink"/>
            <w:color w:val="auto"/>
          </w:rPr>
          <w:t>Compatibility Statement</w:t>
        </w:r>
      </w:hyperlink>
    </w:p>
    <w:p w:rsidR="000B53D6" w:rsidRPr="007463D1" w:rsidRDefault="00E878CF" w:rsidP="00971697">
      <w:pPr>
        <w:pStyle w:val="ListParagraph"/>
        <w:rPr>
          <w:i/>
        </w:rPr>
      </w:pPr>
      <w:hyperlink r:id="rId919" w:history="1">
        <w:r w:rsidR="000B53D6" w:rsidRPr="007463D1">
          <w:rPr>
            <w:rStyle w:val="Hyperlink"/>
            <w:color w:val="auto"/>
          </w:rPr>
          <w:t>Scrutiny Committee Report</w:t>
        </w:r>
      </w:hyperlink>
    </w:p>
    <w:p w:rsidR="000B53D6" w:rsidRPr="007463D1" w:rsidRDefault="00E878CF" w:rsidP="00971697">
      <w:pPr>
        <w:pStyle w:val="ListParagraph"/>
        <w:rPr>
          <w:i/>
        </w:rPr>
      </w:pPr>
      <w:hyperlink r:id="rId920" w:history="1">
        <w:r w:rsidR="000B53D6" w:rsidRPr="007463D1">
          <w:rPr>
            <w:rStyle w:val="Hyperlink"/>
            <w:color w:val="auto"/>
          </w:rPr>
          <w:t>Government Response to Scrutiny Report</w:t>
        </w:r>
      </w:hyperlink>
    </w:p>
    <w:p w:rsidR="000B53D6" w:rsidRPr="007463D1" w:rsidRDefault="00E878CF" w:rsidP="00971697">
      <w:pPr>
        <w:pStyle w:val="ListParagraph"/>
        <w:rPr>
          <w:i/>
        </w:rPr>
      </w:pPr>
      <w:hyperlink r:id="rId921" w:history="1">
        <w:r w:rsidR="000B53D6" w:rsidRPr="007463D1">
          <w:rPr>
            <w:rStyle w:val="Hyperlink"/>
            <w:color w:val="auto"/>
          </w:rPr>
          <w:t>Revised Explanatory Statement</w:t>
        </w:r>
      </w:hyperlink>
    </w:p>
    <w:p w:rsidR="000B53D6" w:rsidRPr="007463D1" w:rsidRDefault="00E878CF" w:rsidP="00971697">
      <w:pPr>
        <w:pStyle w:val="ListParagraph"/>
        <w:rPr>
          <w:i/>
        </w:rPr>
      </w:pPr>
      <w:hyperlink r:id="rId922" w:history="1">
        <w:r w:rsidR="00501128" w:rsidRPr="007463D1">
          <w:rPr>
            <w:rStyle w:val="Hyperlink"/>
            <w:color w:val="auto"/>
            <w:u w:val="none"/>
          </w:rPr>
          <w:t>[</w:t>
        </w:r>
        <w:r w:rsidR="00501128" w:rsidRPr="007463D1">
          <w:rPr>
            <w:rStyle w:val="Hyperlink"/>
            <w:b/>
            <w:color w:val="auto"/>
            <w:u w:val="none"/>
          </w:rPr>
          <w:t>Act:</w:t>
        </w:r>
        <w:r w:rsidR="00501128" w:rsidRPr="007463D1">
          <w:rPr>
            <w:rStyle w:val="Hyperlink"/>
            <w:color w:val="auto"/>
            <w:u w:val="none"/>
          </w:rPr>
          <w:t xml:space="preserve"> </w:t>
        </w:r>
        <w:r w:rsidR="00501128" w:rsidRPr="007463D1">
          <w:rPr>
            <w:rStyle w:val="Hyperlink"/>
            <w:color w:val="auto"/>
          </w:rPr>
          <w:t>Heritage Amendment Act 2020</w:t>
        </w:r>
        <w:r w:rsidR="00501128" w:rsidRPr="007463D1">
          <w:rPr>
            <w:rStyle w:val="Hyperlink"/>
            <w:color w:val="auto"/>
            <w:u w:val="none"/>
          </w:rPr>
          <w:t>]</w:t>
        </w:r>
      </w:hyperlink>
    </w:p>
    <w:p w:rsidR="005F5E80" w:rsidRPr="007463D1" w:rsidRDefault="00E878CF" w:rsidP="005F5E80">
      <w:pPr>
        <w:pStyle w:val="Heading2"/>
      </w:pPr>
      <w:hyperlink r:id="rId923" w:history="1">
        <w:bookmarkStart w:id="135" w:name="_Toc503442804"/>
        <w:bookmarkStart w:id="136" w:name="_Toc50974801"/>
        <w:r w:rsidR="005F5E80" w:rsidRPr="007463D1">
          <w:rPr>
            <w:rStyle w:val="Hyperlink"/>
            <w:color w:val="auto"/>
          </w:rPr>
          <w:t>Holidays (Reconciliation Day) Amendment 2017</w:t>
        </w:r>
        <w:bookmarkEnd w:id="135"/>
        <w:bookmarkEnd w:id="136"/>
      </w:hyperlink>
    </w:p>
    <w:p w:rsidR="005F5E80" w:rsidRPr="007463D1" w:rsidRDefault="00E878CF" w:rsidP="00971697">
      <w:pPr>
        <w:pStyle w:val="ListParagraph"/>
        <w:rPr>
          <w:i/>
        </w:rPr>
      </w:pPr>
      <w:hyperlink r:id="rId924" w:history="1">
        <w:r w:rsidR="005F5E80" w:rsidRPr="007463D1">
          <w:rPr>
            <w:rStyle w:val="Hyperlink"/>
            <w:color w:val="auto"/>
          </w:rPr>
          <w:t>As presented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925" w:history="1">
        <w:r w:rsidR="005F5E80" w:rsidRPr="007463D1">
          <w:rPr>
            <w:rStyle w:val="Hyperlink"/>
            <w:color w:val="auto"/>
          </w:rPr>
          <w:t>Explanatory Statement</w:t>
        </w:r>
      </w:hyperlink>
    </w:p>
    <w:p w:rsidR="005F5E80" w:rsidRPr="007463D1" w:rsidRDefault="00E878CF" w:rsidP="00971697">
      <w:pPr>
        <w:pStyle w:val="ListParagraph"/>
        <w:rPr>
          <w:i/>
          <w:iCs/>
        </w:rPr>
      </w:pPr>
      <w:hyperlink r:id="rId926" w:history="1">
        <w:r w:rsidR="005F5E8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927" w:history="1">
        <w:r w:rsidR="005F5E80" w:rsidRPr="007463D1">
          <w:rPr>
            <w:rStyle w:val="Hyperlink"/>
            <w:iCs/>
            <w:color w:val="auto"/>
          </w:rPr>
          <w:t>Presentation speech</w:t>
        </w:r>
      </w:hyperlink>
    </w:p>
    <w:p w:rsidR="00830E0D" w:rsidRPr="007463D1" w:rsidRDefault="00E878CF" w:rsidP="00971697">
      <w:pPr>
        <w:pStyle w:val="ListParagraph"/>
        <w:rPr>
          <w:i/>
        </w:rPr>
      </w:pPr>
      <w:hyperlink r:id="rId928" w:history="1">
        <w:r w:rsidR="00830E0D" w:rsidRPr="007463D1">
          <w:rPr>
            <w:rStyle w:val="Hyperlink"/>
            <w:iCs/>
            <w:color w:val="auto"/>
          </w:rPr>
          <w:t>Scrutiny Committee Report (Committee had no comment)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929" w:history="1">
        <w:r w:rsidR="00D02AFA" w:rsidRPr="007463D1">
          <w:rPr>
            <w:rStyle w:val="Hyperlink"/>
            <w:color w:val="auto"/>
          </w:rPr>
          <w:t>Hansard</w:t>
        </w:r>
        <w:r w:rsidR="005F5E80" w:rsidRPr="007463D1">
          <w:rPr>
            <w:rStyle w:val="Hyperlink"/>
            <w:color w:val="auto"/>
          </w:rPr>
          <w:t xml:space="preserve"> debate</w:t>
        </w:r>
      </w:hyperlink>
    </w:p>
    <w:p w:rsidR="005F5E80" w:rsidRPr="007463D1" w:rsidRDefault="005F5E80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 xml:space="preserve">Act: </w:t>
      </w:r>
      <w:hyperlink r:id="rId930" w:history="1">
        <w:r w:rsidRPr="007463D1">
          <w:rPr>
            <w:rStyle w:val="Hyperlink"/>
            <w:color w:val="auto"/>
          </w:rPr>
          <w:t>Holidays (Reconciliation Day) Amendment Act 2017</w:t>
        </w:r>
      </w:hyperlink>
      <w:r w:rsidRPr="007463D1">
        <w:t>]</w:t>
      </w:r>
    </w:p>
    <w:p w:rsidR="00617A60" w:rsidRPr="007463D1" w:rsidRDefault="00E878CF" w:rsidP="00DB409D">
      <w:pPr>
        <w:pStyle w:val="Heading2"/>
        <w:rPr>
          <w:rStyle w:val="Hyperlink"/>
          <w:color w:val="auto"/>
        </w:rPr>
      </w:pPr>
      <w:hyperlink r:id="rId931" w:history="1">
        <w:bookmarkStart w:id="137" w:name="_Toc50974802"/>
        <w:r w:rsidR="00B81FF0" w:rsidRPr="007463D1">
          <w:rPr>
            <w:rStyle w:val="Hyperlink"/>
            <w:color w:val="auto"/>
          </w:rPr>
          <w:t>Human Rights (Workers</w:t>
        </w:r>
        <w:r w:rsidR="00617A60" w:rsidRPr="007463D1">
          <w:rPr>
            <w:rStyle w:val="Hyperlink"/>
            <w:color w:val="auto"/>
          </w:rPr>
          <w:t xml:space="preserve"> Rights) Amendment 2019</w:t>
        </w:r>
        <w:bookmarkEnd w:id="137"/>
      </w:hyperlink>
    </w:p>
    <w:p w:rsidR="00617A60" w:rsidRPr="007463D1" w:rsidRDefault="00617A60" w:rsidP="00DB409D">
      <w:pPr>
        <w:keepNext/>
        <w:ind w:left="284" w:hanging="284"/>
        <w:rPr>
          <w:rStyle w:val="Hyperlink"/>
          <w:b/>
          <w:color w:val="auto"/>
          <w:u w:val="none"/>
        </w:rPr>
      </w:pPr>
      <w:r w:rsidRPr="007463D1">
        <w:rPr>
          <w:b/>
        </w:rPr>
        <w:t>Private Member’s Bill</w:t>
      </w:r>
    </w:p>
    <w:p w:rsidR="00617A60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932" w:history="1">
        <w:r w:rsidR="00617A60" w:rsidRPr="007463D1">
          <w:rPr>
            <w:rStyle w:val="Hyperlink"/>
            <w:color w:val="auto"/>
          </w:rPr>
          <w:t>As presented</w:t>
        </w:r>
      </w:hyperlink>
    </w:p>
    <w:p w:rsidR="00FC5492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933" w:history="1">
        <w:r w:rsidR="00617A60" w:rsidRPr="007463D1">
          <w:rPr>
            <w:rStyle w:val="Hyperlink"/>
            <w:color w:val="auto"/>
          </w:rPr>
          <w:t>Explanatory Statement</w:t>
        </w:r>
      </w:hyperlink>
    </w:p>
    <w:p w:rsidR="00FC5492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934" w:history="1">
        <w:r w:rsidR="00FC5492" w:rsidRPr="007463D1">
          <w:rPr>
            <w:rStyle w:val="Hyperlink"/>
            <w:color w:val="auto"/>
          </w:rPr>
          <w:t>Presentation Speech</w:t>
        </w:r>
      </w:hyperlink>
    </w:p>
    <w:p w:rsidR="00FC5492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935" w:history="1">
        <w:r w:rsidR="00FC5492" w:rsidRPr="007463D1">
          <w:rPr>
            <w:rStyle w:val="Hyperlink"/>
            <w:color w:val="auto"/>
          </w:rPr>
          <w:t>Scrutiny Committee report</w:t>
        </w:r>
      </w:hyperlink>
    </w:p>
    <w:p w:rsidR="00FD40F1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936" w:history="1">
        <w:r w:rsidR="00FD40F1" w:rsidRPr="007463D1">
          <w:rPr>
            <w:rStyle w:val="Hyperlink"/>
            <w:color w:val="auto"/>
          </w:rPr>
          <w:t>Supplementary Explanatory Statement</w:t>
        </w:r>
      </w:hyperlink>
    </w:p>
    <w:p w:rsidR="00B81FF0" w:rsidRPr="007463D1" w:rsidRDefault="00B81FF0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color w:val="auto"/>
        </w:rPr>
        <w:t>[</w:t>
      </w:r>
      <w:r w:rsidRPr="007463D1">
        <w:rPr>
          <w:rStyle w:val="Hyperlink"/>
          <w:b/>
          <w:color w:val="auto"/>
          <w:u w:val="none"/>
        </w:rPr>
        <w:t>Act Citation:</w:t>
      </w:r>
      <w:r w:rsidRPr="007463D1">
        <w:rPr>
          <w:rStyle w:val="Hyperlink"/>
          <w:color w:val="auto"/>
          <w:u w:val="none"/>
        </w:rPr>
        <w:t xml:space="preserve"> </w:t>
      </w:r>
      <w:hyperlink r:id="rId937" w:history="1">
        <w:r w:rsidRPr="007463D1">
          <w:rPr>
            <w:rStyle w:val="Hyperlink"/>
            <w:color w:val="auto"/>
          </w:rPr>
          <w:t>Human Rights (Workers Rights) Amendment Act 2020</w:t>
        </w:r>
      </w:hyperlink>
      <w:r w:rsidRPr="007463D1">
        <w:rPr>
          <w:rStyle w:val="Hyperlink"/>
          <w:color w:val="auto"/>
        </w:rPr>
        <w:t>]</w:t>
      </w:r>
    </w:p>
    <w:p w:rsidR="005F5E80" w:rsidRPr="007463D1" w:rsidRDefault="00E878CF" w:rsidP="005F5E80">
      <w:pPr>
        <w:pStyle w:val="Heading2"/>
      </w:pPr>
      <w:hyperlink r:id="rId938" w:history="1">
        <w:bookmarkStart w:id="138" w:name="_Toc503442805"/>
        <w:bookmarkStart w:id="139" w:name="_Toc50974803"/>
        <w:r w:rsidR="005F5E80" w:rsidRPr="007463D1">
          <w:rPr>
            <w:rStyle w:val="Hyperlink"/>
            <w:color w:val="auto"/>
          </w:rPr>
          <w:t>Inspector of Correctional Services 2017</w:t>
        </w:r>
        <w:bookmarkEnd w:id="138"/>
        <w:bookmarkEnd w:id="139"/>
      </w:hyperlink>
    </w:p>
    <w:p w:rsidR="005F5E80" w:rsidRPr="007463D1" w:rsidRDefault="00E878CF" w:rsidP="00971697">
      <w:pPr>
        <w:pStyle w:val="ListParagraph"/>
        <w:rPr>
          <w:i/>
        </w:rPr>
      </w:pPr>
      <w:hyperlink r:id="rId939" w:history="1">
        <w:r w:rsidR="005F5E80" w:rsidRPr="007463D1">
          <w:rPr>
            <w:rStyle w:val="Hyperlink"/>
            <w:color w:val="auto"/>
          </w:rPr>
          <w:t>As presented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940" w:history="1">
        <w:r w:rsidR="005F5E80" w:rsidRPr="007463D1">
          <w:rPr>
            <w:rStyle w:val="Hyperlink"/>
            <w:color w:val="auto"/>
          </w:rPr>
          <w:t>Explanatory Statement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941" w:history="1">
        <w:r w:rsidR="005F5E8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5F5E80" w:rsidRPr="007463D1" w:rsidRDefault="00E878CF" w:rsidP="00971697">
      <w:pPr>
        <w:pStyle w:val="ListParagraph"/>
        <w:rPr>
          <w:i/>
          <w:iCs/>
        </w:rPr>
      </w:pPr>
      <w:hyperlink r:id="rId942" w:history="1">
        <w:r w:rsidR="005F5E80" w:rsidRPr="007463D1">
          <w:rPr>
            <w:rStyle w:val="Hyperlink"/>
            <w:color w:val="auto"/>
          </w:rPr>
          <w:t>Presentation speech</w:t>
        </w:r>
      </w:hyperlink>
    </w:p>
    <w:p w:rsidR="005F5E80" w:rsidRPr="007463D1" w:rsidRDefault="00E878CF" w:rsidP="00971697">
      <w:pPr>
        <w:pStyle w:val="ListParagraph"/>
        <w:rPr>
          <w:i/>
        </w:rPr>
      </w:pPr>
      <w:hyperlink r:id="rId943" w:history="1">
        <w:r w:rsidR="005F5E80" w:rsidRPr="007463D1">
          <w:rPr>
            <w:rStyle w:val="Hyperlink"/>
            <w:iCs/>
            <w:color w:val="auto"/>
          </w:rPr>
          <w:t>Scrutiny Committee Report</w:t>
        </w:r>
      </w:hyperlink>
    </w:p>
    <w:p w:rsidR="00FC5164" w:rsidRPr="007463D1" w:rsidRDefault="00E878CF" w:rsidP="00971697">
      <w:pPr>
        <w:pStyle w:val="ListParagraph"/>
        <w:rPr>
          <w:i/>
          <w:iCs/>
        </w:rPr>
      </w:pPr>
      <w:hyperlink r:id="rId944" w:history="1">
        <w:r w:rsidR="00FC5164" w:rsidRPr="007463D1">
          <w:rPr>
            <w:rStyle w:val="Hyperlink"/>
            <w:color w:val="auto"/>
          </w:rPr>
          <w:t>Proposed amendment moved by Member</w:t>
        </w:r>
      </w:hyperlink>
    </w:p>
    <w:p w:rsidR="004372ED" w:rsidRPr="007463D1" w:rsidRDefault="00E878CF" w:rsidP="00971697">
      <w:pPr>
        <w:pStyle w:val="ListParagraph"/>
        <w:rPr>
          <w:i/>
          <w:iCs/>
        </w:rPr>
      </w:pPr>
      <w:hyperlink r:id="rId945" w:history="1">
        <w:r w:rsidR="00D02AFA" w:rsidRPr="007463D1">
          <w:rPr>
            <w:rStyle w:val="Hyperlink"/>
            <w:color w:val="auto"/>
          </w:rPr>
          <w:t>Hansard</w:t>
        </w:r>
        <w:r w:rsidR="004372ED" w:rsidRPr="007463D1">
          <w:rPr>
            <w:rStyle w:val="Hyperlink"/>
            <w:color w:val="auto"/>
          </w:rPr>
          <w:t xml:space="preserve"> debate</w:t>
        </w:r>
      </w:hyperlink>
    </w:p>
    <w:p w:rsidR="005F5E80" w:rsidRPr="007463D1" w:rsidRDefault="005F5E80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946" w:history="1">
        <w:r w:rsidRPr="007463D1">
          <w:rPr>
            <w:rStyle w:val="Hyperlink"/>
            <w:color w:val="auto"/>
          </w:rPr>
          <w:t>Inspector of Correctional Services Act 2017</w:t>
        </w:r>
      </w:hyperlink>
      <w:r w:rsidRPr="007463D1">
        <w:t>]</w:t>
      </w:r>
    </w:p>
    <w:p w:rsidR="0002663D" w:rsidRPr="007463D1" w:rsidRDefault="00E878CF" w:rsidP="0002663D">
      <w:pPr>
        <w:pStyle w:val="Heading2"/>
      </w:pPr>
      <w:hyperlink r:id="rId947" w:history="1">
        <w:bookmarkStart w:id="140" w:name="_Toc50974804"/>
        <w:r w:rsidR="0002663D" w:rsidRPr="007463D1">
          <w:rPr>
            <w:rStyle w:val="Hyperlink"/>
            <w:color w:val="auto"/>
          </w:rPr>
          <w:t>Integrity Commission 2018</w:t>
        </w:r>
        <w:bookmarkEnd w:id="140"/>
      </w:hyperlink>
    </w:p>
    <w:p w:rsidR="0002663D" w:rsidRPr="007463D1" w:rsidRDefault="00E878CF" w:rsidP="00971697">
      <w:pPr>
        <w:pStyle w:val="ListParagraph"/>
        <w:rPr>
          <w:i/>
        </w:rPr>
      </w:pPr>
      <w:hyperlink r:id="rId948" w:history="1">
        <w:r w:rsidR="0002663D" w:rsidRPr="007463D1">
          <w:rPr>
            <w:rStyle w:val="Hyperlink"/>
            <w:color w:val="auto"/>
          </w:rPr>
          <w:t>As presented</w:t>
        </w:r>
      </w:hyperlink>
    </w:p>
    <w:p w:rsidR="0002663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49" w:history="1">
        <w:r w:rsidR="0002663D" w:rsidRPr="007463D1">
          <w:rPr>
            <w:rStyle w:val="Hyperlink"/>
            <w:color w:val="auto"/>
          </w:rPr>
          <w:t>Explanatory Statement</w:t>
        </w:r>
      </w:hyperlink>
    </w:p>
    <w:p w:rsidR="00307DB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50" w:history="1">
        <w:r w:rsidR="00307DB3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C4702B" w:rsidRPr="007463D1" w:rsidRDefault="00E878CF" w:rsidP="00971697">
      <w:pPr>
        <w:pStyle w:val="ListParagraph"/>
        <w:rPr>
          <w:i/>
        </w:rPr>
      </w:pPr>
      <w:hyperlink r:id="rId951" w:history="1">
        <w:r w:rsidR="00C4702B" w:rsidRPr="007463D1">
          <w:rPr>
            <w:rStyle w:val="Hyperlink"/>
            <w:color w:val="auto"/>
          </w:rPr>
          <w:t>Presentation speech</w:t>
        </w:r>
      </w:hyperlink>
    </w:p>
    <w:p w:rsidR="0002663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52" w:history="1">
        <w:r w:rsidR="0002663D" w:rsidRPr="007463D1">
          <w:rPr>
            <w:rStyle w:val="Hyperlink"/>
            <w:color w:val="auto"/>
          </w:rPr>
          <w:t>Report on Select Committee on Independent Integrity Commission 2018</w:t>
        </w:r>
      </w:hyperlink>
    </w:p>
    <w:p w:rsidR="0002663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53" w:history="1">
        <w:r w:rsidR="0002663D" w:rsidRPr="007463D1">
          <w:rPr>
            <w:rStyle w:val="Hyperlink"/>
            <w:color w:val="auto"/>
          </w:rPr>
          <w:t>Scrutiny Committee Report</w:t>
        </w:r>
        <w:r w:rsidR="008A71F1" w:rsidRPr="007463D1">
          <w:rPr>
            <w:rStyle w:val="Hyperlink"/>
            <w:color w:val="auto"/>
          </w:rPr>
          <w:t xml:space="preserve"> on the Draft Integrity Commission Bill 2018</w:t>
        </w:r>
      </w:hyperlink>
    </w:p>
    <w:p w:rsidR="007E6E8E" w:rsidRPr="007463D1" w:rsidRDefault="00E878CF" w:rsidP="00971697">
      <w:pPr>
        <w:pStyle w:val="ListParagraph"/>
        <w:rPr>
          <w:i/>
        </w:rPr>
      </w:pPr>
      <w:hyperlink r:id="rId954" w:history="1">
        <w:r w:rsidR="007E6E8E" w:rsidRPr="007463D1">
          <w:rPr>
            <w:rStyle w:val="Hyperlink"/>
            <w:color w:val="auto"/>
          </w:rPr>
          <w:t>Scrutiny Committee Report</w:t>
        </w:r>
      </w:hyperlink>
    </w:p>
    <w:p w:rsidR="00B96B3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55" w:history="1">
        <w:r w:rsidR="00B96B3B" w:rsidRPr="007463D1">
          <w:rPr>
            <w:rStyle w:val="Hyperlink"/>
            <w:color w:val="auto"/>
          </w:rPr>
          <w:t>Proposed amendments moved by Government</w:t>
        </w:r>
      </w:hyperlink>
    </w:p>
    <w:p w:rsidR="00B96B3B" w:rsidRPr="007463D1" w:rsidRDefault="00E878CF" w:rsidP="00971697">
      <w:pPr>
        <w:pStyle w:val="ListParagraph"/>
        <w:rPr>
          <w:i/>
        </w:rPr>
      </w:pPr>
      <w:hyperlink r:id="rId956" w:history="1">
        <w:r w:rsidR="00B96B3B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B96B3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57" w:history="1">
        <w:r w:rsidR="00B96B3B" w:rsidRPr="007463D1">
          <w:rPr>
            <w:rStyle w:val="Hyperlink"/>
            <w:color w:val="auto"/>
          </w:rPr>
          <w:t>Proposed amendments moved by Members</w:t>
        </w:r>
      </w:hyperlink>
    </w:p>
    <w:p w:rsidR="00307DB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58" w:history="1">
        <w:r w:rsidR="00307DB3" w:rsidRPr="007463D1">
          <w:rPr>
            <w:rStyle w:val="Hyperlink"/>
            <w:color w:val="auto"/>
          </w:rPr>
          <w:t>Hansard debate</w:t>
        </w:r>
      </w:hyperlink>
    </w:p>
    <w:p w:rsidR="0002663D" w:rsidRPr="007463D1" w:rsidRDefault="00B96B3B" w:rsidP="00971697">
      <w:pPr>
        <w:pStyle w:val="ListParagraph"/>
        <w:rPr>
          <w:i/>
        </w:rPr>
      </w:pPr>
      <w:r w:rsidRPr="007463D1">
        <w:t xml:space="preserve"> </w:t>
      </w:r>
      <w:r w:rsidR="0002663D" w:rsidRPr="007463D1">
        <w:t>[</w:t>
      </w:r>
      <w:r w:rsidR="0002663D" w:rsidRPr="007463D1">
        <w:rPr>
          <w:b/>
        </w:rPr>
        <w:t>Act</w:t>
      </w:r>
      <w:r w:rsidR="0002663D" w:rsidRPr="007463D1">
        <w:t xml:space="preserve">: </w:t>
      </w:r>
      <w:hyperlink r:id="rId959" w:history="1">
        <w:r w:rsidR="0002663D" w:rsidRPr="007463D1">
          <w:rPr>
            <w:rStyle w:val="Hyperlink"/>
            <w:color w:val="auto"/>
          </w:rPr>
          <w:t>Integrity Commission Act 2018</w:t>
        </w:r>
      </w:hyperlink>
      <w:r w:rsidR="0002663D" w:rsidRPr="007463D1">
        <w:t>]</w:t>
      </w:r>
    </w:p>
    <w:p w:rsidR="00A358AB" w:rsidRPr="007463D1" w:rsidRDefault="00E878CF" w:rsidP="00A358AB">
      <w:pPr>
        <w:pStyle w:val="Heading2"/>
      </w:pPr>
      <w:hyperlink r:id="rId960" w:history="1">
        <w:bookmarkStart w:id="141" w:name="_Toc50974805"/>
        <w:r w:rsidR="00A358AB" w:rsidRPr="007463D1">
          <w:rPr>
            <w:rStyle w:val="Hyperlink"/>
            <w:color w:val="auto"/>
          </w:rPr>
          <w:t>Integrity Commission Amendment 2019</w:t>
        </w:r>
        <w:bookmarkEnd w:id="141"/>
      </w:hyperlink>
    </w:p>
    <w:p w:rsidR="00A358AB" w:rsidRPr="007463D1" w:rsidRDefault="00E878CF" w:rsidP="00971697">
      <w:pPr>
        <w:pStyle w:val="ListParagraph"/>
        <w:rPr>
          <w:i/>
        </w:rPr>
      </w:pPr>
      <w:hyperlink r:id="rId961" w:history="1">
        <w:r w:rsidR="00A358AB" w:rsidRPr="007463D1">
          <w:rPr>
            <w:rStyle w:val="Hyperlink"/>
            <w:color w:val="auto"/>
          </w:rPr>
          <w:t>As presented</w:t>
        </w:r>
      </w:hyperlink>
    </w:p>
    <w:p w:rsidR="00A358AB" w:rsidRPr="007463D1" w:rsidRDefault="00E878CF" w:rsidP="00971697">
      <w:pPr>
        <w:pStyle w:val="ListParagraph"/>
        <w:rPr>
          <w:i/>
        </w:rPr>
      </w:pPr>
      <w:hyperlink r:id="rId962" w:history="1">
        <w:r w:rsidR="00A358AB" w:rsidRPr="007463D1">
          <w:rPr>
            <w:rStyle w:val="Hyperlink"/>
            <w:color w:val="auto"/>
          </w:rPr>
          <w:t>Explanatory Statement</w:t>
        </w:r>
      </w:hyperlink>
    </w:p>
    <w:p w:rsidR="00A358A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63" w:history="1">
        <w:r w:rsidR="00A358AB" w:rsidRPr="007463D1">
          <w:rPr>
            <w:rStyle w:val="Hyperlink"/>
            <w:color w:val="auto"/>
          </w:rPr>
          <w:t xml:space="preserve">Compatibility Statement for the </w:t>
        </w:r>
        <w:r w:rsidR="00A358AB" w:rsidRPr="007463D1">
          <w:rPr>
            <w:rStyle w:val="Hyperlink"/>
            <w:iCs/>
            <w:color w:val="auto"/>
          </w:rPr>
          <w:t>Human Rights Act 2004</w:t>
        </w:r>
      </w:hyperlink>
    </w:p>
    <w:p w:rsidR="00307DB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64" w:history="1">
        <w:r w:rsidR="00C26B00" w:rsidRPr="007463D1">
          <w:rPr>
            <w:rStyle w:val="Hyperlink"/>
            <w:iCs/>
            <w:color w:val="auto"/>
          </w:rPr>
          <w:t>Presentation speech</w:t>
        </w:r>
      </w:hyperlink>
    </w:p>
    <w:p w:rsidR="0002310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65" w:history="1">
        <w:r w:rsidR="00023106" w:rsidRPr="007463D1">
          <w:rPr>
            <w:rStyle w:val="Hyperlink"/>
            <w:iCs/>
            <w:color w:val="auto"/>
          </w:rPr>
          <w:t>Scrutiny Committee Report (Committee had no comment)</w:t>
        </w:r>
      </w:hyperlink>
    </w:p>
    <w:p w:rsidR="0002310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66" w:history="1">
        <w:r w:rsidR="00023106" w:rsidRPr="007463D1">
          <w:rPr>
            <w:rStyle w:val="Hyperlink"/>
            <w:iCs/>
            <w:color w:val="auto"/>
          </w:rPr>
          <w:t>Proposed amendment moved by Speaker</w:t>
        </w:r>
      </w:hyperlink>
    </w:p>
    <w:p w:rsidR="0002310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967" w:history="1">
        <w:r w:rsidR="00023106" w:rsidRPr="007463D1">
          <w:rPr>
            <w:rStyle w:val="Hyperlink"/>
            <w:iCs/>
            <w:color w:val="auto"/>
          </w:rPr>
          <w:t>Hansard</w:t>
        </w:r>
        <w:r w:rsidR="006F46F3" w:rsidRPr="007463D1">
          <w:rPr>
            <w:rStyle w:val="Hyperlink"/>
            <w:iCs/>
            <w:color w:val="auto"/>
          </w:rPr>
          <w:t xml:space="preserve"> debate</w:t>
        </w:r>
      </w:hyperlink>
    </w:p>
    <w:p w:rsidR="00023106" w:rsidRPr="007463D1" w:rsidRDefault="00023106" w:rsidP="00971697">
      <w:pPr>
        <w:pStyle w:val="ListParagraph"/>
        <w:rPr>
          <w:i/>
        </w:rPr>
      </w:pPr>
      <w:r w:rsidRPr="007463D1">
        <w:rPr>
          <w:rStyle w:val="Hyperlink"/>
          <w:iCs/>
          <w:color w:val="auto"/>
          <w:u w:val="none"/>
        </w:rPr>
        <w:t>[</w:t>
      </w:r>
      <w:r w:rsidRPr="007463D1">
        <w:rPr>
          <w:rStyle w:val="Hyperlink"/>
          <w:b/>
          <w:iCs/>
          <w:color w:val="auto"/>
          <w:u w:val="none"/>
        </w:rPr>
        <w:t>Act</w:t>
      </w:r>
      <w:r w:rsidRPr="007463D1">
        <w:rPr>
          <w:rStyle w:val="Hyperlink"/>
          <w:iCs/>
          <w:color w:val="auto"/>
          <w:u w:val="none"/>
        </w:rPr>
        <w:t xml:space="preserve">: </w:t>
      </w:r>
      <w:hyperlink r:id="rId968" w:history="1">
        <w:r w:rsidRPr="007463D1">
          <w:rPr>
            <w:rStyle w:val="Hyperlink"/>
            <w:iCs/>
            <w:color w:val="auto"/>
          </w:rPr>
          <w:t>Integrity Commission Amendment Act 2019</w:t>
        </w:r>
      </w:hyperlink>
      <w:r w:rsidRPr="007463D1">
        <w:rPr>
          <w:rStyle w:val="Hyperlink"/>
          <w:iCs/>
          <w:color w:val="auto"/>
          <w:u w:val="none"/>
        </w:rPr>
        <w:t>]</w:t>
      </w:r>
    </w:p>
    <w:p w:rsidR="00451AAB" w:rsidRPr="007463D1" w:rsidRDefault="00E878CF" w:rsidP="0087453B">
      <w:pPr>
        <w:pStyle w:val="Heading2"/>
      </w:pPr>
      <w:hyperlink r:id="rId969" w:history="1">
        <w:bookmarkStart w:id="142" w:name="_Toc503442806"/>
        <w:bookmarkStart w:id="143" w:name="_Toc50974806"/>
        <w:r w:rsidR="00451AAB" w:rsidRPr="007463D1">
          <w:rPr>
            <w:rStyle w:val="Hyperlink"/>
            <w:color w:val="auto"/>
          </w:rPr>
          <w:t>Justice and Community Safety Legislation Amendment 2016 (No 3)</w:t>
        </w:r>
        <w:bookmarkEnd w:id="142"/>
        <w:bookmarkEnd w:id="143"/>
      </w:hyperlink>
    </w:p>
    <w:p w:rsidR="00451AAB" w:rsidRPr="007463D1" w:rsidRDefault="00E878CF" w:rsidP="00971697">
      <w:pPr>
        <w:pStyle w:val="ListParagraph"/>
        <w:rPr>
          <w:i/>
        </w:rPr>
      </w:pPr>
      <w:hyperlink r:id="rId970" w:history="1">
        <w:r w:rsidR="00451AAB" w:rsidRPr="007463D1">
          <w:rPr>
            <w:rStyle w:val="Hyperlink"/>
            <w:color w:val="auto"/>
          </w:rPr>
          <w:t>As presented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71" w:history="1">
        <w:r w:rsidR="00451AAB" w:rsidRPr="007463D1">
          <w:rPr>
            <w:rStyle w:val="Hyperlink"/>
            <w:color w:val="auto"/>
          </w:rPr>
          <w:t>Explanatory Statement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72" w:history="1">
        <w:r w:rsidR="00451AAB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73" w:history="1">
        <w:r w:rsidR="00451AAB" w:rsidRPr="007463D1">
          <w:rPr>
            <w:rStyle w:val="Hyperlink"/>
            <w:iCs/>
            <w:color w:val="auto"/>
          </w:rPr>
          <w:t>Presentation speech</w:t>
        </w:r>
      </w:hyperlink>
    </w:p>
    <w:p w:rsidR="00830E0D" w:rsidRPr="007463D1" w:rsidRDefault="00E878CF" w:rsidP="00971697">
      <w:pPr>
        <w:pStyle w:val="ListParagraph"/>
        <w:rPr>
          <w:i/>
        </w:rPr>
      </w:pPr>
      <w:hyperlink r:id="rId974" w:history="1">
        <w:r w:rsidR="00830E0D" w:rsidRPr="007463D1">
          <w:rPr>
            <w:rStyle w:val="Hyperlink"/>
            <w:iCs/>
            <w:color w:val="auto"/>
          </w:rPr>
          <w:t>Scrutiny Committee Report (Committee had no comment)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75" w:history="1">
        <w:r w:rsidR="00451AAB" w:rsidRPr="007463D1">
          <w:rPr>
            <w:rStyle w:val="Hyperlink"/>
            <w:iCs/>
            <w:color w:val="auto"/>
          </w:rPr>
          <w:t>Proposed amendment moved by Government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76" w:history="1">
        <w:r w:rsidR="00451AAB" w:rsidRPr="007463D1">
          <w:rPr>
            <w:rStyle w:val="Hyperlink"/>
            <w:iCs/>
            <w:color w:val="auto"/>
          </w:rPr>
          <w:t>Supplementary Explanatory Statement to proposed Government amendment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77" w:history="1">
        <w:r w:rsidR="00D02AFA" w:rsidRPr="007463D1">
          <w:rPr>
            <w:rStyle w:val="Hyperlink"/>
            <w:iCs/>
            <w:color w:val="auto"/>
          </w:rPr>
          <w:t>Hansard</w:t>
        </w:r>
        <w:r w:rsidR="00451AAB" w:rsidRPr="007463D1">
          <w:rPr>
            <w:rStyle w:val="Hyperlink"/>
            <w:iCs/>
            <w:color w:val="auto"/>
          </w:rPr>
          <w:t xml:space="preserve"> debate</w:t>
        </w:r>
      </w:hyperlink>
    </w:p>
    <w:p w:rsidR="00451AAB" w:rsidRPr="007463D1" w:rsidRDefault="00451AAB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 citation</w:t>
      </w:r>
      <w:r w:rsidRPr="007463D1">
        <w:t xml:space="preserve">: </w:t>
      </w:r>
      <w:hyperlink r:id="rId978" w:history="1">
        <w:r w:rsidRPr="007463D1">
          <w:rPr>
            <w:rStyle w:val="Hyperlink"/>
            <w:color w:val="auto"/>
          </w:rPr>
          <w:t>Justice and Community Safety Legislation Amendment Act 2017</w:t>
        </w:r>
      </w:hyperlink>
      <w:r w:rsidRPr="007463D1">
        <w:t>]</w:t>
      </w:r>
    </w:p>
    <w:p w:rsidR="00451AAB" w:rsidRPr="007463D1" w:rsidRDefault="00E878CF" w:rsidP="00451AAB">
      <w:pPr>
        <w:pStyle w:val="Heading2"/>
        <w:rPr>
          <w:shd w:val="clear" w:color="auto" w:fill="FFFFFF"/>
        </w:rPr>
      </w:pPr>
      <w:hyperlink r:id="rId979" w:history="1">
        <w:bookmarkStart w:id="144" w:name="_Toc503442807"/>
        <w:bookmarkStart w:id="145" w:name="_Toc50974807"/>
        <w:r w:rsidR="00451AAB" w:rsidRPr="007463D1">
          <w:rPr>
            <w:rStyle w:val="Hyperlink"/>
            <w:color w:val="auto"/>
          </w:rPr>
          <w:t>Justice and Community Safety Legislation Amendment 2017</w:t>
        </w:r>
        <w:bookmarkEnd w:id="144"/>
        <w:bookmarkEnd w:id="145"/>
      </w:hyperlink>
    </w:p>
    <w:p w:rsidR="00451AAB" w:rsidRPr="007463D1" w:rsidRDefault="00E878CF" w:rsidP="00971697">
      <w:pPr>
        <w:pStyle w:val="ListParagraph"/>
        <w:rPr>
          <w:i/>
        </w:rPr>
      </w:pPr>
      <w:hyperlink r:id="rId980" w:history="1">
        <w:r w:rsidR="00451AAB" w:rsidRPr="007463D1">
          <w:rPr>
            <w:rStyle w:val="Hyperlink"/>
            <w:color w:val="auto"/>
          </w:rPr>
          <w:t>As presented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81" w:history="1">
        <w:r w:rsidR="00451AAB" w:rsidRPr="007463D1">
          <w:rPr>
            <w:rStyle w:val="Hyperlink"/>
            <w:color w:val="auto"/>
          </w:rPr>
          <w:t>Explanatory Statement</w:t>
        </w:r>
      </w:hyperlink>
    </w:p>
    <w:p w:rsidR="00451AAB" w:rsidRPr="007463D1" w:rsidRDefault="00E878CF" w:rsidP="00971697">
      <w:pPr>
        <w:pStyle w:val="ListParagraph"/>
        <w:rPr>
          <w:i/>
          <w:iCs/>
        </w:rPr>
      </w:pPr>
      <w:hyperlink r:id="rId982" w:history="1">
        <w:r w:rsidR="00451AAB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83" w:history="1">
        <w:r w:rsidR="00451AAB" w:rsidRPr="007463D1">
          <w:rPr>
            <w:rStyle w:val="Hyperlink"/>
            <w:iCs/>
            <w:color w:val="auto"/>
          </w:rPr>
          <w:t>Presentation speech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84" w:history="1">
        <w:r w:rsidR="00451AAB" w:rsidRPr="007463D1">
          <w:rPr>
            <w:rStyle w:val="Hyperlink"/>
            <w:color w:val="auto"/>
          </w:rPr>
          <w:t>Scrutiny Committee Report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85" w:history="1">
        <w:r w:rsidR="00451AAB" w:rsidRPr="007463D1">
          <w:rPr>
            <w:rStyle w:val="Hyperlink"/>
            <w:color w:val="auto"/>
          </w:rPr>
          <w:t>Government response to Scrutiny Committee Report</w:t>
        </w:r>
      </w:hyperlink>
    </w:p>
    <w:p w:rsidR="00451AAB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986" w:history="1">
        <w:r w:rsidR="00451AAB" w:rsidRPr="007463D1">
          <w:rPr>
            <w:rStyle w:val="Hyperlink"/>
            <w:color w:val="auto"/>
          </w:rPr>
          <w:t>Proposed amendments moved by Government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87" w:history="1">
        <w:r w:rsidR="00451AAB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451AAB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988" w:history="1">
        <w:r w:rsidR="00D02AFA" w:rsidRPr="007463D1">
          <w:rPr>
            <w:rStyle w:val="Hyperlink"/>
            <w:color w:val="auto"/>
          </w:rPr>
          <w:t>Hansard</w:t>
        </w:r>
        <w:r w:rsidR="00451AAB" w:rsidRPr="007463D1">
          <w:rPr>
            <w:rStyle w:val="Hyperlink"/>
            <w:color w:val="auto"/>
          </w:rPr>
          <w:t xml:space="preserve"> debate</w:t>
        </w:r>
      </w:hyperlink>
    </w:p>
    <w:p w:rsidR="00451AAB" w:rsidRPr="007463D1" w:rsidRDefault="00451AAB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 citation</w:t>
      </w:r>
      <w:r w:rsidRPr="007463D1">
        <w:t xml:space="preserve">: </w:t>
      </w:r>
      <w:hyperlink r:id="rId989" w:history="1">
        <w:r w:rsidRPr="007463D1">
          <w:rPr>
            <w:rStyle w:val="Hyperlink"/>
            <w:color w:val="auto"/>
          </w:rPr>
          <w:t>Justice and Community Safety Legislation Amendment Act 2017 (No 2)</w:t>
        </w:r>
      </w:hyperlink>
      <w:r w:rsidRPr="007463D1">
        <w:t>]</w:t>
      </w:r>
    </w:p>
    <w:p w:rsidR="00451AAB" w:rsidRPr="007463D1" w:rsidRDefault="00E878CF" w:rsidP="00451AAB">
      <w:pPr>
        <w:pStyle w:val="Heading2"/>
      </w:pPr>
      <w:hyperlink r:id="rId990" w:history="1">
        <w:bookmarkStart w:id="146" w:name="_Toc503442808"/>
        <w:bookmarkStart w:id="147" w:name="_Toc50974808"/>
        <w:r w:rsidR="00451AAB" w:rsidRPr="007463D1">
          <w:rPr>
            <w:rStyle w:val="Hyperlink"/>
            <w:color w:val="auto"/>
          </w:rPr>
          <w:t>Justice and Community Safety Legislation Amendment 2017 (No 2)</w:t>
        </w:r>
        <w:bookmarkEnd w:id="146"/>
        <w:bookmarkEnd w:id="147"/>
      </w:hyperlink>
    </w:p>
    <w:p w:rsidR="00451AAB" w:rsidRPr="007463D1" w:rsidRDefault="00E878CF" w:rsidP="00971697">
      <w:pPr>
        <w:pStyle w:val="ListParagraph"/>
        <w:rPr>
          <w:i/>
        </w:rPr>
      </w:pPr>
      <w:hyperlink r:id="rId991" w:history="1">
        <w:r w:rsidR="00451AAB" w:rsidRPr="007463D1">
          <w:rPr>
            <w:rStyle w:val="Hyperlink"/>
            <w:color w:val="auto"/>
          </w:rPr>
          <w:t>As presented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92" w:history="1">
        <w:r w:rsidR="00451AAB" w:rsidRPr="007463D1">
          <w:rPr>
            <w:rStyle w:val="Hyperlink"/>
            <w:color w:val="auto"/>
          </w:rPr>
          <w:t>Explanatory Statement</w:t>
        </w:r>
      </w:hyperlink>
    </w:p>
    <w:p w:rsidR="00451AAB" w:rsidRPr="007463D1" w:rsidRDefault="00E878CF" w:rsidP="00971697">
      <w:pPr>
        <w:pStyle w:val="ListParagraph"/>
        <w:rPr>
          <w:i/>
          <w:iCs/>
        </w:rPr>
      </w:pPr>
      <w:hyperlink r:id="rId993" w:history="1">
        <w:r w:rsidR="00451AAB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94" w:history="1">
        <w:r w:rsidR="00451AAB" w:rsidRPr="007463D1">
          <w:rPr>
            <w:rStyle w:val="Hyperlink"/>
            <w:iCs/>
            <w:color w:val="auto"/>
          </w:rPr>
          <w:t>Presentation speech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95" w:history="1">
        <w:r w:rsidR="00451AAB" w:rsidRPr="007463D1">
          <w:rPr>
            <w:rStyle w:val="Hyperlink"/>
            <w:color w:val="auto"/>
          </w:rPr>
          <w:t>Scrutiny Committee Report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96" w:history="1">
        <w:r w:rsidR="00451AAB" w:rsidRPr="007463D1">
          <w:rPr>
            <w:rStyle w:val="Hyperlink"/>
            <w:color w:val="auto"/>
          </w:rPr>
          <w:t>Government response to Scrutiny Committee Report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97" w:history="1">
        <w:r w:rsidR="00451AAB" w:rsidRPr="007463D1">
          <w:rPr>
            <w:rStyle w:val="Hyperlink"/>
            <w:color w:val="auto"/>
          </w:rPr>
          <w:t>Revised Explanatory Statement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998" w:history="1">
        <w:r w:rsidR="00D02AFA" w:rsidRPr="007463D1">
          <w:rPr>
            <w:rStyle w:val="Hyperlink"/>
            <w:color w:val="auto"/>
          </w:rPr>
          <w:t>Hansard</w:t>
        </w:r>
        <w:r w:rsidR="00451AAB" w:rsidRPr="007463D1">
          <w:rPr>
            <w:rStyle w:val="Hyperlink"/>
            <w:color w:val="auto"/>
          </w:rPr>
          <w:t xml:space="preserve"> debate</w:t>
        </w:r>
      </w:hyperlink>
    </w:p>
    <w:p w:rsidR="00451AAB" w:rsidRPr="007463D1" w:rsidRDefault="00451AAB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 xml:space="preserve">Act citation: </w:t>
      </w:r>
      <w:hyperlink r:id="rId999" w:history="1">
        <w:r w:rsidRPr="007463D1">
          <w:rPr>
            <w:rStyle w:val="Hyperlink"/>
            <w:color w:val="auto"/>
          </w:rPr>
          <w:t>Justice and Community Safety Legislation Amendment Act 2017 (No 3)</w:t>
        </w:r>
      </w:hyperlink>
      <w:r w:rsidRPr="007463D1">
        <w:t>]</w:t>
      </w:r>
    </w:p>
    <w:p w:rsidR="008471E0" w:rsidRPr="007463D1" w:rsidRDefault="00E878CF" w:rsidP="008471E0">
      <w:pPr>
        <w:pStyle w:val="Heading2"/>
      </w:pPr>
      <w:hyperlink r:id="rId1000" w:history="1">
        <w:bookmarkStart w:id="148" w:name="_Toc50974809"/>
        <w:r w:rsidR="008471E0" w:rsidRPr="007463D1">
          <w:rPr>
            <w:rStyle w:val="Hyperlink"/>
            <w:color w:val="auto"/>
          </w:rPr>
          <w:t>Justice and Community Safety Legislation Amendment 2018</w:t>
        </w:r>
        <w:bookmarkEnd w:id="148"/>
      </w:hyperlink>
    </w:p>
    <w:p w:rsidR="008471E0" w:rsidRPr="007463D1" w:rsidRDefault="00E878CF" w:rsidP="00971697">
      <w:pPr>
        <w:pStyle w:val="ListParagraph"/>
        <w:rPr>
          <w:i/>
        </w:rPr>
      </w:pPr>
      <w:hyperlink r:id="rId1001" w:history="1">
        <w:r w:rsidR="008471E0" w:rsidRPr="007463D1">
          <w:rPr>
            <w:rStyle w:val="Hyperlink"/>
            <w:color w:val="auto"/>
          </w:rPr>
          <w:t>As presented</w:t>
        </w:r>
      </w:hyperlink>
    </w:p>
    <w:p w:rsidR="008471E0" w:rsidRPr="007463D1" w:rsidRDefault="00E878CF" w:rsidP="00971697">
      <w:pPr>
        <w:pStyle w:val="ListParagraph"/>
        <w:rPr>
          <w:i/>
        </w:rPr>
      </w:pPr>
      <w:hyperlink r:id="rId1002" w:history="1">
        <w:r w:rsidR="008471E0" w:rsidRPr="007463D1">
          <w:rPr>
            <w:rStyle w:val="Hyperlink"/>
            <w:color w:val="auto"/>
          </w:rPr>
          <w:t>Explanatory Statement</w:t>
        </w:r>
      </w:hyperlink>
    </w:p>
    <w:p w:rsidR="008471E0" w:rsidRPr="007463D1" w:rsidRDefault="00E878CF" w:rsidP="00971697">
      <w:pPr>
        <w:pStyle w:val="ListParagraph"/>
        <w:rPr>
          <w:i/>
        </w:rPr>
      </w:pPr>
      <w:hyperlink r:id="rId1003" w:history="1">
        <w:r w:rsidR="008471E0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8471E0" w:rsidRPr="007463D1" w:rsidRDefault="00E878CF" w:rsidP="00971697">
      <w:pPr>
        <w:pStyle w:val="ListParagraph"/>
        <w:rPr>
          <w:i/>
        </w:rPr>
      </w:pPr>
      <w:hyperlink r:id="rId1004" w:history="1">
        <w:r w:rsidR="008471E0" w:rsidRPr="007463D1">
          <w:rPr>
            <w:rStyle w:val="Hyperlink"/>
            <w:color w:val="auto"/>
          </w:rPr>
          <w:t>Presentation speech</w:t>
        </w:r>
      </w:hyperlink>
    </w:p>
    <w:p w:rsidR="008471E0" w:rsidRPr="007463D1" w:rsidRDefault="00E878CF" w:rsidP="00971697">
      <w:pPr>
        <w:pStyle w:val="ListParagraph"/>
        <w:rPr>
          <w:i/>
        </w:rPr>
      </w:pPr>
      <w:hyperlink r:id="rId1005" w:history="1">
        <w:r w:rsidR="008471E0" w:rsidRPr="007463D1">
          <w:rPr>
            <w:rStyle w:val="Hyperlink"/>
            <w:color w:val="auto"/>
          </w:rPr>
          <w:t>Scrutiny Committee Report</w:t>
        </w:r>
      </w:hyperlink>
    </w:p>
    <w:p w:rsidR="002F32C4" w:rsidRPr="007463D1" w:rsidRDefault="00E878CF" w:rsidP="00971697">
      <w:pPr>
        <w:pStyle w:val="ListParagraph"/>
        <w:rPr>
          <w:i/>
        </w:rPr>
      </w:pPr>
      <w:hyperlink r:id="rId1006" w:history="1">
        <w:r w:rsidR="002F32C4" w:rsidRPr="007463D1">
          <w:rPr>
            <w:rStyle w:val="Hyperlink"/>
            <w:color w:val="auto"/>
          </w:rPr>
          <w:t>Government response to Scrutiny Committee Report</w:t>
        </w:r>
      </w:hyperlink>
    </w:p>
    <w:p w:rsidR="008471E0" w:rsidRPr="007463D1" w:rsidRDefault="00E878CF" w:rsidP="00971697">
      <w:pPr>
        <w:pStyle w:val="ListParagraph"/>
        <w:rPr>
          <w:i/>
        </w:rPr>
      </w:pPr>
      <w:hyperlink r:id="rId1007" w:history="1">
        <w:r w:rsidR="00D02AFA" w:rsidRPr="007463D1">
          <w:rPr>
            <w:rStyle w:val="Hyperlink"/>
            <w:color w:val="auto"/>
          </w:rPr>
          <w:t>Hansard</w:t>
        </w:r>
        <w:r w:rsidR="008471E0" w:rsidRPr="007463D1">
          <w:rPr>
            <w:rStyle w:val="Hyperlink"/>
            <w:color w:val="auto"/>
          </w:rPr>
          <w:t xml:space="preserve"> debate</w:t>
        </w:r>
      </w:hyperlink>
    </w:p>
    <w:p w:rsidR="008E1A06" w:rsidRPr="007463D1" w:rsidRDefault="008E1A06" w:rsidP="00971697">
      <w:pPr>
        <w:pStyle w:val="ListParagraph"/>
        <w:rPr>
          <w:i/>
        </w:rPr>
      </w:pPr>
      <w:r w:rsidRPr="007463D1">
        <w:lastRenderedPageBreak/>
        <w:t>[</w:t>
      </w:r>
      <w:r w:rsidRPr="007463D1">
        <w:rPr>
          <w:b/>
        </w:rPr>
        <w:t>Act</w:t>
      </w:r>
      <w:r w:rsidRPr="007463D1">
        <w:t xml:space="preserve">: </w:t>
      </w:r>
      <w:hyperlink r:id="rId1008" w:history="1">
        <w:r w:rsidRPr="007463D1">
          <w:rPr>
            <w:rStyle w:val="Hyperlink"/>
            <w:color w:val="auto"/>
          </w:rPr>
          <w:t>Justice and Community Safety Legislation Amendment Act 2018</w:t>
        </w:r>
      </w:hyperlink>
      <w:r w:rsidRPr="007463D1">
        <w:t>]</w:t>
      </w:r>
    </w:p>
    <w:p w:rsidR="00346CEE" w:rsidRPr="007463D1" w:rsidRDefault="00E878CF" w:rsidP="007D76BA">
      <w:pPr>
        <w:pStyle w:val="Heading2"/>
      </w:pPr>
      <w:hyperlink r:id="rId1009" w:history="1">
        <w:bookmarkStart w:id="149" w:name="_Toc50974810"/>
        <w:r w:rsidR="00346CEE" w:rsidRPr="007463D1">
          <w:rPr>
            <w:rStyle w:val="Hyperlink"/>
            <w:color w:val="auto"/>
          </w:rPr>
          <w:t>Justice and Community Safety Legislation Amendment 2019</w:t>
        </w:r>
        <w:bookmarkEnd w:id="149"/>
      </w:hyperlink>
    </w:p>
    <w:p w:rsidR="00346CEE" w:rsidRPr="007463D1" w:rsidRDefault="00E878CF" w:rsidP="00971697">
      <w:pPr>
        <w:pStyle w:val="ListParagraph"/>
        <w:rPr>
          <w:i/>
        </w:rPr>
      </w:pPr>
      <w:hyperlink r:id="rId1010" w:history="1">
        <w:r w:rsidR="00346CEE" w:rsidRPr="007463D1">
          <w:rPr>
            <w:rStyle w:val="Hyperlink"/>
            <w:color w:val="auto"/>
          </w:rPr>
          <w:t>As presented</w:t>
        </w:r>
      </w:hyperlink>
    </w:p>
    <w:p w:rsidR="00346CEE" w:rsidRPr="007463D1" w:rsidRDefault="00E878CF" w:rsidP="00971697">
      <w:pPr>
        <w:pStyle w:val="ListParagraph"/>
        <w:rPr>
          <w:i/>
        </w:rPr>
      </w:pPr>
      <w:hyperlink r:id="rId1011" w:history="1">
        <w:r w:rsidR="00346CEE" w:rsidRPr="007463D1">
          <w:rPr>
            <w:rStyle w:val="Hyperlink"/>
            <w:color w:val="auto"/>
          </w:rPr>
          <w:t>Explanatory Statement</w:t>
        </w:r>
      </w:hyperlink>
    </w:p>
    <w:p w:rsidR="00346CEE" w:rsidRPr="007463D1" w:rsidRDefault="00E878CF" w:rsidP="00971697">
      <w:pPr>
        <w:pStyle w:val="ListParagraph"/>
        <w:rPr>
          <w:i/>
        </w:rPr>
      </w:pPr>
      <w:hyperlink r:id="rId1012" w:history="1">
        <w:r w:rsidR="00346CEE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346CEE" w:rsidRPr="007463D1" w:rsidRDefault="00E878CF" w:rsidP="00971697">
      <w:pPr>
        <w:pStyle w:val="ListParagraph"/>
        <w:rPr>
          <w:i/>
        </w:rPr>
      </w:pPr>
      <w:hyperlink r:id="rId1013" w:history="1">
        <w:r w:rsidR="00346CEE" w:rsidRPr="007463D1">
          <w:rPr>
            <w:rStyle w:val="Hyperlink"/>
            <w:color w:val="auto"/>
          </w:rPr>
          <w:t>Presentation speech</w:t>
        </w:r>
      </w:hyperlink>
    </w:p>
    <w:p w:rsidR="00346CEE" w:rsidRPr="007463D1" w:rsidRDefault="00E878CF" w:rsidP="00971697">
      <w:pPr>
        <w:pStyle w:val="ListParagraph"/>
        <w:rPr>
          <w:i/>
        </w:rPr>
      </w:pPr>
      <w:hyperlink r:id="rId1014" w:history="1">
        <w:r w:rsidR="00346CEE" w:rsidRPr="007463D1">
          <w:rPr>
            <w:rStyle w:val="Hyperlink"/>
            <w:color w:val="auto"/>
          </w:rPr>
          <w:t>Scrutiny Committee Report</w:t>
        </w:r>
      </w:hyperlink>
    </w:p>
    <w:p w:rsidR="00346CEE" w:rsidRPr="007463D1" w:rsidRDefault="00E878CF" w:rsidP="00971697">
      <w:pPr>
        <w:pStyle w:val="ListParagraph"/>
        <w:rPr>
          <w:i/>
        </w:rPr>
      </w:pPr>
      <w:hyperlink r:id="rId1015" w:history="1">
        <w:r w:rsidR="00346CEE" w:rsidRPr="007463D1">
          <w:rPr>
            <w:rStyle w:val="Hyperlink"/>
            <w:color w:val="auto"/>
          </w:rPr>
          <w:t>Government response to Scrutiny Committee Report</w:t>
        </w:r>
      </w:hyperlink>
    </w:p>
    <w:p w:rsidR="00346CEE" w:rsidRPr="007463D1" w:rsidRDefault="00E878CF" w:rsidP="00971697">
      <w:pPr>
        <w:pStyle w:val="ListParagraph"/>
        <w:rPr>
          <w:i/>
        </w:rPr>
      </w:pPr>
      <w:hyperlink r:id="rId1016" w:history="1">
        <w:r w:rsidR="00D02AFA" w:rsidRPr="007463D1">
          <w:rPr>
            <w:rStyle w:val="Hyperlink"/>
            <w:color w:val="auto"/>
          </w:rPr>
          <w:t>Hansard</w:t>
        </w:r>
        <w:r w:rsidR="00346CEE" w:rsidRPr="007463D1">
          <w:rPr>
            <w:rStyle w:val="Hyperlink"/>
            <w:color w:val="auto"/>
          </w:rPr>
          <w:t xml:space="preserve"> debate</w:t>
        </w:r>
      </w:hyperlink>
    </w:p>
    <w:p w:rsidR="00346CEE" w:rsidRPr="007463D1" w:rsidRDefault="00346CEE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1017" w:history="1">
        <w:r w:rsidRPr="007463D1">
          <w:rPr>
            <w:rStyle w:val="Hyperlink"/>
            <w:color w:val="auto"/>
          </w:rPr>
          <w:t>Justice and Community Safety Legislation Amendment Act 2019</w:t>
        </w:r>
      </w:hyperlink>
      <w:r w:rsidRPr="007463D1">
        <w:t>]</w:t>
      </w:r>
    </w:p>
    <w:p w:rsidR="00B465BC" w:rsidRPr="007463D1" w:rsidRDefault="00E878CF" w:rsidP="00451AAB">
      <w:pPr>
        <w:pStyle w:val="Heading2"/>
        <w:rPr>
          <w:rStyle w:val="Hyperlink"/>
          <w:color w:val="auto"/>
        </w:rPr>
      </w:pPr>
      <w:hyperlink r:id="rId1018" w:history="1">
        <w:bookmarkStart w:id="150" w:name="_Toc50974811"/>
        <w:r w:rsidR="00B465BC" w:rsidRPr="007463D1">
          <w:rPr>
            <w:rStyle w:val="Hyperlink"/>
            <w:color w:val="auto"/>
          </w:rPr>
          <w:t>Justice Legislation Amendment 2020</w:t>
        </w:r>
        <w:bookmarkEnd w:id="150"/>
      </w:hyperlink>
    </w:p>
    <w:p w:rsidR="00B465BC" w:rsidRPr="007463D1" w:rsidRDefault="00E878CF" w:rsidP="00971697">
      <w:pPr>
        <w:pStyle w:val="ListParagraph"/>
        <w:rPr>
          <w:i/>
        </w:rPr>
      </w:pPr>
      <w:hyperlink r:id="rId1019" w:history="1">
        <w:r w:rsidR="00B465BC" w:rsidRPr="007463D1">
          <w:rPr>
            <w:rStyle w:val="Hyperlink"/>
            <w:color w:val="auto"/>
          </w:rPr>
          <w:t>As presented</w:t>
        </w:r>
      </w:hyperlink>
    </w:p>
    <w:p w:rsidR="00B465BC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20" w:history="1">
        <w:r w:rsidR="00B465BC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D70493" w:rsidRPr="007463D1" w:rsidRDefault="00D70493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</w:rPr>
        <w:t>Presentation Speech</w:t>
      </w:r>
    </w:p>
    <w:p w:rsidR="00D7049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21" w:history="1">
        <w:r w:rsidR="00D70493" w:rsidRPr="007463D1">
          <w:rPr>
            <w:rStyle w:val="Hyperlink"/>
            <w:color w:val="auto"/>
          </w:rPr>
          <w:t>Scrutiny Committee Report</w:t>
        </w:r>
      </w:hyperlink>
    </w:p>
    <w:p w:rsidR="00D7049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22" w:history="1">
        <w:r w:rsidR="00D70493" w:rsidRPr="007463D1">
          <w:rPr>
            <w:rStyle w:val="Hyperlink"/>
            <w:color w:val="auto"/>
          </w:rPr>
          <w:t>Supplementary Explanatory Statement</w:t>
        </w:r>
      </w:hyperlink>
    </w:p>
    <w:p w:rsidR="00D7049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23" w:history="1">
        <w:r w:rsidR="00D70493" w:rsidRPr="007463D1">
          <w:rPr>
            <w:rStyle w:val="Hyperlink"/>
            <w:color w:val="auto"/>
          </w:rPr>
          <w:t>Supplementary Explanatory Statement No 2</w:t>
        </w:r>
      </w:hyperlink>
    </w:p>
    <w:p w:rsidR="00D70493" w:rsidRPr="007463D1" w:rsidRDefault="00D70493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1024" w:history="1">
        <w:r w:rsidRPr="007463D1">
          <w:rPr>
            <w:rStyle w:val="Hyperlink"/>
            <w:color w:val="auto"/>
          </w:rPr>
          <w:t>Justice Legislation Amendment Act 2020</w:t>
        </w:r>
      </w:hyperlink>
      <w:r w:rsidRPr="007463D1">
        <w:t>]</w:t>
      </w:r>
    </w:p>
    <w:p w:rsidR="0065786C" w:rsidRPr="007463D1" w:rsidRDefault="00E878CF" w:rsidP="00451AAB">
      <w:pPr>
        <w:pStyle w:val="Heading2"/>
        <w:rPr>
          <w:rStyle w:val="Hyperlink"/>
          <w:color w:val="auto"/>
        </w:rPr>
      </w:pPr>
      <w:hyperlink r:id="rId1025" w:history="1">
        <w:bookmarkStart w:id="151" w:name="_Toc50974812"/>
        <w:r w:rsidR="0065786C" w:rsidRPr="007463D1">
          <w:rPr>
            <w:rStyle w:val="Hyperlink"/>
            <w:color w:val="auto"/>
          </w:rPr>
          <w:t>Labour Hire Licensing 2020</w:t>
        </w:r>
        <w:bookmarkEnd w:id="151"/>
      </w:hyperlink>
    </w:p>
    <w:p w:rsidR="0065786C" w:rsidRPr="007463D1" w:rsidRDefault="00E878CF" w:rsidP="00971697">
      <w:pPr>
        <w:pStyle w:val="ListParagraph"/>
        <w:rPr>
          <w:i/>
        </w:rPr>
      </w:pPr>
      <w:hyperlink r:id="rId1026" w:history="1">
        <w:r w:rsidR="0065786C" w:rsidRPr="007463D1">
          <w:rPr>
            <w:rStyle w:val="Hyperlink"/>
            <w:color w:val="auto"/>
          </w:rPr>
          <w:t>As presented</w:t>
        </w:r>
      </w:hyperlink>
    </w:p>
    <w:p w:rsidR="0065786C" w:rsidRPr="007463D1" w:rsidRDefault="00E878CF" w:rsidP="00971697">
      <w:pPr>
        <w:pStyle w:val="ListParagraph"/>
        <w:rPr>
          <w:i/>
        </w:rPr>
      </w:pPr>
      <w:hyperlink r:id="rId1027" w:history="1">
        <w:r w:rsidR="0065786C" w:rsidRPr="007463D1">
          <w:rPr>
            <w:rStyle w:val="Hyperlink"/>
            <w:color w:val="auto"/>
          </w:rPr>
          <w:t>Explanatory Statement</w:t>
        </w:r>
      </w:hyperlink>
    </w:p>
    <w:p w:rsidR="0065786C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28" w:history="1">
        <w:r w:rsidR="0065786C" w:rsidRPr="007463D1">
          <w:rPr>
            <w:rStyle w:val="Hyperlink"/>
            <w:color w:val="auto"/>
          </w:rPr>
          <w:t>Compatibility Statement</w:t>
        </w:r>
      </w:hyperlink>
    </w:p>
    <w:p w:rsidR="00F4784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29" w:history="1">
        <w:r w:rsidR="00F4784E" w:rsidRPr="007463D1">
          <w:rPr>
            <w:rStyle w:val="Hyperlink"/>
            <w:color w:val="auto"/>
          </w:rPr>
          <w:t>Presentation speech</w:t>
        </w:r>
      </w:hyperlink>
    </w:p>
    <w:p w:rsidR="004E4CC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30" w:history="1">
        <w:r w:rsidR="004E4CCB" w:rsidRPr="007463D1">
          <w:rPr>
            <w:rStyle w:val="Hyperlink"/>
            <w:color w:val="auto"/>
          </w:rPr>
          <w:t>Scrutiny Committee Report</w:t>
        </w:r>
      </w:hyperlink>
    </w:p>
    <w:p w:rsidR="00F4784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31" w:history="1">
        <w:r w:rsidR="00F4784E" w:rsidRPr="007463D1">
          <w:rPr>
            <w:rStyle w:val="Hyperlink"/>
            <w:color w:val="auto"/>
          </w:rPr>
          <w:t>Response to Scrutiny report</w:t>
        </w:r>
      </w:hyperlink>
    </w:p>
    <w:p w:rsidR="004E4CC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32" w:history="1">
        <w:r w:rsidR="004E4CCB" w:rsidRPr="007463D1">
          <w:rPr>
            <w:rStyle w:val="Hyperlink"/>
            <w:color w:val="auto"/>
          </w:rPr>
          <w:t>Revised Explanatory Statement</w:t>
        </w:r>
      </w:hyperlink>
    </w:p>
    <w:p w:rsidR="003C08B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33" w:history="1">
        <w:r w:rsidR="003C08B3" w:rsidRPr="007463D1">
          <w:rPr>
            <w:rStyle w:val="Hyperlink"/>
            <w:color w:val="auto"/>
          </w:rPr>
          <w:t>Hansard debate</w:t>
        </w:r>
      </w:hyperlink>
    </w:p>
    <w:p w:rsidR="004E4CCB" w:rsidRPr="007463D1" w:rsidRDefault="004E4CCB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1034" w:history="1">
        <w:r w:rsidRPr="007463D1">
          <w:rPr>
            <w:rStyle w:val="Hyperlink"/>
            <w:color w:val="auto"/>
          </w:rPr>
          <w:t>Labour Hire Licensing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451AAB" w:rsidRPr="007463D1" w:rsidRDefault="00E878CF" w:rsidP="00451AAB">
      <w:pPr>
        <w:pStyle w:val="Heading2"/>
      </w:pPr>
      <w:hyperlink r:id="rId1035" w:history="1">
        <w:bookmarkStart w:id="152" w:name="_Toc503442809"/>
        <w:bookmarkStart w:id="153" w:name="_Toc50974813"/>
        <w:r w:rsidR="00451AAB" w:rsidRPr="007463D1">
          <w:rPr>
            <w:rStyle w:val="Hyperlink"/>
            <w:color w:val="auto"/>
          </w:rPr>
          <w:t>Lakes Amendment 2017</w:t>
        </w:r>
        <w:bookmarkEnd w:id="152"/>
        <w:bookmarkEnd w:id="153"/>
      </w:hyperlink>
    </w:p>
    <w:p w:rsidR="00451AAB" w:rsidRPr="007463D1" w:rsidRDefault="00E878CF" w:rsidP="00971697">
      <w:pPr>
        <w:pStyle w:val="ListParagraph"/>
        <w:rPr>
          <w:i/>
        </w:rPr>
      </w:pPr>
      <w:hyperlink r:id="rId1036" w:history="1">
        <w:r w:rsidR="00451AAB" w:rsidRPr="007463D1">
          <w:rPr>
            <w:rStyle w:val="Hyperlink"/>
            <w:color w:val="auto"/>
          </w:rPr>
          <w:t>As presented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1037" w:history="1">
        <w:r w:rsidR="00451AAB" w:rsidRPr="007463D1">
          <w:rPr>
            <w:rStyle w:val="Hyperlink"/>
            <w:color w:val="auto"/>
          </w:rPr>
          <w:t>Explanatory Statement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1038" w:history="1">
        <w:r w:rsidR="00451AAB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451AAB" w:rsidRPr="007463D1" w:rsidRDefault="00E878CF" w:rsidP="00971697">
      <w:pPr>
        <w:pStyle w:val="ListParagraph"/>
        <w:rPr>
          <w:i/>
          <w:iCs/>
        </w:rPr>
      </w:pPr>
      <w:hyperlink r:id="rId1039" w:history="1">
        <w:r w:rsidR="00451AAB" w:rsidRPr="007463D1">
          <w:rPr>
            <w:rStyle w:val="Hyperlink"/>
            <w:color w:val="auto"/>
          </w:rPr>
          <w:t>Presentation speech</w:t>
        </w:r>
      </w:hyperlink>
    </w:p>
    <w:p w:rsidR="00451AAB" w:rsidRPr="007463D1" w:rsidRDefault="00E878CF" w:rsidP="00971697">
      <w:pPr>
        <w:pStyle w:val="ListParagraph"/>
        <w:rPr>
          <w:i/>
        </w:rPr>
      </w:pPr>
      <w:hyperlink r:id="rId1040" w:history="1">
        <w:r w:rsidR="00451AAB" w:rsidRPr="007463D1">
          <w:rPr>
            <w:rStyle w:val="Hyperlink"/>
            <w:iCs/>
            <w:color w:val="auto"/>
          </w:rPr>
          <w:t>Scrutiny Committee Report</w:t>
        </w:r>
      </w:hyperlink>
    </w:p>
    <w:p w:rsidR="00451AAB" w:rsidRPr="007463D1" w:rsidRDefault="00E878CF" w:rsidP="00971697">
      <w:pPr>
        <w:pStyle w:val="ListParagraph"/>
        <w:rPr>
          <w:i/>
          <w:iCs/>
        </w:rPr>
      </w:pPr>
      <w:hyperlink r:id="rId1041" w:history="1">
        <w:r w:rsidR="00451AAB" w:rsidRPr="007463D1">
          <w:rPr>
            <w:rStyle w:val="Hyperlink"/>
            <w:color w:val="auto"/>
          </w:rPr>
          <w:t>Government response to Scrutiny Committee Report</w:t>
        </w:r>
      </w:hyperlink>
    </w:p>
    <w:p w:rsidR="00857D1C" w:rsidRPr="007463D1" w:rsidRDefault="00E878CF" w:rsidP="00971697">
      <w:pPr>
        <w:pStyle w:val="ListParagraph"/>
        <w:rPr>
          <w:i/>
          <w:iCs/>
        </w:rPr>
      </w:pPr>
      <w:hyperlink r:id="rId1042" w:history="1">
        <w:r w:rsidR="00857D1C" w:rsidRPr="007463D1">
          <w:rPr>
            <w:rStyle w:val="Hyperlink"/>
            <w:color w:val="auto"/>
          </w:rPr>
          <w:t>Revised Explanatory Statement</w:t>
        </w:r>
      </w:hyperlink>
    </w:p>
    <w:p w:rsidR="00D13783" w:rsidRPr="007463D1" w:rsidRDefault="00E878CF" w:rsidP="00971697">
      <w:pPr>
        <w:pStyle w:val="ListParagraph"/>
        <w:rPr>
          <w:i/>
          <w:iCs/>
        </w:rPr>
      </w:pPr>
      <w:hyperlink r:id="rId1043" w:history="1">
        <w:r w:rsidR="00D13783" w:rsidRPr="007463D1">
          <w:rPr>
            <w:rStyle w:val="Hyperlink"/>
            <w:color w:val="auto"/>
          </w:rPr>
          <w:t>Proposed amendments moved by Government</w:t>
        </w:r>
      </w:hyperlink>
    </w:p>
    <w:p w:rsidR="008274EB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044" w:history="1">
        <w:r w:rsidR="005A2B3D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FA0F25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045" w:history="1">
        <w:r w:rsidR="00D02AFA" w:rsidRPr="007463D1">
          <w:rPr>
            <w:rStyle w:val="Hyperlink"/>
            <w:color w:val="auto"/>
          </w:rPr>
          <w:t>Hansard</w:t>
        </w:r>
        <w:r w:rsidR="00FA0F25" w:rsidRPr="007463D1">
          <w:rPr>
            <w:rStyle w:val="Hyperlink"/>
            <w:color w:val="auto"/>
          </w:rPr>
          <w:t xml:space="preserve"> debate</w:t>
        </w:r>
      </w:hyperlink>
    </w:p>
    <w:p w:rsidR="008B5195" w:rsidRPr="007463D1" w:rsidRDefault="008B5195" w:rsidP="00971697">
      <w:pPr>
        <w:pStyle w:val="ListParagraph"/>
        <w:rPr>
          <w:rStyle w:val="Hyperlink"/>
          <w:i/>
          <w:iCs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 citation</w:t>
      </w:r>
      <w:r w:rsidRPr="007463D1">
        <w:rPr>
          <w:rStyle w:val="Hyperlink"/>
          <w:color w:val="auto"/>
          <w:u w:val="none"/>
        </w:rPr>
        <w:t xml:space="preserve">: </w:t>
      </w:r>
      <w:hyperlink r:id="rId1046" w:history="1">
        <w:r w:rsidRPr="007463D1">
          <w:rPr>
            <w:rStyle w:val="Hyperlink"/>
            <w:color w:val="auto"/>
          </w:rPr>
          <w:t>Lakes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C35315" w:rsidRPr="007463D1" w:rsidRDefault="00E878CF" w:rsidP="00A828E8">
      <w:pPr>
        <w:pStyle w:val="Heading2"/>
        <w:rPr>
          <w:rStyle w:val="Hyperlink"/>
          <w:iCs/>
          <w:color w:val="auto"/>
          <w:u w:val="none"/>
        </w:rPr>
      </w:pPr>
      <w:hyperlink r:id="rId1047" w:history="1">
        <w:bookmarkStart w:id="154" w:name="_Toc50974814"/>
        <w:r w:rsidR="00C35315" w:rsidRPr="007463D1">
          <w:rPr>
            <w:rStyle w:val="Hyperlink"/>
            <w:iCs/>
            <w:color w:val="auto"/>
          </w:rPr>
          <w:t>Land Tax (Community Housing Exemption) Amendment 2018</w:t>
        </w:r>
        <w:bookmarkEnd w:id="154"/>
      </w:hyperlink>
    </w:p>
    <w:p w:rsidR="00C35315" w:rsidRPr="007463D1" w:rsidRDefault="00C35315" w:rsidP="00A828E8">
      <w:pPr>
        <w:keepNext/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C35315" w:rsidRPr="007463D1" w:rsidRDefault="00E878CF" w:rsidP="00971697">
      <w:pPr>
        <w:pStyle w:val="ListParagraph"/>
        <w:rPr>
          <w:i/>
        </w:rPr>
      </w:pPr>
      <w:hyperlink r:id="rId1048" w:history="1">
        <w:r w:rsidR="00C35315" w:rsidRPr="007463D1">
          <w:rPr>
            <w:rStyle w:val="Hyperlink"/>
            <w:color w:val="auto"/>
          </w:rPr>
          <w:t>As presented</w:t>
        </w:r>
      </w:hyperlink>
    </w:p>
    <w:p w:rsidR="00C3531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49" w:history="1">
        <w:r w:rsidR="00C35315" w:rsidRPr="007463D1">
          <w:rPr>
            <w:rStyle w:val="Hyperlink"/>
            <w:color w:val="auto"/>
          </w:rPr>
          <w:t>Explanatory Statement</w:t>
        </w:r>
      </w:hyperlink>
    </w:p>
    <w:p w:rsidR="0097222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50" w:history="1">
        <w:r w:rsidR="00972220" w:rsidRPr="007463D1">
          <w:rPr>
            <w:rStyle w:val="Hyperlink"/>
            <w:color w:val="auto"/>
          </w:rPr>
          <w:t>Presentation speech</w:t>
        </w:r>
      </w:hyperlink>
    </w:p>
    <w:p w:rsidR="00985982" w:rsidRPr="007463D1" w:rsidRDefault="00985982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="006B5529" w:rsidRPr="007463D1">
        <w:rPr>
          <w:rStyle w:val="Hyperlink"/>
          <w:color w:val="auto"/>
          <w:u w:val="none"/>
        </w:rPr>
        <w:t>Withdrawn</w:t>
      </w:r>
      <w:r w:rsidRPr="007463D1">
        <w:rPr>
          <w:rStyle w:val="Hyperlink"/>
          <w:color w:val="auto"/>
          <w:u w:val="none"/>
        </w:rPr>
        <w:t xml:space="preserve"> on </w:t>
      </w:r>
      <w:hyperlink r:id="rId1051" w:history="1">
        <w:r w:rsidRPr="007463D1">
          <w:rPr>
            <w:rStyle w:val="Hyperlink"/>
            <w:color w:val="auto"/>
          </w:rPr>
          <w:t>23 October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FA0F25" w:rsidRPr="007463D1" w:rsidRDefault="00E878CF" w:rsidP="00FA0F25">
      <w:pPr>
        <w:pStyle w:val="Heading2"/>
      </w:pPr>
      <w:hyperlink r:id="rId1052" w:history="1">
        <w:bookmarkStart w:id="155" w:name="_Toc50974815"/>
        <w:r w:rsidR="00FA0F25" w:rsidRPr="007463D1">
          <w:rPr>
            <w:rStyle w:val="Hyperlink"/>
            <w:color w:val="auto"/>
          </w:rPr>
          <w:t>Land Tax Amendment 2018</w:t>
        </w:r>
        <w:bookmarkEnd w:id="155"/>
      </w:hyperlink>
    </w:p>
    <w:p w:rsidR="00FA0F25" w:rsidRPr="007463D1" w:rsidRDefault="00E878CF" w:rsidP="00971697">
      <w:pPr>
        <w:pStyle w:val="ListParagraph"/>
        <w:rPr>
          <w:i/>
        </w:rPr>
      </w:pPr>
      <w:hyperlink r:id="rId1053" w:history="1">
        <w:r w:rsidR="00FA0F25" w:rsidRPr="007463D1">
          <w:rPr>
            <w:rStyle w:val="Hyperlink"/>
            <w:color w:val="auto"/>
          </w:rPr>
          <w:t>As presented</w:t>
        </w:r>
      </w:hyperlink>
    </w:p>
    <w:p w:rsidR="00FA0F25" w:rsidRPr="007463D1" w:rsidRDefault="00E878CF" w:rsidP="00971697">
      <w:pPr>
        <w:pStyle w:val="ListParagraph"/>
        <w:rPr>
          <w:i/>
        </w:rPr>
      </w:pPr>
      <w:hyperlink r:id="rId1054" w:history="1">
        <w:r w:rsidR="00FA0F25" w:rsidRPr="007463D1">
          <w:rPr>
            <w:rStyle w:val="Hyperlink"/>
            <w:color w:val="auto"/>
          </w:rPr>
          <w:t>Explanatory Statement</w:t>
        </w:r>
      </w:hyperlink>
    </w:p>
    <w:p w:rsidR="00FA0F25" w:rsidRPr="007463D1" w:rsidRDefault="00E878CF" w:rsidP="00971697">
      <w:pPr>
        <w:pStyle w:val="ListParagraph"/>
        <w:rPr>
          <w:i/>
        </w:rPr>
      </w:pPr>
      <w:hyperlink r:id="rId1055" w:history="1">
        <w:r w:rsidR="00FA0F25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FA0F25" w:rsidRPr="007463D1" w:rsidRDefault="00E878CF" w:rsidP="00971697">
      <w:pPr>
        <w:pStyle w:val="ListParagraph"/>
        <w:rPr>
          <w:i/>
        </w:rPr>
      </w:pPr>
      <w:hyperlink r:id="rId1056" w:history="1">
        <w:r w:rsidR="00FA0F25" w:rsidRPr="007463D1">
          <w:rPr>
            <w:rStyle w:val="Hyperlink"/>
            <w:color w:val="auto"/>
          </w:rPr>
          <w:t>Presentation speech</w:t>
        </w:r>
      </w:hyperlink>
    </w:p>
    <w:p w:rsidR="00FA0F2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57" w:history="1">
        <w:r w:rsidR="00FA0F25" w:rsidRPr="007463D1">
          <w:rPr>
            <w:rStyle w:val="Hyperlink"/>
            <w:color w:val="auto"/>
          </w:rPr>
          <w:t>Scrutiny Committee Report</w:t>
        </w:r>
      </w:hyperlink>
    </w:p>
    <w:p w:rsidR="00C601AA" w:rsidRPr="007463D1" w:rsidRDefault="00E878CF" w:rsidP="00971697">
      <w:pPr>
        <w:pStyle w:val="ListParagraph"/>
        <w:rPr>
          <w:i/>
        </w:rPr>
      </w:pPr>
      <w:hyperlink r:id="rId1058" w:history="1">
        <w:r w:rsidR="00C601AA" w:rsidRPr="007463D1">
          <w:rPr>
            <w:rStyle w:val="Hyperlink"/>
            <w:color w:val="auto"/>
          </w:rPr>
          <w:t>Government response to Scrutiny Committee Report</w:t>
        </w:r>
      </w:hyperlink>
    </w:p>
    <w:p w:rsidR="00FA0F25" w:rsidRPr="007463D1" w:rsidRDefault="00E878CF" w:rsidP="00971697">
      <w:pPr>
        <w:pStyle w:val="ListParagraph"/>
        <w:rPr>
          <w:i/>
        </w:rPr>
      </w:pPr>
      <w:hyperlink r:id="rId1059" w:history="1">
        <w:r w:rsidR="00D02AFA" w:rsidRPr="007463D1">
          <w:rPr>
            <w:rStyle w:val="Hyperlink"/>
            <w:color w:val="auto"/>
          </w:rPr>
          <w:t>Hansard</w:t>
        </w:r>
        <w:r w:rsidR="00FA0F25" w:rsidRPr="007463D1">
          <w:rPr>
            <w:rStyle w:val="Hyperlink"/>
            <w:color w:val="auto"/>
          </w:rPr>
          <w:t xml:space="preserve"> debate</w:t>
        </w:r>
      </w:hyperlink>
    </w:p>
    <w:p w:rsidR="00FA0F25" w:rsidRPr="007463D1" w:rsidRDefault="00FA0F25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1060" w:history="1">
        <w:r w:rsidRPr="007463D1">
          <w:rPr>
            <w:rStyle w:val="Hyperlink"/>
            <w:color w:val="auto"/>
          </w:rPr>
          <w:t>Land Tax Amendment Act 2018</w:t>
        </w:r>
      </w:hyperlink>
      <w:r w:rsidRPr="007463D1">
        <w:t>]</w:t>
      </w:r>
    </w:p>
    <w:p w:rsidR="00A45B2D" w:rsidRPr="007463D1" w:rsidRDefault="00E878CF" w:rsidP="006E5E18">
      <w:pPr>
        <w:pStyle w:val="Heading2"/>
        <w:rPr>
          <w:rStyle w:val="Hyperlink"/>
          <w:color w:val="auto"/>
        </w:rPr>
      </w:pPr>
      <w:hyperlink r:id="rId1061" w:history="1">
        <w:bookmarkStart w:id="156" w:name="_Toc50974816"/>
        <w:r w:rsidR="00A45B2D" w:rsidRPr="007463D1">
          <w:rPr>
            <w:rStyle w:val="Hyperlink"/>
            <w:color w:val="auto"/>
          </w:rPr>
          <w:t>Land Titles (Electronic Conveyancing) Legislation Amendment 2020</w:t>
        </w:r>
        <w:bookmarkEnd w:id="156"/>
      </w:hyperlink>
    </w:p>
    <w:p w:rsidR="00A45B2D" w:rsidRPr="007463D1" w:rsidRDefault="00E878CF" w:rsidP="00971697">
      <w:pPr>
        <w:pStyle w:val="ListParagraph"/>
        <w:rPr>
          <w:i/>
        </w:rPr>
      </w:pPr>
      <w:hyperlink r:id="rId1062" w:history="1">
        <w:r w:rsidR="00A45B2D" w:rsidRPr="007463D1">
          <w:rPr>
            <w:rStyle w:val="Hyperlink"/>
            <w:color w:val="auto"/>
          </w:rPr>
          <w:t>As presented</w:t>
        </w:r>
      </w:hyperlink>
    </w:p>
    <w:p w:rsidR="00A45B2D" w:rsidRPr="007463D1" w:rsidRDefault="00E878CF" w:rsidP="00971697">
      <w:pPr>
        <w:pStyle w:val="ListParagraph"/>
        <w:rPr>
          <w:i/>
        </w:rPr>
      </w:pPr>
      <w:hyperlink r:id="rId1063" w:history="1">
        <w:r w:rsidR="00A45B2D" w:rsidRPr="007463D1">
          <w:rPr>
            <w:rStyle w:val="Hyperlink"/>
            <w:color w:val="auto"/>
          </w:rPr>
          <w:t>Explanatory Statement</w:t>
        </w:r>
      </w:hyperlink>
    </w:p>
    <w:p w:rsidR="00A45B2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64" w:history="1">
        <w:r w:rsidR="00A45B2D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B26CD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65" w:history="1">
        <w:r w:rsidR="00B26CDA" w:rsidRPr="007463D1">
          <w:rPr>
            <w:rStyle w:val="Hyperlink"/>
            <w:color w:val="auto"/>
          </w:rPr>
          <w:t>Presentation speech</w:t>
        </w:r>
      </w:hyperlink>
    </w:p>
    <w:p w:rsidR="005934A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66" w:history="1">
        <w:r w:rsidR="005934AE" w:rsidRPr="007463D1">
          <w:rPr>
            <w:rStyle w:val="Hyperlink"/>
            <w:color w:val="auto"/>
          </w:rPr>
          <w:t>Scrutiny Committee Report</w:t>
        </w:r>
      </w:hyperlink>
    </w:p>
    <w:p w:rsidR="00DD399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67" w:history="1">
        <w:r w:rsidR="00DD399A" w:rsidRPr="007463D1">
          <w:rPr>
            <w:rStyle w:val="Hyperlink"/>
            <w:color w:val="auto"/>
          </w:rPr>
          <w:t>Response to Scrutiny Committee</w:t>
        </w:r>
      </w:hyperlink>
    </w:p>
    <w:p w:rsidR="00D71D2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68" w:history="1">
        <w:r w:rsidR="00D71D21" w:rsidRPr="007463D1">
          <w:rPr>
            <w:rStyle w:val="Hyperlink"/>
            <w:color w:val="auto"/>
          </w:rPr>
          <w:t>Hansard debate</w:t>
        </w:r>
      </w:hyperlink>
    </w:p>
    <w:p w:rsidR="0096635C" w:rsidRPr="007463D1" w:rsidRDefault="00F558A9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1069" w:history="1">
        <w:r w:rsidRPr="007463D1">
          <w:rPr>
            <w:rStyle w:val="Hyperlink"/>
            <w:color w:val="auto"/>
          </w:rPr>
          <w:t>Land Titles (Electronic Conveyancing) Legislation Amendment Act 2020]</w:t>
        </w:r>
      </w:hyperlink>
    </w:p>
    <w:p w:rsidR="006E5E18" w:rsidRPr="007463D1" w:rsidRDefault="00E878CF" w:rsidP="006E5E18">
      <w:pPr>
        <w:pStyle w:val="Heading2"/>
      </w:pPr>
      <w:hyperlink r:id="rId1070" w:history="1">
        <w:bookmarkStart w:id="157" w:name="_Toc50974817"/>
        <w:r w:rsidR="006E5E18" w:rsidRPr="007463D1">
          <w:rPr>
            <w:rStyle w:val="Hyperlink"/>
            <w:color w:val="auto"/>
          </w:rPr>
          <w:t>Lands Acquisition (Reporting Requirements) Amendment 2018</w:t>
        </w:r>
        <w:bookmarkEnd w:id="157"/>
      </w:hyperlink>
    </w:p>
    <w:p w:rsidR="003146FC" w:rsidRPr="007463D1" w:rsidRDefault="003146FC" w:rsidP="003146FC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6E5E18" w:rsidRPr="007463D1" w:rsidRDefault="00E878CF" w:rsidP="00971697">
      <w:pPr>
        <w:pStyle w:val="ListParagraph"/>
        <w:rPr>
          <w:i/>
        </w:rPr>
      </w:pPr>
      <w:hyperlink r:id="rId1071" w:history="1">
        <w:r w:rsidR="006E5E18" w:rsidRPr="007463D1">
          <w:rPr>
            <w:rStyle w:val="Hyperlink"/>
            <w:color w:val="auto"/>
          </w:rPr>
          <w:t>As presented</w:t>
        </w:r>
      </w:hyperlink>
    </w:p>
    <w:p w:rsidR="006E5E18" w:rsidRPr="007463D1" w:rsidRDefault="00E878CF" w:rsidP="00971697">
      <w:pPr>
        <w:pStyle w:val="ListParagraph"/>
        <w:rPr>
          <w:i/>
        </w:rPr>
      </w:pPr>
      <w:hyperlink r:id="rId1072" w:history="1">
        <w:r w:rsidR="006E5E18" w:rsidRPr="007463D1">
          <w:rPr>
            <w:rStyle w:val="Hyperlink"/>
            <w:color w:val="auto"/>
          </w:rPr>
          <w:t>Explanatory Statement</w:t>
        </w:r>
      </w:hyperlink>
    </w:p>
    <w:p w:rsidR="006E5E18" w:rsidRPr="007463D1" w:rsidRDefault="00E878CF" w:rsidP="00971697">
      <w:pPr>
        <w:pStyle w:val="ListParagraph"/>
        <w:rPr>
          <w:i/>
        </w:rPr>
      </w:pPr>
      <w:hyperlink r:id="rId1073" w:history="1">
        <w:r w:rsidR="006E5E18" w:rsidRPr="007463D1">
          <w:rPr>
            <w:rStyle w:val="Hyperlink"/>
            <w:color w:val="auto"/>
          </w:rPr>
          <w:t>Presentation speech</w:t>
        </w:r>
      </w:hyperlink>
    </w:p>
    <w:p w:rsidR="0026146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074" w:history="1">
        <w:r w:rsidR="00261461" w:rsidRPr="007463D1">
          <w:rPr>
            <w:rStyle w:val="Hyperlink"/>
            <w:color w:val="auto"/>
          </w:rPr>
          <w:t>Scrutiny Committee Report</w:t>
        </w:r>
      </w:hyperlink>
    </w:p>
    <w:p w:rsidR="00790B3E" w:rsidRPr="007463D1" w:rsidRDefault="00790B3E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 xml:space="preserve">[Discharged on </w:t>
      </w:r>
      <w:hyperlink r:id="rId1075" w:history="1">
        <w:r w:rsidRPr="007463D1">
          <w:rPr>
            <w:rStyle w:val="Hyperlink"/>
            <w:color w:val="auto"/>
          </w:rPr>
          <w:t>13 February 2019</w:t>
        </w:r>
      </w:hyperlink>
      <w:r w:rsidRPr="007463D1">
        <w:rPr>
          <w:rStyle w:val="Hyperlink"/>
          <w:color w:val="auto"/>
          <w:u w:val="none"/>
        </w:rPr>
        <w:t>]</w:t>
      </w:r>
    </w:p>
    <w:p w:rsidR="004F7BE4" w:rsidRPr="007463D1" w:rsidRDefault="00E878CF" w:rsidP="004F7BE4">
      <w:pPr>
        <w:pStyle w:val="Heading2"/>
      </w:pPr>
      <w:hyperlink r:id="rId1076" w:history="1">
        <w:bookmarkStart w:id="158" w:name="_Toc503442810"/>
        <w:bookmarkStart w:id="159" w:name="_Toc50974818"/>
        <w:r w:rsidR="004F7BE4" w:rsidRPr="007463D1">
          <w:rPr>
            <w:rStyle w:val="Hyperlink"/>
            <w:color w:val="auto"/>
          </w:rPr>
          <w:t>Lands Acquisition Amendment 2017</w:t>
        </w:r>
        <w:bookmarkEnd w:id="158"/>
        <w:bookmarkEnd w:id="159"/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77" w:history="1">
        <w:r w:rsidR="004F7BE4" w:rsidRPr="007463D1">
          <w:rPr>
            <w:rStyle w:val="Hyperlink"/>
            <w:color w:val="auto"/>
          </w:rPr>
          <w:t>As presented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78" w:history="1">
        <w:r w:rsidR="004F7BE4" w:rsidRPr="007463D1">
          <w:rPr>
            <w:rStyle w:val="Hyperlink"/>
            <w:color w:val="auto"/>
          </w:rPr>
          <w:t>Explanatory Statement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79" w:history="1">
        <w:r w:rsidR="004F7BE4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80" w:history="1">
        <w:r w:rsidR="004F7BE4" w:rsidRPr="007463D1">
          <w:rPr>
            <w:rStyle w:val="Hyperlink"/>
            <w:color w:val="auto"/>
          </w:rPr>
          <w:t>Presentation speech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81" w:history="1">
        <w:r w:rsidR="004F7BE4" w:rsidRPr="007463D1">
          <w:rPr>
            <w:rStyle w:val="Hyperlink"/>
            <w:color w:val="auto"/>
          </w:rPr>
          <w:t>Scrutiny Committee Report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82" w:history="1">
        <w:r w:rsidR="004F7BE4" w:rsidRPr="007463D1">
          <w:rPr>
            <w:rStyle w:val="Hyperlink"/>
            <w:color w:val="auto"/>
          </w:rPr>
          <w:t>Government response to Scrutiny Committee Report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83" w:history="1">
        <w:r w:rsidR="004F7BE4" w:rsidRPr="007463D1">
          <w:rPr>
            <w:rStyle w:val="Hyperlink"/>
            <w:color w:val="auto"/>
          </w:rPr>
          <w:t>Proposed amendments moved by Government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84" w:history="1">
        <w:r w:rsidR="004F7BE4" w:rsidRPr="007463D1">
          <w:rPr>
            <w:rStyle w:val="Hyperlink"/>
            <w:color w:val="auto"/>
          </w:rPr>
          <w:t>Supplementary Explanatory Statement to proposed Government amendments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85" w:history="1">
        <w:r w:rsidR="00D02AFA" w:rsidRPr="007463D1">
          <w:rPr>
            <w:rStyle w:val="Hyperlink"/>
            <w:color w:val="auto"/>
          </w:rPr>
          <w:t>Hansard</w:t>
        </w:r>
        <w:r w:rsidR="004F7BE4" w:rsidRPr="007463D1">
          <w:rPr>
            <w:rStyle w:val="Hyperlink"/>
            <w:color w:val="auto"/>
          </w:rPr>
          <w:t xml:space="preserve"> debate</w:t>
        </w:r>
      </w:hyperlink>
    </w:p>
    <w:p w:rsidR="004F7BE4" w:rsidRPr="007463D1" w:rsidRDefault="004F7BE4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 xml:space="preserve">Act: </w:t>
      </w:r>
      <w:hyperlink r:id="rId1086" w:history="1">
        <w:r w:rsidRPr="007463D1">
          <w:rPr>
            <w:rStyle w:val="Hyperlink"/>
            <w:color w:val="auto"/>
          </w:rPr>
          <w:t>Lands Acquisition Amendment Act 2017</w:t>
        </w:r>
      </w:hyperlink>
      <w:r w:rsidRPr="007463D1">
        <w:t>]</w:t>
      </w:r>
    </w:p>
    <w:p w:rsidR="004F7BE4" w:rsidRPr="007463D1" w:rsidRDefault="00E878CF" w:rsidP="00144855">
      <w:pPr>
        <w:pStyle w:val="Heading2"/>
        <w:spacing w:line="228" w:lineRule="auto"/>
      </w:pPr>
      <w:hyperlink r:id="rId1087" w:history="1">
        <w:bookmarkStart w:id="160" w:name="_Toc503442811"/>
        <w:bookmarkStart w:id="161" w:name="_Toc50974819"/>
        <w:r w:rsidR="004F7BE4" w:rsidRPr="007463D1">
          <w:rPr>
            <w:rStyle w:val="Hyperlink"/>
            <w:color w:val="auto"/>
          </w:rPr>
          <w:t>Legislative Assembly Legislation Amendment 2017</w:t>
        </w:r>
        <w:bookmarkEnd w:id="160"/>
        <w:bookmarkEnd w:id="161"/>
      </w:hyperlink>
    </w:p>
    <w:p w:rsidR="0013283E" w:rsidRPr="007463D1" w:rsidRDefault="0013283E" w:rsidP="00144855">
      <w:pPr>
        <w:spacing w:line="228" w:lineRule="auto"/>
        <w:ind w:left="284" w:hanging="284"/>
        <w:rPr>
          <w:b/>
        </w:rPr>
      </w:pPr>
      <w:r w:rsidRPr="007463D1">
        <w:rPr>
          <w:b/>
        </w:rPr>
        <w:t>Assembly Business Bill</w:t>
      </w:r>
    </w:p>
    <w:p w:rsidR="004F7BE4" w:rsidRPr="007463D1" w:rsidRDefault="00E878CF" w:rsidP="00971697">
      <w:pPr>
        <w:pStyle w:val="ListParagraph"/>
        <w:rPr>
          <w:b/>
          <w:i/>
        </w:rPr>
      </w:pPr>
      <w:hyperlink r:id="rId1088" w:history="1">
        <w:r w:rsidR="004F7BE4" w:rsidRPr="007463D1">
          <w:rPr>
            <w:rStyle w:val="Hyperlink"/>
            <w:color w:val="auto"/>
          </w:rPr>
          <w:t>As presented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89" w:history="1">
        <w:r w:rsidR="004F7BE4" w:rsidRPr="007463D1">
          <w:rPr>
            <w:rStyle w:val="Hyperlink"/>
            <w:color w:val="auto"/>
          </w:rPr>
          <w:t>Explanatory Statement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90" w:history="1">
        <w:r w:rsidR="004F7BE4" w:rsidRPr="007463D1">
          <w:rPr>
            <w:rStyle w:val="Hyperlink"/>
            <w:iCs/>
            <w:color w:val="auto"/>
          </w:rPr>
          <w:t>Presentation speech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91" w:history="1">
        <w:r w:rsidR="004F7BE4" w:rsidRPr="007463D1">
          <w:rPr>
            <w:rStyle w:val="Hyperlink"/>
            <w:color w:val="auto"/>
          </w:rPr>
          <w:t>Scrutiny Committee Report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92" w:history="1">
        <w:r w:rsidR="004F7BE4" w:rsidRPr="007463D1">
          <w:rPr>
            <w:rStyle w:val="Hyperlink"/>
            <w:color w:val="auto"/>
          </w:rPr>
          <w:t>Proposed amendments moved by Member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093" w:history="1">
        <w:r w:rsidR="00D02AFA" w:rsidRPr="007463D1">
          <w:rPr>
            <w:rStyle w:val="Hyperlink"/>
            <w:color w:val="auto"/>
          </w:rPr>
          <w:t>Hansard</w:t>
        </w:r>
        <w:r w:rsidR="004F7BE4" w:rsidRPr="007463D1">
          <w:rPr>
            <w:rStyle w:val="Hyperlink"/>
            <w:color w:val="auto"/>
          </w:rPr>
          <w:t xml:space="preserve"> debate</w:t>
        </w:r>
      </w:hyperlink>
    </w:p>
    <w:p w:rsidR="004F7BE4" w:rsidRPr="007463D1" w:rsidRDefault="004F7BE4" w:rsidP="00971697">
      <w:pPr>
        <w:pStyle w:val="ListParagraph"/>
        <w:rPr>
          <w:i/>
          <w:iCs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1094" w:history="1">
        <w:r w:rsidRPr="007463D1">
          <w:rPr>
            <w:rStyle w:val="Hyperlink"/>
            <w:color w:val="auto"/>
          </w:rPr>
          <w:t>Legislative Assembly Legislation Amendment Act 2017</w:t>
        </w:r>
      </w:hyperlink>
      <w:r w:rsidRPr="007463D1">
        <w:t>]</w:t>
      </w:r>
    </w:p>
    <w:bookmarkStart w:id="162" w:name="_Toc503442812"/>
    <w:p w:rsidR="001D70D0" w:rsidRPr="007463D1" w:rsidRDefault="001D70D0" w:rsidP="00144855">
      <w:pPr>
        <w:pStyle w:val="Heading2"/>
        <w:spacing w:line="228" w:lineRule="auto"/>
      </w:pPr>
      <w:r w:rsidRPr="007463D1">
        <w:fldChar w:fldCharType="begin"/>
      </w:r>
      <w:r w:rsidRPr="007463D1">
        <w:instrText xml:space="preserve"> HYPERLINK "https://legislation.act.gov.au/b/db_61188/" </w:instrText>
      </w:r>
      <w:r w:rsidRPr="007463D1">
        <w:fldChar w:fldCharType="separate"/>
      </w:r>
      <w:bookmarkStart w:id="163" w:name="_Toc50974820"/>
      <w:r w:rsidRPr="007463D1">
        <w:rPr>
          <w:rStyle w:val="Hyperlink"/>
          <w:color w:val="auto"/>
        </w:rPr>
        <w:t>Legislative Assembly (Office of the Legislative Assembly) Amendment 2019</w:t>
      </w:r>
      <w:bookmarkEnd w:id="163"/>
      <w:r w:rsidRPr="007463D1">
        <w:fldChar w:fldCharType="end"/>
      </w:r>
    </w:p>
    <w:p w:rsidR="001D70D0" w:rsidRPr="007463D1" w:rsidRDefault="00E878CF" w:rsidP="00971697">
      <w:pPr>
        <w:pStyle w:val="ListParagraph"/>
        <w:rPr>
          <w:i/>
        </w:rPr>
      </w:pPr>
      <w:hyperlink r:id="rId1095" w:history="1">
        <w:r w:rsidR="001D70D0" w:rsidRPr="007463D1">
          <w:rPr>
            <w:rStyle w:val="Hyperlink"/>
            <w:color w:val="auto"/>
          </w:rPr>
          <w:t>As presented</w:t>
        </w:r>
      </w:hyperlink>
    </w:p>
    <w:p w:rsidR="001D70D0" w:rsidRPr="007463D1" w:rsidRDefault="00E878CF" w:rsidP="00971697">
      <w:pPr>
        <w:pStyle w:val="ListParagraph"/>
        <w:rPr>
          <w:i/>
        </w:rPr>
      </w:pPr>
      <w:hyperlink r:id="rId1096" w:history="1">
        <w:r w:rsidR="001D70D0" w:rsidRPr="007463D1">
          <w:rPr>
            <w:rStyle w:val="Hyperlink"/>
            <w:color w:val="auto"/>
          </w:rPr>
          <w:t>Explanatory Statement</w:t>
        </w:r>
      </w:hyperlink>
    </w:p>
    <w:p w:rsidR="001D70D0" w:rsidRPr="007463D1" w:rsidRDefault="00E878CF" w:rsidP="00971697">
      <w:pPr>
        <w:pStyle w:val="ListParagraph"/>
        <w:rPr>
          <w:i/>
        </w:rPr>
      </w:pPr>
      <w:hyperlink r:id="rId1097" w:history="1">
        <w:r w:rsidR="001D70D0" w:rsidRPr="007463D1">
          <w:rPr>
            <w:rStyle w:val="Hyperlink"/>
            <w:color w:val="auto"/>
          </w:rPr>
          <w:t>Compatibility Statement</w:t>
        </w:r>
      </w:hyperlink>
    </w:p>
    <w:p w:rsidR="001D70D0" w:rsidRPr="007463D1" w:rsidRDefault="00E878CF" w:rsidP="00971697">
      <w:pPr>
        <w:pStyle w:val="ListParagraph"/>
        <w:rPr>
          <w:i/>
        </w:rPr>
      </w:pPr>
      <w:hyperlink r:id="rId1098" w:history="1">
        <w:r w:rsidR="001D70D0" w:rsidRPr="007463D1">
          <w:rPr>
            <w:rStyle w:val="Hyperlink"/>
            <w:color w:val="auto"/>
          </w:rPr>
          <w:t>Presentation Speech</w:t>
        </w:r>
      </w:hyperlink>
    </w:p>
    <w:p w:rsidR="001D70D0" w:rsidRPr="007463D1" w:rsidRDefault="00E878CF" w:rsidP="00971697">
      <w:pPr>
        <w:pStyle w:val="ListParagraph"/>
        <w:rPr>
          <w:i/>
        </w:rPr>
      </w:pPr>
      <w:hyperlink r:id="rId1099" w:history="1">
        <w:r w:rsidR="001D70D0" w:rsidRPr="007463D1">
          <w:rPr>
            <w:rStyle w:val="Hyperlink"/>
            <w:color w:val="auto"/>
          </w:rPr>
          <w:t>Scrutiny Committee report</w:t>
        </w:r>
      </w:hyperlink>
    </w:p>
    <w:p w:rsidR="001D70D0" w:rsidRPr="007463D1" w:rsidRDefault="00E878CF" w:rsidP="00971697">
      <w:pPr>
        <w:pStyle w:val="ListParagraph"/>
        <w:rPr>
          <w:i/>
        </w:rPr>
      </w:pPr>
      <w:hyperlink r:id="rId1100" w:history="1">
        <w:r w:rsidR="001D70D0" w:rsidRPr="007463D1">
          <w:rPr>
            <w:rStyle w:val="Hyperlink"/>
            <w:color w:val="auto"/>
          </w:rPr>
          <w:t>Government response to Scrutiny Committee</w:t>
        </w:r>
      </w:hyperlink>
    </w:p>
    <w:p w:rsidR="004F7BE4" w:rsidRPr="007463D1" w:rsidRDefault="00E878CF" w:rsidP="00144855">
      <w:pPr>
        <w:pStyle w:val="Heading2"/>
        <w:spacing w:line="228" w:lineRule="auto"/>
      </w:pPr>
      <w:hyperlink r:id="rId1101" w:history="1">
        <w:bookmarkStart w:id="164" w:name="_Toc50974821"/>
        <w:r w:rsidR="004F7BE4" w:rsidRPr="007463D1">
          <w:rPr>
            <w:rStyle w:val="Hyperlink"/>
            <w:color w:val="auto"/>
          </w:rPr>
          <w:t>Liquor Amendment 2017</w:t>
        </w:r>
        <w:bookmarkEnd w:id="162"/>
        <w:bookmarkEnd w:id="164"/>
      </w:hyperlink>
    </w:p>
    <w:p w:rsidR="004F7BE4" w:rsidRPr="007463D1" w:rsidRDefault="00E878CF" w:rsidP="00971697">
      <w:pPr>
        <w:pStyle w:val="ListParagraph"/>
        <w:rPr>
          <w:i/>
        </w:rPr>
      </w:pPr>
      <w:hyperlink r:id="rId1102" w:history="1">
        <w:r w:rsidR="004F7BE4" w:rsidRPr="007463D1">
          <w:rPr>
            <w:rStyle w:val="Hyperlink"/>
            <w:color w:val="auto"/>
          </w:rPr>
          <w:t>As presented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103" w:history="1">
        <w:r w:rsidR="004F7BE4" w:rsidRPr="007463D1">
          <w:rPr>
            <w:rStyle w:val="Hyperlink"/>
            <w:color w:val="auto"/>
          </w:rPr>
          <w:t>Explanatory Statement</w:t>
        </w:r>
      </w:hyperlink>
    </w:p>
    <w:p w:rsidR="004F7BE4" w:rsidRPr="007463D1" w:rsidRDefault="00E878CF" w:rsidP="00971697">
      <w:pPr>
        <w:pStyle w:val="ListParagraph"/>
        <w:rPr>
          <w:i/>
          <w:iCs/>
        </w:rPr>
      </w:pPr>
      <w:hyperlink r:id="rId1104" w:history="1">
        <w:r w:rsidR="004F7BE4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105" w:history="1">
        <w:r w:rsidR="004F7BE4" w:rsidRPr="007463D1">
          <w:rPr>
            <w:rStyle w:val="Hyperlink"/>
            <w:iCs/>
            <w:color w:val="auto"/>
          </w:rPr>
          <w:t>Presentation speech</w:t>
        </w:r>
      </w:hyperlink>
      <w:r w:rsidR="004F7BE4" w:rsidRPr="007463D1">
        <w:t xml:space="preserve"> </w:t>
      </w:r>
    </w:p>
    <w:p w:rsidR="004F7BE4" w:rsidRPr="007463D1" w:rsidRDefault="00E878CF" w:rsidP="00971697">
      <w:pPr>
        <w:pStyle w:val="ListParagraph"/>
        <w:rPr>
          <w:rStyle w:val="Hyperlink"/>
          <w:i/>
          <w:iCs/>
          <w:color w:val="auto"/>
        </w:rPr>
      </w:pPr>
      <w:hyperlink r:id="rId1106" w:history="1">
        <w:r w:rsidR="004F7BE4" w:rsidRPr="007463D1">
          <w:rPr>
            <w:rStyle w:val="Hyperlink"/>
            <w:iCs/>
            <w:color w:val="auto"/>
          </w:rPr>
          <w:t>Scrutiny Committee Report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107" w:history="1">
        <w:r w:rsidR="004F7BE4" w:rsidRPr="007463D1">
          <w:rPr>
            <w:rStyle w:val="Hyperlink"/>
            <w:color w:val="auto"/>
          </w:rPr>
          <w:t>Government response to Scrutiny Committee Report</w:t>
        </w:r>
      </w:hyperlink>
    </w:p>
    <w:p w:rsidR="004F7BE4" w:rsidRPr="007463D1" w:rsidRDefault="00E878CF" w:rsidP="00971697">
      <w:pPr>
        <w:pStyle w:val="ListParagraph"/>
        <w:rPr>
          <w:i/>
        </w:rPr>
      </w:pPr>
      <w:hyperlink r:id="rId1108" w:history="1">
        <w:r w:rsidR="004F7BE4" w:rsidRPr="007463D1">
          <w:rPr>
            <w:rStyle w:val="Hyperlink"/>
            <w:color w:val="auto"/>
          </w:rPr>
          <w:t>Revised Explanatory Statement</w:t>
        </w:r>
      </w:hyperlink>
    </w:p>
    <w:p w:rsidR="004F7BE4" w:rsidRPr="007463D1" w:rsidRDefault="00E878CF" w:rsidP="00971697">
      <w:pPr>
        <w:pStyle w:val="ListParagraph"/>
        <w:rPr>
          <w:rStyle w:val="Hyperlink"/>
          <w:i/>
          <w:iCs/>
          <w:color w:val="auto"/>
        </w:rPr>
      </w:pPr>
      <w:hyperlink r:id="rId1109" w:history="1">
        <w:r w:rsidR="00D02AFA" w:rsidRPr="007463D1">
          <w:rPr>
            <w:rStyle w:val="Hyperlink"/>
            <w:iCs/>
            <w:color w:val="auto"/>
          </w:rPr>
          <w:t>Hansard</w:t>
        </w:r>
        <w:r w:rsidR="004F7BE4" w:rsidRPr="007463D1">
          <w:rPr>
            <w:rStyle w:val="Hyperlink"/>
            <w:iCs/>
            <w:color w:val="auto"/>
          </w:rPr>
          <w:t xml:space="preserve"> debate</w:t>
        </w:r>
      </w:hyperlink>
    </w:p>
    <w:p w:rsidR="004F7BE4" w:rsidRPr="007463D1" w:rsidRDefault="004F7BE4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1110" w:history="1">
        <w:r w:rsidRPr="007463D1">
          <w:rPr>
            <w:rStyle w:val="Hyperlink"/>
            <w:color w:val="auto"/>
          </w:rPr>
          <w:t>Liquor Amendment Act 2017</w:t>
        </w:r>
      </w:hyperlink>
      <w:r w:rsidRPr="007463D1">
        <w:t>]</w:t>
      </w:r>
    </w:p>
    <w:p w:rsidR="008F0DC1" w:rsidRPr="007463D1" w:rsidRDefault="00E878CF" w:rsidP="00144855">
      <w:pPr>
        <w:pStyle w:val="Heading2"/>
        <w:spacing w:line="228" w:lineRule="auto"/>
        <w:rPr>
          <w:rStyle w:val="Hyperlink"/>
          <w:color w:val="auto"/>
        </w:rPr>
      </w:pPr>
      <w:hyperlink r:id="rId1111" w:history="1">
        <w:bookmarkStart w:id="165" w:name="_Toc50974822"/>
        <w:r w:rsidR="008F0DC1" w:rsidRPr="007463D1">
          <w:rPr>
            <w:rStyle w:val="Hyperlink"/>
            <w:color w:val="auto"/>
          </w:rPr>
          <w:t>Long Service leave (Portable Schemes) Amendment 2019</w:t>
        </w:r>
        <w:bookmarkEnd w:id="165"/>
      </w:hyperlink>
    </w:p>
    <w:p w:rsidR="008F0DC1" w:rsidRPr="007463D1" w:rsidRDefault="00E878CF" w:rsidP="00971697">
      <w:pPr>
        <w:pStyle w:val="ListParagraph"/>
        <w:rPr>
          <w:i/>
        </w:rPr>
      </w:pPr>
      <w:hyperlink r:id="rId1112" w:history="1">
        <w:r w:rsidR="008F0DC1" w:rsidRPr="007463D1">
          <w:rPr>
            <w:rStyle w:val="Hyperlink"/>
            <w:color w:val="auto"/>
          </w:rPr>
          <w:t>As presented</w:t>
        </w:r>
      </w:hyperlink>
    </w:p>
    <w:p w:rsidR="008F0DC1" w:rsidRPr="007463D1" w:rsidRDefault="00E878CF" w:rsidP="00971697">
      <w:pPr>
        <w:pStyle w:val="ListParagraph"/>
        <w:rPr>
          <w:i/>
        </w:rPr>
      </w:pPr>
      <w:hyperlink r:id="rId1113" w:history="1">
        <w:r w:rsidR="008F0DC1" w:rsidRPr="007463D1">
          <w:rPr>
            <w:rStyle w:val="Hyperlink"/>
            <w:color w:val="auto"/>
          </w:rPr>
          <w:t>Explanatory Statement</w:t>
        </w:r>
      </w:hyperlink>
    </w:p>
    <w:p w:rsidR="008F0DC1" w:rsidRPr="007463D1" w:rsidRDefault="00E878CF" w:rsidP="00971697">
      <w:pPr>
        <w:pStyle w:val="ListParagraph"/>
        <w:rPr>
          <w:i/>
        </w:rPr>
      </w:pPr>
      <w:hyperlink r:id="rId1114" w:history="1">
        <w:r w:rsidR="008F0DC1" w:rsidRPr="007463D1">
          <w:rPr>
            <w:rStyle w:val="Hyperlink"/>
            <w:color w:val="auto"/>
          </w:rPr>
          <w:t>Compatibility Statement for the Human Rights Act 2004</w:t>
        </w:r>
      </w:hyperlink>
    </w:p>
    <w:p w:rsidR="008F0DC1" w:rsidRPr="007463D1" w:rsidRDefault="00E878CF" w:rsidP="00971697">
      <w:pPr>
        <w:pStyle w:val="ListParagraph"/>
        <w:rPr>
          <w:i/>
        </w:rPr>
      </w:pPr>
      <w:hyperlink r:id="rId1115" w:history="1">
        <w:r w:rsidR="008F0DC1" w:rsidRPr="007463D1">
          <w:rPr>
            <w:rStyle w:val="Hyperlink"/>
            <w:color w:val="auto"/>
          </w:rPr>
          <w:t>Presentation Speech</w:t>
        </w:r>
      </w:hyperlink>
    </w:p>
    <w:p w:rsidR="008F0DC1" w:rsidRPr="007463D1" w:rsidRDefault="00E878CF" w:rsidP="00971697">
      <w:pPr>
        <w:pStyle w:val="ListParagraph"/>
        <w:rPr>
          <w:i/>
        </w:rPr>
      </w:pPr>
      <w:hyperlink r:id="rId1116" w:history="1">
        <w:r w:rsidR="008F0DC1" w:rsidRPr="007463D1">
          <w:rPr>
            <w:rStyle w:val="Hyperlink"/>
            <w:color w:val="auto"/>
          </w:rPr>
          <w:t>Scrutiny Committee report</w:t>
        </w:r>
      </w:hyperlink>
    </w:p>
    <w:p w:rsidR="008F0DC1" w:rsidRPr="007463D1" w:rsidRDefault="00E878CF" w:rsidP="00971697">
      <w:pPr>
        <w:pStyle w:val="ListParagraph"/>
        <w:rPr>
          <w:i/>
        </w:rPr>
      </w:pPr>
      <w:hyperlink r:id="rId1117" w:history="1">
        <w:r w:rsidR="008F0DC1" w:rsidRPr="007463D1">
          <w:rPr>
            <w:rStyle w:val="Hyperlink"/>
            <w:color w:val="auto"/>
          </w:rPr>
          <w:t>Government response to Scrutiny Committee</w:t>
        </w:r>
      </w:hyperlink>
    </w:p>
    <w:p w:rsidR="008F0DC1" w:rsidRPr="007463D1" w:rsidRDefault="00E878CF" w:rsidP="00971697">
      <w:pPr>
        <w:pStyle w:val="ListParagraph"/>
        <w:rPr>
          <w:i/>
        </w:rPr>
      </w:pPr>
      <w:hyperlink r:id="rId1118" w:history="1">
        <w:r w:rsidR="008F0DC1" w:rsidRPr="007463D1">
          <w:rPr>
            <w:rStyle w:val="Hyperlink"/>
            <w:color w:val="auto"/>
          </w:rPr>
          <w:t>Revised Explanatory Statement</w:t>
        </w:r>
      </w:hyperlink>
    </w:p>
    <w:p w:rsidR="008F0DC1" w:rsidRPr="007463D1" w:rsidRDefault="00E878CF" w:rsidP="00971697">
      <w:pPr>
        <w:pStyle w:val="ListParagraph"/>
        <w:rPr>
          <w:i/>
        </w:rPr>
      </w:pPr>
      <w:hyperlink r:id="rId1119" w:history="1">
        <w:r w:rsidR="008F0DC1" w:rsidRPr="007463D1">
          <w:rPr>
            <w:rStyle w:val="Hyperlink"/>
            <w:color w:val="auto"/>
          </w:rPr>
          <w:t>Hansard debate</w:t>
        </w:r>
      </w:hyperlink>
    </w:p>
    <w:p w:rsidR="008F0DC1" w:rsidRPr="007463D1" w:rsidRDefault="008F0DC1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1120" w:history="1">
        <w:r w:rsidRPr="007463D1">
          <w:rPr>
            <w:rStyle w:val="Hyperlink"/>
            <w:color w:val="auto"/>
          </w:rPr>
          <w:t>Long Service Leave (Portable Schemes) Amendment Act 2020</w:t>
        </w:r>
      </w:hyperlink>
      <w:r w:rsidRPr="007463D1">
        <w:t>]</w:t>
      </w:r>
    </w:p>
    <w:p w:rsidR="008E3E8C" w:rsidRPr="007463D1" w:rsidRDefault="00E878CF" w:rsidP="00144855">
      <w:pPr>
        <w:pStyle w:val="Heading2"/>
        <w:spacing w:line="228" w:lineRule="auto"/>
        <w:rPr>
          <w:rStyle w:val="Hyperlink"/>
          <w:color w:val="auto"/>
        </w:rPr>
      </w:pPr>
      <w:hyperlink r:id="rId1121" w:history="1">
        <w:bookmarkStart w:id="166" w:name="_Toc50974823"/>
        <w:r w:rsidR="008E3E8C" w:rsidRPr="007463D1">
          <w:rPr>
            <w:rStyle w:val="Hyperlink"/>
            <w:color w:val="auto"/>
          </w:rPr>
          <w:t>Loose-fill Asbestos Legislation Amendment 2020</w:t>
        </w:r>
        <w:bookmarkEnd w:id="166"/>
      </w:hyperlink>
    </w:p>
    <w:p w:rsidR="008E3E8C" w:rsidRPr="007463D1" w:rsidRDefault="00E878CF" w:rsidP="00971697">
      <w:pPr>
        <w:pStyle w:val="ListParagraph"/>
        <w:rPr>
          <w:i/>
        </w:rPr>
      </w:pPr>
      <w:hyperlink r:id="rId1122" w:history="1">
        <w:r w:rsidR="008E3E8C" w:rsidRPr="007463D1">
          <w:rPr>
            <w:rStyle w:val="Hyperlink"/>
            <w:color w:val="auto"/>
          </w:rPr>
          <w:t>As presented</w:t>
        </w:r>
      </w:hyperlink>
    </w:p>
    <w:p w:rsidR="008E3E8C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23" w:history="1">
        <w:r w:rsidR="008E3E8C" w:rsidRPr="007463D1">
          <w:rPr>
            <w:rStyle w:val="Hyperlink"/>
            <w:color w:val="auto"/>
          </w:rPr>
          <w:t>Explanatory Statement, including Compatibility Statement for Human Rights Act 2004</w:t>
        </w:r>
      </w:hyperlink>
    </w:p>
    <w:p w:rsidR="004E4CC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24" w:history="1">
        <w:r w:rsidR="004E4CCB" w:rsidRPr="007463D1">
          <w:rPr>
            <w:rStyle w:val="Hyperlink"/>
            <w:color w:val="auto"/>
          </w:rPr>
          <w:t>Scrutiny Committee Report</w:t>
        </w:r>
      </w:hyperlink>
    </w:p>
    <w:p w:rsidR="007C783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25" w:history="1">
        <w:r w:rsidR="007C7833" w:rsidRPr="007463D1">
          <w:rPr>
            <w:rStyle w:val="Hyperlink"/>
            <w:color w:val="auto"/>
          </w:rPr>
          <w:t>Presentation speech</w:t>
        </w:r>
      </w:hyperlink>
    </w:p>
    <w:p w:rsidR="007C783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26" w:history="1">
        <w:r w:rsidR="00144855" w:rsidRPr="007463D1">
          <w:rPr>
            <w:rStyle w:val="Hyperlink"/>
            <w:color w:val="auto"/>
          </w:rPr>
          <w:t>Response to Scrutiny Committee</w:t>
        </w:r>
      </w:hyperlink>
    </w:p>
    <w:p w:rsidR="0014485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27" w:history="1">
        <w:r w:rsidR="00144855" w:rsidRPr="007463D1">
          <w:rPr>
            <w:rStyle w:val="Hyperlink"/>
            <w:color w:val="auto"/>
          </w:rPr>
          <w:t>Hansard debate</w:t>
        </w:r>
      </w:hyperlink>
    </w:p>
    <w:p w:rsidR="004E4CCB" w:rsidRPr="007463D1" w:rsidRDefault="004E4CCB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lastRenderedPageBreak/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1128" w:history="1">
        <w:r w:rsidRPr="007463D1">
          <w:rPr>
            <w:rStyle w:val="Hyperlink"/>
            <w:color w:val="auto"/>
          </w:rPr>
          <w:t>Loose-fill Asbestos Legislation Amendment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073D7A" w:rsidRPr="007463D1" w:rsidRDefault="00E878CF" w:rsidP="00073D7A">
      <w:pPr>
        <w:pStyle w:val="Heading2"/>
      </w:pPr>
      <w:hyperlink r:id="rId1129" w:history="1">
        <w:bookmarkStart w:id="167" w:name="_Toc50974824"/>
        <w:r w:rsidR="00073D7A" w:rsidRPr="007463D1">
          <w:rPr>
            <w:rStyle w:val="Hyperlink"/>
            <w:color w:val="auto"/>
          </w:rPr>
          <w:t>Litter Legislation Amendment 2019</w:t>
        </w:r>
        <w:bookmarkEnd w:id="167"/>
      </w:hyperlink>
    </w:p>
    <w:p w:rsidR="00073D7A" w:rsidRPr="007463D1" w:rsidRDefault="00E878CF" w:rsidP="00971697">
      <w:pPr>
        <w:pStyle w:val="ListParagraph"/>
        <w:rPr>
          <w:i/>
        </w:rPr>
      </w:pPr>
      <w:hyperlink r:id="rId1130" w:history="1">
        <w:r w:rsidR="00073D7A" w:rsidRPr="007463D1">
          <w:rPr>
            <w:rStyle w:val="Hyperlink"/>
            <w:color w:val="auto"/>
          </w:rPr>
          <w:t>As presented</w:t>
        </w:r>
      </w:hyperlink>
    </w:p>
    <w:p w:rsidR="00073D7A" w:rsidRPr="007463D1" w:rsidRDefault="00E878CF" w:rsidP="00971697">
      <w:pPr>
        <w:pStyle w:val="ListParagraph"/>
        <w:rPr>
          <w:i/>
        </w:rPr>
      </w:pPr>
      <w:hyperlink r:id="rId1131" w:history="1">
        <w:r w:rsidR="00073D7A" w:rsidRPr="007463D1">
          <w:rPr>
            <w:rStyle w:val="Hyperlink"/>
            <w:color w:val="auto"/>
          </w:rPr>
          <w:t>Explanatory Statement</w:t>
        </w:r>
      </w:hyperlink>
    </w:p>
    <w:p w:rsidR="00073D7A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132" w:history="1">
        <w:r w:rsidR="00073D7A" w:rsidRPr="007463D1">
          <w:rPr>
            <w:rStyle w:val="Hyperlink"/>
            <w:color w:val="auto"/>
          </w:rPr>
          <w:t xml:space="preserve">Compatibility Statement for the </w:t>
        </w:r>
        <w:r w:rsidR="00073D7A" w:rsidRPr="007463D1">
          <w:rPr>
            <w:rStyle w:val="Hyperlink"/>
            <w:iCs/>
            <w:color w:val="auto"/>
          </w:rPr>
          <w:t>Human Rights Act 2004</w:t>
        </w:r>
      </w:hyperlink>
    </w:p>
    <w:p w:rsidR="006F46F3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133" w:history="1">
        <w:r w:rsidR="006F46F3" w:rsidRPr="007463D1">
          <w:rPr>
            <w:rStyle w:val="Hyperlink"/>
            <w:iCs/>
            <w:color w:val="auto"/>
          </w:rPr>
          <w:t>Presentation speech</w:t>
        </w:r>
      </w:hyperlink>
    </w:p>
    <w:p w:rsidR="00195BFA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134" w:history="1">
        <w:r w:rsidR="00195BFA" w:rsidRPr="007463D1">
          <w:rPr>
            <w:rStyle w:val="Hyperlink"/>
            <w:iCs/>
            <w:color w:val="auto"/>
          </w:rPr>
          <w:t>Scrutiny Committee report</w:t>
        </w:r>
      </w:hyperlink>
    </w:p>
    <w:p w:rsidR="00195BFA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135" w:history="1">
        <w:r w:rsidR="00195BFA" w:rsidRPr="007463D1">
          <w:rPr>
            <w:rStyle w:val="Hyperlink"/>
            <w:iCs/>
            <w:color w:val="auto"/>
          </w:rPr>
          <w:t>Response to Scrutiny report</w:t>
        </w:r>
      </w:hyperlink>
    </w:p>
    <w:p w:rsidR="00195BFA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136" w:history="1">
        <w:r w:rsidR="00633B18" w:rsidRPr="007463D1">
          <w:rPr>
            <w:rStyle w:val="Hyperlink"/>
            <w:iCs/>
            <w:color w:val="auto"/>
          </w:rPr>
          <w:t>Revised Explanatory Statement</w:t>
        </w:r>
      </w:hyperlink>
    </w:p>
    <w:p w:rsidR="00633B18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137" w:history="1">
        <w:r w:rsidR="00633B18" w:rsidRPr="007463D1">
          <w:rPr>
            <w:rStyle w:val="Hyperlink"/>
            <w:iCs/>
            <w:color w:val="auto"/>
          </w:rPr>
          <w:t>Supplementary Explanatory Statement (1)</w:t>
        </w:r>
      </w:hyperlink>
    </w:p>
    <w:p w:rsidR="00633B18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138" w:history="1">
        <w:r w:rsidR="00633B18" w:rsidRPr="007463D1">
          <w:rPr>
            <w:rStyle w:val="Hyperlink"/>
            <w:iCs/>
            <w:color w:val="auto"/>
          </w:rPr>
          <w:t>Supplementary Explanatory Statement (2)</w:t>
        </w:r>
      </w:hyperlink>
    </w:p>
    <w:p w:rsidR="00633B18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139" w:history="1">
        <w:r w:rsidR="00633B18" w:rsidRPr="007463D1">
          <w:rPr>
            <w:rStyle w:val="Hyperlink"/>
            <w:iCs/>
            <w:color w:val="auto"/>
          </w:rPr>
          <w:t>Supplementary Explanatory Statement (3)</w:t>
        </w:r>
      </w:hyperlink>
    </w:p>
    <w:p w:rsidR="00633B18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140" w:history="1">
        <w:r w:rsidR="00633B18" w:rsidRPr="007463D1">
          <w:rPr>
            <w:rStyle w:val="Hyperlink"/>
            <w:iCs/>
            <w:color w:val="auto"/>
          </w:rPr>
          <w:t>Hansard debate</w:t>
        </w:r>
      </w:hyperlink>
    </w:p>
    <w:p w:rsidR="003C4ECD" w:rsidRPr="007463D1" w:rsidRDefault="003C4ECD" w:rsidP="00971697">
      <w:pPr>
        <w:pStyle w:val="ListParagraph"/>
        <w:rPr>
          <w:rStyle w:val="Hyperlink"/>
          <w:i/>
          <w:iCs/>
          <w:color w:val="auto"/>
          <w:u w:val="none"/>
        </w:rPr>
      </w:pPr>
      <w:r w:rsidRPr="007463D1">
        <w:rPr>
          <w:rStyle w:val="Hyperlink"/>
          <w:iCs/>
          <w:color w:val="auto"/>
          <w:u w:val="none"/>
        </w:rPr>
        <w:t xml:space="preserve">[Act: </w:t>
      </w:r>
      <w:hyperlink r:id="rId1141" w:history="1">
        <w:r w:rsidRPr="007463D1">
          <w:rPr>
            <w:rStyle w:val="Hyperlink"/>
            <w:iCs/>
            <w:color w:val="auto"/>
          </w:rPr>
          <w:t>Little Legislation Amendment Act 2019</w:t>
        </w:r>
      </w:hyperlink>
      <w:r w:rsidRPr="007463D1">
        <w:rPr>
          <w:rStyle w:val="Hyperlink"/>
          <w:iCs/>
          <w:color w:val="auto"/>
          <w:u w:val="none"/>
        </w:rPr>
        <w:t>]</w:t>
      </w:r>
    </w:p>
    <w:p w:rsidR="005F20BD" w:rsidRPr="007463D1" w:rsidRDefault="00E878CF" w:rsidP="009C7294">
      <w:pPr>
        <w:pStyle w:val="Heading2"/>
        <w:rPr>
          <w:rStyle w:val="Hyperlink"/>
          <w:color w:val="auto"/>
        </w:rPr>
      </w:pPr>
      <w:hyperlink r:id="rId1142" w:history="1">
        <w:bookmarkStart w:id="168" w:name="_Toc50974825"/>
        <w:r w:rsidR="005F20BD" w:rsidRPr="007463D1">
          <w:rPr>
            <w:rStyle w:val="Hyperlink"/>
            <w:color w:val="auto"/>
          </w:rPr>
          <w:t>Magistrates Court (Infringement Notices) 2019</w:t>
        </w:r>
        <w:bookmarkEnd w:id="168"/>
      </w:hyperlink>
    </w:p>
    <w:p w:rsidR="005F20BD" w:rsidRPr="007463D1" w:rsidRDefault="005F20BD" w:rsidP="005F20BD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5F20BD" w:rsidRPr="007463D1" w:rsidRDefault="00E878CF" w:rsidP="00971697">
      <w:pPr>
        <w:pStyle w:val="ListParagraph"/>
        <w:rPr>
          <w:i/>
        </w:rPr>
      </w:pPr>
      <w:hyperlink r:id="rId1143" w:history="1">
        <w:r w:rsidR="005F20BD" w:rsidRPr="007463D1">
          <w:rPr>
            <w:rStyle w:val="Hyperlink"/>
            <w:color w:val="auto"/>
          </w:rPr>
          <w:t>As presented</w:t>
        </w:r>
      </w:hyperlink>
    </w:p>
    <w:p w:rsidR="005F20B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44" w:history="1">
        <w:r w:rsidR="005F20BD" w:rsidRPr="007463D1">
          <w:rPr>
            <w:rStyle w:val="Hyperlink"/>
            <w:color w:val="auto"/>
          </w:rPr>
          <w:t>Explanatory Statement</w:t>
        </w:r>
      </w:hyperlink>
    </w:p>
    <w:p w:rsidR="00EA0FA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45" w:history="1">
        <w:r w:rsidR="00EA0FA5" w:rsidRPr="007463D1">
          <w:rPr>
            <w:rStyle w:val="Hyperlink"/>
            <w:color w:val="auto"/>
          </w:rPr>
          <w:t>Presentation Speech</w:t>
        </w:r>
      </w:hyperlink>
    </w:p>
    <w:p w:rsidR="00EA0FA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46" w:history="1">
        <w:r w:rsidR="00EA0FA5" w:rsidRPr="007463D1">
          <w:rPr>
            <w:rStyle w:val="Hyperlink"/>
            <w:color w:val="auto"/>
          </w:rPr>
          <w:t>Scrutiny Committee Report</w:t>
        </w:r>
      </w:hyperlink>
    </w:p>
    <w:p w:rsidR="0091278E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47" w:history="1">
        <w:r w:rsidR="0091278E" w:rsidRPr="007463D1">
          <w:rPr>
            <w:rStyle w:val="Hyperlink"/>
            <w:color w:val="auto"/>
          </w:rPr>
          <w:t>Proposed Amendments moved by Member</w:t>
        </w:r>
      </w:hyperlink>
    </w:p>
    <w:p w:rsidR="00EA0FA5" w:rsidRPr="007463D1" w:rsidRDefault="00EA0FA5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1148" w:history="1">
        <w:r w:rsidRPr="007463D1">
          <w:rPr>
            <w:rStyle w:val="Hyperlink"/>
            <w:color w:val="auto"/>
          </w:rPr>
          <w:t>Magistrates Court (Infringement Notices) Amendment Act 2020</w:t>
        </w:r>
      </w:hyperlink>
      <w:r w:rsidRPr="007463D1">
        <w:rPr>
          <w:rStyle w:val="Hyperlink"/>
          <w:color w:val="auto"/>
        </w:rPr>
        <w:t>]</w:t>
      </w:r>
    </w:p>
    <w:p w:rsidR="001322B3" w:rsidRPr="007463D1" w:rsidRDefault="00E878CF" w:rsidP="001322B3">
      <w:pPr>
        <w:pStyle w:val="Heading2"/>
      </w:pPr>
      <w:hyperlink r:id="rId1149" w:history="1">
        <w:bookmarkStart w:id="169" w:name="_Toc50974826"/>
        <w:r w:rsidR="001322B3" w:rsidRPr="007463D1">
          <w:rPr>
            <w:rStyle w:val="Hyperlink"/>
            <w:color w:val="auto"/>
          </w:rPr>
          <w:t>Magistrates Court (Retirement Age of Magistrates) Amendment 2018</w:t>
        </w:r>
        <w:bookmarkEnd w:id="169"/>
      </w:hyperlink>
    </w:p>
    <w:p w:rsidR="001322B3" w:rsidRPr="007463D1" w:rsidRDefault="001322B3" w:rsidP="001322B3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1322B3" w:rsidRPr="007463D1" w:rsidRDefault="00E878CF" w:rsidP="00971697">
      <w:pPr>
        <w:pStyle w:val="ListParagraph"/>
        <w:rPr>
          <w:i/>
        </w:rPr>
      </w:pPr>
      <w:hyperlink r:id="rId1150" w:history="1">
        <w:r w:rsidR="001322B3" w:rsidRPr="007463D1">
          <w:rPr>
            <w:rStyle w:val="Hyperlink"/>
            <w:color w:val="auto"/>
          </w:rPr>
          <w:t>As presented</w:t>
        </w:r>
      </w:hyperlink>
    </w:p>
    <w:p w:rsidR="001322B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51" w:history="1">
        <w:r w:rsidR="001322B3" w:rsidRPr="007463D1">
          <w:rPr>
            <w:rStyle w:val="Hyperlink"/>
            <w:color w:val="auto"/>
          </w:rPr>
          <w:t>Explanatory Statement</w:t>
        </w:r>
      </w:hyperlink>
    </w:p>
    <w:p w:rsidR="00B83A6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52" w:history="1">
        <w:r w:rsidR="00B83A63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FE5D8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53" w:history="1">
        <w:r w:rsidR="00FE5D8D" w:rsidRPr="007463D1">
          <w:rPr>
            <w:rStyle w:val="Hyperlink"/>
            <w:color w:val="auto"/>
          </w:rPr>
          <w:t>Presentation speech</w:t>
        </w:r>
      </w:hyperlink>
    </w:p>
    <w:p w:rsidR="00FC1F5D" w:rsidRPr="007463D1" w:rsidRDefault="00E878CF" w:rsidP="00FC1F5D">
      <w:pPr>
        <w:pStyle w:val="Heading2"/>
      </w:pPr>
      <w:hyperlink r:id="rId1154" w:history="1">
        <w:bookmarkStart w:id="170" w:name="_Toc50974827"/>
        <w:r w:rsidR="00FC1F5D" w:rsidRPr="007463D1">
          <w:rPr>
            <w:rStyle w:val="Hyperlink"/>
            <w:color w:val="auto"/>
          </w:rPr>
          <w:t>Medicines, Poisons and Therapeutic Goods Amendment 2018</w:t>
        </w:r>
        <w:bookmarkEnd w:id="170"/>
      </w:hyperlink>
    </w:p>
    <w:p w:rsidR="00FC1F5D" w:rsidRPr="007463D1" w:rsidRDefault="00E878CF" w:rsidP="00971697">
      <w:pPr>
        <w:pStyle w:val="ListParagraph"/>
        <w:rPr>
          <w:i/>
        </w:rPr>
      </w:pPr>
      <w:hyperlink r:id="rId1155" w:history="1">
        <w:r w:rsidR="00FC1F5D" w:rsidRPr="007463D1">
          <w:rPr>
            <w:rStyle w:val="Hyperlink"/>
            <w:color w:val="auto"/>
          </w:rPr>
          <w:t>As presented</w:t>
        </w:r>
      </w:hyperlink>
    </w:p>
    <w:p w:rsidR="00FC1F5D" w:rsidRPr="007463D1" w:rsidRDefault="00E878CF" w:rsidP="00971697">
      <w:pPr>
        <w:pStyle w:val="ListParagraph"/>
        <w:rPr>
          <w:i/>
        </w:rPr>
      </w:pPr>
      <w:hyperlink r:id="rId1156" w:history="1">
        <w:r w:rsidR="00FC1F5D" w:rsidRPr="007463D1">
          <w:rPr>
            <w:rStyle w:val="Hyperlink"/>
            <w:color w:val="auto"/>
          </w:rPr>
          <w:t>Explanatory Statement</w:t>
        </w:r>
      </w:hyperlink>
    </w:p>
    <w:p w:rsidR="00FC1F5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57" w:history="1">
        <w:r w:rsidR="00FC1F5D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FE5D8D" w:rsidRPr="007463D1" w:rsidRDefault="00E878CF" w:rsidP="00971697">
      <w:pPr>
        <w:pStyle w:val="ListParagraph"/>
        <w:rPr>
          <w:i/>
        </w:rPr>
      </w:pPr>
      <w:hyperlink r:id="rId1158" w:history="1">
        <w:r w:rsidR="00FE5D8D" w:rsidRPr="007463D1">
          <w:rPr>
            <w:rStyle w:val="Hyperlink"/>
            <w:color w:val="auto"/>
          </w:rPr>
          <w:t>Presentation speech</w:t>
        </w:r>
      </w:hyperlink>
    </w:p>
    <w:p w:rsidR="00B83A6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59" w:history="1">
        <w:r w:rsidR="00B83A63" w:rsidRPr="007463D1">
          <w:rPr>
            <w:rStyle w:val="Hyperlink"/>
            <w:color w:val="auto"/>
          </w:rPr>
          <w:t>Scrutiny Committee Report</w:t>
        </w:r>
      </w:hyperlink>
    </w:p>
    <w:p w:rsidR="00C601A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60" w:history="1">
        <w:r w:rsidR="00C601AA" w:rsidRPr="007463D1">
          <w:rPr>
            <w:rStyle w:val="Hyperlink"/>
            <w:color w:val="auto"/>
          </w:rPr>
          <w:t>Government response to Scrutiny Committee Report</w:t>
        </w:r>
      </w:hyperlink>
    </w:p>
    <w:p w:rsidR="00FE5D8D" w:rsidRPr="007463D1" w:rsidRDefault="00E878CF" w:rsidP="00971697">
      <w:pPr>
        <w:pStyle w:val="ListParagraph"/>
        <w:rPr>
          <w:i/>
        </w:rPr>
      </w:pPr>
      <w:hyperlink r:id="rId1161" w:history="1">
        <w:r w:rsidR="00D02AFA" w:rsidRPr="007463D1">
          <w:rPr>
            <w:rStyle w:val="Hyperlink"/>
            <w:color w:val="auto"/>
          </w:rPr>
          <w:t>Hansard</w:t>
        </w:r>
        <w:r w:rsidR="00FE5D8D" w:rsidRPr="007463D1">
          <w:rPr>
            <w:rStyle w:val="Hyperlink"/>
            <w:color w:val="auto"/>
          </w:rPr>
          <w:t xml:space="preserve"> debate</w:t>
        </w:r>
      </w:hyperlink>
    </w:p>
    <w:p w:rsidR="00FE5D8D" w:rsidRPr="007463D1" w:rsidRDefault="00FE5D8D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1162" w:history="1">
        <w:r w:rsidRPr="007463D1">
          <w:rPr>
            <w:rStyle w:val="Hyperlink"/>
            <w:color w:val="auto"/>
          </w:rPr>
          <w:t>Medicines, Poisons and Therapeutic Goods Amendment Act 2018</w:t>
        </w:r>
      </w:hyperlink>
      <w:r w:rsidR="004A1630" w:rsidRPr="007463D1">
        <w:t>]</w:t>
      </w:r>
    </w:p>
    <w:p w:rsidR="007D69A3" w:rsidRPr="007463D1" w:rsidRDefault="00E878CF" w:rsidP="00174182">
      <w:pPr>
        <w:pStyle w:val="Heading2"/>
        <w:rPr>
          <w:rStyle w:val="Hyperlink"/>
          <w:color w:val="auto"/>
        </w:rPr>
      </w:pPr>
      <w:hyperlink r:id="rId1163" w:history="1">
        <w:bookmarkStart w:id="171" w:name="_Toc50974828"/>
        <w:r w:rsidR="007D69A3" w:rsidRPr="007463D1">
          <w:rPr>
            <w:rStyle w:val="Hyperlink"/>
            <w:color w:val="auto"/>
          </w:rPr>
          <w:t>Mental Health Amendment 2020</w:t>
        </w:r>
        <w:bookmarkEnd w:id="171"/>
      </w:hyperlink>
    </w:p>
    <w:p w:rsidR="007D69A3" w:rsidRPr="007463D1" w:rsidRDefault="00E878CF" w:rsidP="00971697">
      <w:pPr>
        <w:pStyle w:val="ListParagraph"/>
        <w:rPr>
          <w:i/>
        </w:rPr>
      </w:pPr>
      <w:hyperlink r:id="rId1164" w:history="1">
        <w:r w:rsidR="007D69A3" w:rsidRPr="007463D1">
          <w:rPr>
            <w:rStyle w:val="Hyperlink"/>
            <w:color w:val="auto"/>
          </w:rPr>
          <w:t>As presented</w:t>
        </w:r>
      </w:hyperlink>
    </w:p>
    <w:p w:rsidR="007D69A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65" w:history="1">
        <w:r w:rsidR="007D69A3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933650" w:rsidRPr="007463D1" w:rsidRDefault="00E878CF" w:rsidP="00971697">
      <w:pPr>
        <w:pStyle w:val="ListParagraph"/>
        <w:rPr>
          <w:i/>
        </w:rPr>
      </w:pPr>
      <w:hyperlink r:id="rId1166" w:history="1">
        <w:r w:rsidR="00933650" w:rsidRPr="007463D1">
          <w:rPr>
            <w:rStyle w:val="Hyperlink"/>
            <w:color w:val="auto"/>
          </w:rPr>
          <w:t>Revised Explanatory Statement</w:t>
        </w:r>
      </w:hyperlink>
    </w:p>
    <w:p w:rsidR="00933650" w:rsidRPr="007463D1" w:rsidRDefault="00933650" w:rsidP="00971697">
      <w:pPr>
        <w:pStyle w:val="ListParagraph"/>
        <w:rPr>
          <w:i/>
        </w:rPr>
      </w:pPr>
      <w:r w:rsidRPr="007463D1">
        <w:t xml:space="preserve">[Act: </w:t>
      </w:r>
      <w:hyperlink r:id="rId1167" w:history="1">
        <w:r w:rsidRPr="007463D1">
          <w:rPr>
            <w:rStyle w:val="Hyperlink"/>
            <w:color w:val="auto"/>
          </w:rPr>
          <w:t>Mental Health Amendment Act 2020</w:t>
        </w:r>
      </w:hyperlink>
      <w:r w:rsidRPr="007463D1">
        <w:t>]</w:t>
      </w:r>
    </w:p>
    <w:p w:rsidR="00174182" w:rsidRPr="007463D1" w:rsidRDefault="00E878CF" w:rsidP="00174182">
      <w:pPr>
        <w:pStyle w:val="Heading2"/>
      </w:pPr>
      <w:hyperlink r:id="rId1168" w:history="1">
        <w:bookmarkStart w:id="172" w:name="_Toc503442813"/>
        <w:bookmarkStart w:id="173" w:name="_Toc50974829"/>
        <w:r w:rsidR="00174182" w:rsidRPr="007463D1">
          <w:rPr>
            <w:rStyle w:val="Hyperlink"/>
            <w:color w:val="auto"/>
          </w:rPr>
          <w:t>Monitoring of Places</w:t>
        </w:r>
        <w:r w:rsidR="000F201E" w:rsidRPr="007463D1">
          <w:rPr>
            <w:rStyle w:val="Hyperlink"/>
            <w:color w:val="auto"/>
          </w:rPr>
          <w:t xml:space="preserve"> of</w:t>
        </w:r>
        <w:r w:rsidR="00174182" w:rsidRPr="007463D1">
          <w:rPr>
            <w:rStyle w:val="Hyperlink"/>
            <w:color w:val="auto"/>
          </w:rPr>
          <w:t xml:space="preserve"> Detention (Optional Protocol to the Convention Against Torture) 2017</w:t>
        </w:r>
        <w:bookmarkEnd w:id="172"/>
        <w:bookmarkEnd w:id="173"/>
      </w:hyperlink>
    </w:p>
    <w:p w:rsidR="00174182" w:rsidRPr="007463D1" w:rsidRDefault="00E878CF" w:rsidP="00971697">
      <w:pPr>
        <w:pStyle w:val="ListParagraph"/>
        <w:rPr>
          <w:i/>
        </w:rPr>
      </w:pPr>
      <w:hyperlink r:id="rId1169" w:history="1">
        <w:r w:rsidR="00174182" w:rsidRPr="007463D1">
          <w:rPr>
            <w:rStyle w:val="Hyperlink"/>
            <w:color w:val="auto"/>
          </w:rPr>
          <w:t>As presented</w:t>
        </w:r>
      </w:hyperlink>
    </w:p>
    <w:p w:rsidR="00174182" w:rsidRPr="007463D1" w:rsidRDefault="00E878CF" w:rsidP="00971697">
      <w:pPr>
        <w:pStyle w:val="ListParagraph"/>
        <w:rPr>
          <w:i/>
        </w:rPr>
      </w:pPr>
      <w:hyperlink r:id="rId1170" w:history="1">
        <w:r w:rsidR="00174182" w:rsidRPr="007463D1">
          <w:rPr>
            <w:rStyle w:val="Hyperlink"/>
            <w:color w:val="auto"/>
          </w:rPr>
          <w:t>Explanatory Statement</w:t>
        </w:r>
      </w:hyperlink>
    </w:p>
    <w:p w:rsidR="00174182" w:rsidRPr="007463D1" w:rsidRDefault="00E878CF" w:rsidP="00971697">
      <w:pPr>
        <w:pStyle w:val="ListParagraph"/>
        <w:rPr>
          <w:i/>
          <w:iCs/>
        </w:rPr>
      </w:pPr>
      <w:hyperlink r:id="rId1171" w:history="1">
        <w:r w:rsidR="00174182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174182" w:rsidRPr="007463D1" w:rsidRDefault="00E878CF" w:rsidP="00971697">
      <w:pPr>
        <w:pStyle w:val="ListParagraph"/>
        <w:rPr>
          <w:i/>
        </w:rPr>
      </w:pPr>
      <w:hyperlink r:id="rId1172" w:history="1">
        <w:r w:rsidR="00174182" w:rsidRPr="007463D1">
          <w:rPr>
            <w:rStyle w:val="Hyperlink"/>
            <w:iCs/>
            <w:color w:val="auto"/>
          </w:rPr>
          <w:t>Presentation speech</w:t>
        </w:r>
      </w:hyperlink>
    </w:p>
    <w:p w:rsidR="00174182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173" w:history="1">
        <w:r w:rsidR="00174182" w:rsidRPr="007463D1">
          <w:rPr>
            <w:rStyle w:val="Hyperlink"/>
            <w:iCs/>
            <w:color w:val="auto"/>
          </w:rPr>
          <w:t>Scrutiny Committee Report</w:t>
        </w:r>
      </w:hyperlink>
    </w:p>
    <w:p w:rsidR="00A574D8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174" w:history="1">
        <w:r w:rsidR="00A574D8" w:rsidRPr="007463D1">
          <w:rPr>
            <w:rStyle w:val="Hyperlink"/>
            <w:iCs/>
            <w:color w:val="auto"/>
          </w:rPr>
          <w:t>Revised Explanatory Statement</w:t>
        </w:r>
      </w:hyperlink>
    </w:p>
    <w:p w:rsidR="00FE40D4" w:rsidRPr="007463D1" w:rsidRDefault="00E878CF" w:rsidP="00971697">
      <w:pPr>
        <w:pStyle w:val="ListParagraph"/>
        <w:rPr>
          <w:i/>
        </w:rPr>
      </w:pPr>
      <w:hyperlink r:id="rId1175" w:history="1">
        <w:r w:rsidR="00D02AFA" w:rsidRPr="007463D1">
          <w:rPr>
            <w:rStyle w:val="Hyperlink"/>
            <w:iCs/>
            <w:color w:val="auto"/>
          </w:rPr>
          <w:t>Hansard</w:t>
        </w:r>
        <w:r w:rsidR="00FE40D4" w:rsidRPr="007463D1">
          <w:rPr>
            <w:rStyle w:val="Hyperlink"/>
            <w:iCs/>
            <w:color w:val="auto"/>
          </w:rPr>
          <w:t xml:space="preserve"> debate</w:t>
        </w:r>
      </w:hyperlink>
    </w:p>
    <w:p w:rsidR="000F201E" w:rsidRPr="007463D1" w:rsidRDefault="000F201E" w:rsidP="00971697">
      <w:pPr>
        <w:pStyle w:val="ListParagraph"/>
        <w:rPr>
          <w:i/>
          <w:iCs/>
        </w:rPr>
      </w:pPr>
      <w:r w:rsidRPr="007463D1">
        <w:t>[</w:t>
      </w:r>
      <w:r w:rsidRPr="007463D1">
        <w:rPr>
          <w:b/>
        </w:rPr>
        <w:t>Act citation</w:t>
      </w:r>
      <w:r w:rsidR="003F3FEC" w:rsidRPr="007463D1">
        <w:t xml:space="preserve">: </w:t>
      </w:r>
      <w:hyperlink r:id="rId1176" w:history="1">
        <w:r w:rsidRPr="007463D1">
          <w:rPr>
            <w:rStyle w:val="Hyperlink"/>
            <w:color w:val="auto"/>
          </w:rPr>
          <w:t xml:space="preserve">Monitoring of Places </w:t>
        </w:r>
        <w:r w:rsidR="003F3FEC" w:rsidRPr="007463D1">
          <w:rPr>
            <w:rStyle w:val="Hyperlink"/>
            <w:color w:val="auto"/>
          </w:rPr>
          <w:t>of Detention (Optional Protocol to the Convention Against Torture) Act 2018</w:t>
        </w:r>
      </w:hyperlink>
      <w:r w:rsidR="003F3FEC" w:rsidRPr="007463D1">
        <w:t>]</w:t>
      </w:r>
    </w:p>
    <w:p w:rsidR="00346CEE" w:rsidRPr="007463D1" w:rsidRDefault="00E878CF" w:rsidP="00346CEE">
      <w:pPr>
        <w:pStyle w:val="Heading2"/>
      </w:pPr>
      <w:hyperlink r:id="rId1177" w:history="1">
        <w:bookmarkStart w:id="174" w:name="_Toc50974830"/>
        <w:r w:rsidR="00346CEE" w:rsidRPr="007463D1">
          <w:rPr>
            <w:rStyle w:val="Hyperlink"/>
            <w:color w:val="auto"/>
          </w:rPr>
          <w:t>Motor Accident Injuries 2019</w:t>
        </w:r>
        <w:bookmarkEnd w:id="174"/>
      </w:hyperlink>
    </w:p>
    <w:p w:rsidR="00346CEE" w:rsidRPr="007463D1" w:rsidRDefault="00E878CF" w:rsidP="00971697">
      <w:pPr>
        <w:pStyle w:val="ListParagraph"/>
        <w:rPr>
          <w:i/>
        </w:rPr>
      </w:pPr>
      <w:hyperlink r:id="rId1178" w:history="1">
        <w:r w:rsidR="00346CEE" w:rsidRPr="007463D1">
          <w:rPr>
            <w:rStyle w:val="Hyperlink"/>
            <w:color w:val="auto"/>
          </w:rPr>
          <w:t>As presented</w:t>
        </w:r>
      </w:hyperlink>
    </w:p>
    <w:p w:rsidR="00346CEE" w:rsidRPr="007463D1" w:rsidRDefault="00E878CF" w:rsidP="00971697">
      <w:pPr>
        <w:pStyle w:val="ListParagraph"/>
        <w:rPr>
          <w:i/>
        </w:rPr>
      </w:pPr>
      <w:hyperlink r:id="rId1179" w:history="1">
        <w:r w:rsidR="00346CEE" w:rsidRPr="007463D1">
          <w:rPr>
            <w:rStyle w:val="Hyperlink"/>
            <w:color w:val="auto"/>
          </w:rPr>
          <w:t>Explanatory Statement</w:t>
        </w:r>
      </w:hyperlink>
    </w:p>
    <w:p w:rsidR="00346CEE" w:rsidRPr="007463D1" w:rsidRDefault="00E878CF" w:rsidP="00971697">
      <w:pPr>
        <w:pStyle w:val="ListParagraph"/>
        <w:rPr>
          <w:i/>
          <w:iCs/>
        </w:rPr>
      </w:pPr>
      <w:hyperlink r:id="rId1180" w:history="1">
        <w:r w:rsidR="00346CEE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346CEE" w:rsidRPr="007463D1" w:rsidRDefault="00E878CF" w:rsidP="00971697">
      <w:pPr>
        <w:pStyle w:val="ListParagraph"/>
        <w:rPr>
          <w:i/>
        </w:rPr>
      </w:pPr>
      <w:hyperlink r:id="rId1181" w:history="1">
        <w:r w:rsidR="00346CEE" w:rsidRPr="007463D1">
          <w:rPr>
            <w:rStyle w:val="Hyperlink"/>
            <w:iCs/>
            <w:color w:val="auto"/>
          </w:rPr>
          <w:t>Presentation speech</w:t>
        </w:r>
      </w:hyperlink>
    </w:p>
    <w:p w:rsidR="00061EB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82" w:history="1">
        <w:r w:rsidR="00061EB9" w:rsidRPr="007463D1">
          <w:rPr>
            <w:rStyle w:val="Hyperlink"/>
            <w:color w:val="auto"/>
          </w:rPr>
          <w:t>Scrutiny Committee Report</w:t>
        </w:r>
      </w:hyperlink>
    </w:p>
    <w:p w:rsidR="00EA577F" w:rsidRPr="007463D1" w:rsidRDefault="00E878CF" w:rsidP="00971697">
      <w:pPr>
        <w:pStyle w:val="ListParagraph"/>
        <w:rPr>
          <w:i/>
        </w:rPr>
      </w:pPr>
      <w:hyperlink r:id="rId1183" w:history="1">
        <w:r w:rsidR="00EA577F" w:rsidRPr="007463D1">
          <w:rPr>
            <w:rStyle w:val="Hyperlink"/>
            <w:color w:val="auto"/>
          </w:rPr>
          <w:t>Government response to Scrutiny Committee Report</w:t>
        </w:r>
      </w:hyperlink>
    </w:p>
    <w:p w:rsidR="00D02AFA" w:rsidRPr="007463D1" w:rsidRDefault="00E878CF" w:rsidP="00971697">
      <w:pPr>
        <w:pStyle w:val="ListParagraph"/>
        <w:rPr>
          <w:i/>
        </w:rPr>
      </w:pPr>
      <w:hyperlink r:id="rId1184" w:history="1">
        <w:r w:rsidR="00B774E0" w:rsidRPr="007463D1">
          <w:rPr>
            <w:rStyle w:val="Hyperlink"/>
            <w:color w:val="auto"/>
          </w:rPr>
          <w:t xml:space="preserve">Report on </w:t>
        </w:r>
        <w:r w:rsidR="00D02AFA" w:rsidRPr="007463D1">
          <w:rPr>
            <w:rStyle w:val="Hyperlink"/>
            <w:color w:val="auto"/>
          </w:rPr>
          <w:t>Standing Committee on Justice and Community Safety</w:t>
        </w:r>
      </w:hyperlink>
    </w:p>
    <w:p w:rsidR="00346CEE" w:rsidRPr="007463D1" w:rsidRDefault="00D02AFA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Hansard</w:t>
      </w:r>
      <w:r w:rsidR="00346CEE" w:rsidRPr="007463D1">
        <w:rPr>
          <w:rStyle w:val="Hyperlink"/>
          <w:color w:val="auto"/>
          <w:u w:val="none"/>
        </w:rPr>
        <w:t xml:space="preserve"> debate</w:t>
      </w:r>
      <w:r w:rsidR="00C26B00" w:rsidRPr="007463D1">
        <w:rPr>
          <w:rStyle w:val="Hyperlink"/>
          <w:color w:val="auto"/>
          <w:u w:val="none"/>
        </w:rPr>
        <w:t xml:space="preserve"> </w:t>
      </w:r>
      <w:r w:rsidR="00C26B00" w:rsidRPr="007463D1">
        <w:rPr>
          <w:rStyle w:val="Hyperlink"/>
          <w:color w:val="auto"/>
        </w:rPr>
        <w:t>(</w:t>
      </w:r>
      <w:hyperlink r:id="rId1185" w:history="1">
        <w:r w:rsidR="00C26B00" w:rsidRPr="007463D1">
          <w:rPr>
            <w:rStyle w:val="Hyperlink"/>
            <w:color w:val="auto"/>
          </w:rPr>
          <w:t>14 May 2019</w:t>
        </w:r>
      </w:hyperlink>
      <w:r w:rsidR="00C26B00" w:rsidRPr="007463D1">
        <w:rPr>
          <w:rStyle w:val="Hyperlink"/>
          <w:color w:val="auto"/>
        </w:rPr>
        <w:t xml:space="preserve">, </w:t>
      </w:r>
      <w:hyperlink r:id="rId1186" w:history="1">
        <w:r w:rsidR="00C26B00" w:rsidRPr="007463D1">
          <w:rPr>
            <w:rStyle w:val="Hyperlink"/>
            <w:color w:val="auto"/>
          </w:rPr>
          <w:t>16 May 2019</w:t>
        </w:r>
      </w:hyperlink>
      <w:r w:rsidR="00C26B00" w:rsidRPr="007463D1">
        <w:rPr>
          <w:rStyle w:val="Hyperlink"/>
          <w:color w:val="auto"/>
        </w:rPr>
        <w:t>)</w:t>
      </w:r>
    </w:p>
    <w:p w:rsidR="00346CEE" w:rsidRPr="007463D1" w:rsidRDefault="00346CEE" w:rsidP="00971697">
      <w:pPr>
        <w:pStyle w:val="ListParagraph"/>
        <w:rPr>
          <w:i/>
          <w:iCs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1187" w:history="1">
        <w:r w:rsidRPr="007463D1">
          <w:rPr>
            <w:rStyle w:val="Hyperlink"/>
            <w:color w:val="auto"/>
          </w:rPr>
          <w:t>Motor Accident Injuries Act 2019</w:t>
        </w:r>
      </w:hyperlink>
      <w:r w:rsidRPr="007463D1">
        <w:t>]</w:t>
      </w:r>
    </w:p>
    <w:p w:rsidR="001A4C62" w:rsidRPr="007463D1" w:rsidRDefault="00E878CF" w:rsidP="001A4C62">
      <w:pPr>
        <w:pStyle w:val="Heading2"/>
        <w:rPr>
          <w:rStyle w:val="Hyperlink"/>
          <w:color w:val="auto"/>
        </w:rPr>
      </w:pPr>
      <w:hyperlink r:id="rId1188" w:history="1">
        <w:bookmarkStart w:id="175" w:name="_Toc50974831"/>
        <w:r w:rsidR="001A4C62" w:rsidRPr="007463D1">
          <w:rPr>
            <w:rStyle w:val="Hyperlink"/>
            <w:color w:val="auto"/>
          </w:rPr>
          <w:t>Motor Acciden</w:t>
        </w:r>
        <w:r w:rsidR="00450E64" w:rsidRPr="007463D1">
          <w:rPr>
            <w:rStyle w:val="Hyperlink"/>
            <w:color w:val="auto"/>
          </w:rPr>
          <w:t xml:space="preserve">t Injuries Amendment </w:t>
        </w:r>
        <w:r w:rsidR="001A4C62" w:rsidRPr="007463D1">
          <w:rPr>
            <w:rStyle w:val="Hyperlink"/>
            <w:color w:val="auto"/>
          </w:rPr>
          <w:t>2020</w:t>
        </w:r>
        <w:bookmarkEnd w:id="175"/>
      </w:hyperlink>
    </w:p>
    <w:p w:rsidR="001A4C62" w:rsidRPr="007463D1" w:rsidRDefault="00E878CF" w:rsidP="00971697">
      <w:pPr>
        <w:pStyle w:val="ListParagraph"/>
        <w:rPr>
          <w:i/>
        </w:rPr>
      </w:pPr>
      <w:hyperlink r:id="rId1189" w:history="1">
        <w:r w:rsidR="001A4C62" w:rsidRPr="007463D1">
          <w:rPr>
            <w:rStyle w:val="Hyperlink"/>
            <w:color w:val="auto"/>
          </w:rPr>
          <w:t>As presented</w:t>
        </w:r>
      </w:hyperlink>
    </w:p>
    <w:p w:rsidR="001A4C6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90" w:history="1">
        <w:r w:rsidR="001A4C62" w:rsidRPr="007463D1">
          <w:rPr>
            <w:rStyle w:val="Hyperlink"/>
            <w:color w:val="auto"/>
          </w:rPr>
          <w:t>Explanatory statement, including Compatibility Statement for the Human Rights Act 2004</w:t>
        </w:r>
      </w:hyperlink>
    </w:p>
    <w:p w:rsidR="00B27BC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91" w:history="1">
        <w:r w:rsidR="00B27BC2" w:rsidRPr="007463D1">
          <w:rPr>
            <w:rStyle w:val="Hyperlink"/>
            <w:color w:val="auto"/>
          </w:rPr>
          <w:t>Presentation speech</w:t>
        </w:r>
      </w:hyperlink>
    </w:p>
    <w:p w:rsidR="00A6748F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192" w:history="1">
        <w:r w:rsidR="00A6748F" w:rsidRPr="007463D1">
          <w:rPr>
            <w:rStyle w:val="Hyperlink"/>
            <w:color w:val="auto"/>
          </w:rPr>
          <w:t>Scrutiny Committee report</w:t>
        </w:r>
      </w:hyperlink>
    </w:p>
    <w:p w:rsidR="00A6748F" w:rsidRPr="007463D1" w:rsidRDefault="00E878CF" w:rsidP="00971697">
      <w:pPr>
        <w:pStyle w:val="ListParagraph"/>
        <w:rPr>
          <w:i/>
        </w:rPr>
      </w:pPr>
      <w:hyperlink r:id="rId1193" w:history="1">
        <w:r w:rsidR="00A6748F" w:rsidRPr="007463D1">
          <w:rPr>
            <w:rStyle w:val="Hyperlink"/>
            <w:color w:val="auto"/>
          </w:rPr>
          <w:t>Hansard debate</w:t>
        </w:r>
      </w:hyperlink>
    </w:p>
    <w:p w:rsidR="001A4C62" w:rsidRPr="007463D1" w:rsidRDefault="001A4C62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1194" w:history="1">
        <w:r w:rsidRPr="007463D1">
          <w:rPr>
            <w:rStyle w:val="Hyperlink"/>
            <w:color w:val="auto"/>
          </w:rPr>
          <w:t>Motor Accident Injuries Amendment Act 2020</w:t>
        </w:r>
      </w:hyperlink>
      <w:r w:rsidRPr="007463D1">
        <w:t>]</w:t>
      </w:r>
    </w:p>
    <w:p w:rsidR="00174182" w:rsidRPr="007463D1" w:rsidRDefault="00E878CF" w:rsidP="00174182">
      <w:pPr>
        <w:pStyle w:val="Heading2"/>
      </w:pPr>
      <w:hyperlink r:id="rId1195" w:history="1">
        <w:bookmarkStart w:id="176" w:name="_Toc503442814"/>
        <w:bookmarkStart w:id="177" w:name="_Toc50974832"/>
        <w:r w:rsidR="00174182" w:rsidRPr="007463D1">
          <w:rPr>
            <w:rStyle w:val="Hyperlink"/>
            <w:color w:val="auto"/>
          </w:rPr>
          <w:t>Nature Conservation (Minor Public Works) Amendment 2017</w:t>
        </w:r>
        <w:bookmarkEnd w:id="176"/>
        <w:bookmarkEnd w:id="177"/>
      </w:hyperlink>
    </w:p>
    <w:p w:rsidR="00174182" w:rsidRPr="007463D1" w:rsidRDefault="00E878CF" w:rsidP="00971697">
      <w:pPr>
        <w:pStyle w:val="ListParagraph"/>
        <w:rPr>
          <w:i/>
        </w:rPr>
      </w:pPr>
      <w:hyperlink r:id="rId1196" w:history="1">
        <w:r w:rsidR="00174182" w:rsidRPr="007463D1">
          <w:rPr>
            <w:rStyle w:val="Hyperlink"/>
            <w:color w:val="auto"/>
          </w:rPr>
          <w:t>As presented</w:t>
        </w:r>
      </w:hyperlink>
    </w:p>
    <w:p w:rsidR="00174182" w:rsidRPr="007463D1" w:rsidRDefault="00E878CF" w:rsidP="00971697">
      <w:pPr>
        <w:pStyle w:val="ListParagraph"/>
        <w:rPr>
          <w:i/>
        </w:rPr>
      </w:pPr>
      <w:hyperlink r:id="rId1197" w:history="1">
        <w:r w:rsidR="00174182" w:rsidRPr="007463D1">
          <w:rPr>
            <w:rStyle w:val="Hyperlink"/>
            <w:color w:val="auto"/>
          </w:rPr>
          <w:t>Explanatory Statement</w:t>
        </w:r>
      </w:hyperlink>
    </w:p>
    <w:p w:rsidR="00174182" w:rsidRPr="007463D1" w:rsidRDefault="00E878CF" w:rsidP="00971697">
      <w:pPr>
        <w:pStyle w:val="ListParagraph"/>
        <w:rPr>
          <w:i/>
          <w:iCs/>
        </w:rPr>
      </w:pPr>
      <w:hyperlink r:id="rId1198" w:history="1">
        <w:r w:rsidR="00174182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174182" w:rsidRPr="007463D1" w:rsidRDefault="00E878CF" w:rsidP="00971697">
      <w:pPr>
        <w:pStyle w:val="ListParagraph"/>
        <w:rPr>
          <w:i/>
        </w:rPr>
      </w:pPr>
      <w:hyperlink r:id="rId1199" w:history="1">
        <w:r w:rsidR="00174182" w:rsidRPr="007463D1">
          <w:rPr>
            <w:rStyle w:val="Hyperlink"/>
            <w:iCs/>
            <w:color w:val="auto"/>
          </w:rPr>
          <w:t>Presentation speech</w:t>
        </w:r>
      </w:hyperlink>
    </w:p>
    <w:p w:rsidR="00174182" w:rsidRPr="007463D1" w:rsidRDefault="00E878CF" w:rsidP="00971697">
      <w:pPr>
        <w:pStyle w:val="ListParagraph"/>
        <w:rPr>
          <w:i/>
        </w:rPr>
      </w:pPr>
      <w:hyperlink r:id="rId1200" w:history="1">
        <w:r w:rsidR="00174182" w:rsidRPr="007463D1">
          <w:rPr>
            <w:rStyle w:val="Hyperlink"/>
            <w:color w:val="auto"/>
          </w:rPr>
          <w:t>Scrutiny Committee Report</w:t>
        </w:r>
      </w:hyperlink>
    </w:p>
    <w:p w:rsidR="00174182" w:rsidRPr="007463D1" w:rsidRDefault="00E878CF" w:rsidP="00971697">
      <w:pPr>
        <w:pStyle w:val="ListParagraph"/>
        <w:rPr>
          <w:i/>
        </w:rPr>
      </w:pPr>
      <w:hyperlink r:id="rId1201" w:history="1">
        <w:r w:rsidR="00D02AFA" w:rsidRPr="007463D1">
          <w:rPr>
            <w:rStyle w:val="Hyperlink"/>
            <w:color w:val="auto"/>
          </w:rPr>
          <w:t>Hansard</w:t>
        </w:r>
        <w:r w:rsidR="00174182" w:rsidRPr="007463D1">
          <w:rPr>
            <w:rStyle w:val="Hyperlink"/>
            <w:color w:val="auto"/>
          </w:rPr>
          <w:t xml:space="preserve"> debate</w:t>
        </w:r>
      </w:hyperlink>
    </w:p>
    <w:p w:rsidR="00FC1F5D" w:rsidRPr="007463D1" w:rsidRDefault="00174182" w:rsidP="00971697">
      <w:pPr>
        <w:pStyle w:val="ListParagraph"/>
        <w:rPr>
          <w:i/>
          <w:iCs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1202" w:history="1">
        <w:r w:rsidRPr="007463D1">
          <w:rPr>
            <w:rStyle w:val="Hyperlink"/>
            <w:color w:val="auto"/>
          </w:rPr>
          <w:t>Nature Conservation (Minor Public Works) Amendment Act 2017</w:t>
        </w:r>
      </w:hyperlink>
      <w:r w:rsidRPr="007463D1">
        <w:t>]</w:t>
      </w:r>
    </w:p>
    <w:p w:rsidR="0098009B" w:rsidRPr="007463D1" w:rsidRDefault="0098009B" w:rsidP="009F7F41">
      <w:pPr>
        <w:pStyle w:val="Heading2"/>
        <w:rPr>
          <w:rStyle w:val="Hyperlink"/>
          <w:color w:val="auto"/>
        </w:rPr>
      </w:pPr>
      <w:bookmarkStart w:id="178" w:name="_Toc50974833"/>
      <w:r w:rsidRPr="007463D1">
        <w:rPr>
          <w:rStyle w:val="Hyperlink"/>
          <w:color w:val="auto"/>
        </w:rPr>
        <w:t>Official Visitor Amendment 2019</w:t>
      </w:r>
      <w:bookmarkEnd w:id="178"/>
    </w:p>
    <w:p w:rsidR="0098009B" w:rsidRPr="007463D1" w:rsidRDefault="00E878CF" w:rsidP="00971697">
      <w:pPr>
        <w:pStyle w:val="ListParagraph"/>
        <w:rPr>
          <w:rFonts w:ascii="Times New Roman" w:hAnsi="Times New Roman"/>
          <w:i/>
          <w:lang w:val="en-AU"/>
        </w:rPr>
      </w:pPr>
      <w:hyperlink r:id="rId1203" w:history="1">
        <w:r w:rsidR="0098009B" w:rsidRPr="007463D1">
          <w:rPr>
            <w:rStyle w:val="Hyperlink"/>
            <w:color w:val="auto"/>
          </w:rPr>
          <w:t>As presented</w:t>
        </w:r>
      </w:hyperlink>
    </w:p>
    <w:p w:rsidR="0098009B" w:rsidRPr="007463D1" w:rsidRDefault="00E878CF" w:rsidP="00971697">
      <w:pPr>
        <w:pStyle w:val="ListParagraph"/>
        <w:rPr>
          <w:i/>
        </w:rPr>
      </w:pPr>
      <w:hyperlink r:id="rId1204" w:history="1">
        <w:r w:rsidR="0098009B" w:rsidRPr="007463D1">
          <w:rPr>
            <w:rStyle w:val="Hyperlink"/>
            <w:color w:val="auto"/>
          </w:rPr>
          <w:t>Explanatory Statement</w:t>
        </w:r>
      </w:hyperlink>
    </w:p>
    <w:p w:rsidR="0098009B" w:rsidRPr="007463D1" w:rsidRDefault="00E878CF" w:rsidP="00971697">
      <w:pPr>
        <w:pStyle w:val="ListParagraph"/>
        <w:rPr>
          <w:i/>
        </w:rPr>
      </w:pPr>
      <w:hyperlink r:id="rId1205" w:history="1">
        <w:r w:rsidR="0098009B" w:rsidRPr="007463D1">
          <w:rPr>
            <w:rStyle w:val="Hyperlink"/>
            <w:color w:val="auto"/>
          </w:rPr>
          <w:t xml:space="preserve">Compatibility Statement for the </w:t>
        </w:r>
        <w:r w:rsidR="0098009B" w:rsidRPr="007463D1">
          <w:rPr>
            <w:rStyle w:val="Emphasis"/>
            <w:u w:val="single"/>
          </w:rPr>
          <w:t>Human Rights Act 2004</w:t>
        </w:r>
      </w:hyperlink>
    </w:p>
    <w:p w:rsidR="0098009B" w:rsidRPr="007463D1" w:rsidRDefault="00E878CF" w:rsidP="00971697">
      <w:pPr>
        <w:pStyle w:val="ListParagraph"/>
        <w:rPr>
          <w:i/>
        </w:rPr>
      </w:pPr>
      <w:hyperlink r:id="rId1206" w:history="1">
        <w:r w:rsidR="0098009B" w:rsidRPr="007463D1">
          <w:rPr>
            <w:rStyle w:val="Hyperlink"/>
            <w:color w:val="auto"/>
          </w:rPr>
          <w:t>Presentation speech</w:t>
        </w:r>
      </w:hyperlink>
    </w:p>
    <w:p w:rsidR="0098009B" w:rsidRPr="007463D1" w:rsidRDefault="00E878CF" w:rsidP="00971697">
      <w:pPr>
        <w:pStyle w:val="ListParagraph"/>
        <w:rPr>
          <w:i/>
        </w:rPr>
      </w:pPr>
      <w:hyperlink r:id="rId1207" w:history="1">
        <w:r w:rsidR="0098009B" w:rsidRPr="007463D1">
          <w:rPr>
            <w:rStyle w:val="Hyperlink"/>
            <w:color w:val="auto"/>
          </w:rPr>
          <w:t>Scrutiny Committee Report</w:t>
        </w:r>
      </w:hyperlink>
    </w:p>
    <w:p w:rsidR="0098009B" w:rsidRPr="007463D1" w:rsidRDefault="00E878CF" w:rsidP="00971697">
      <w:pPr>
        <w:pStyle w:val="ListParagraph"/>
        <w:rPr>
          <w:i/>
        </w:rPr>
      </w:pPr>
      <w:hyperlink r:id="rId1208" w:history="1">
        <w:r w:rsidR="0098009B" w:rsidRPr="007463D1">
          <w:rPr>
            <w:rStyle w:val="Hyperlink"/>
            <w:color w:val="auto"/>
          </w:rPr>
          <w:t>Revised Explanatory Statement</w:t>
        </w:r>
      </w:hyperlink>
    </w:p>
    <w:p w:rsidR="0098009B" w:rsidRPr="007463D1" w:rsidRDefault="00E878CF" w:rsidP="00971697">
      <w:pPr>
        <w:pStyle w:val="ListParagraph"/>
        <w:rPr>
          <w:i/>
        </w:rPr>
      </w:pPr>
      <w:hyperlink r:id="rId1209" w:history="1">
        <w:r w:rsidR="0098009B" w:rsidRPr="007463D1">
          <w:rPr>
            <w:rStyle w:val="Hyperlink"/>
            <w:iCs/>
            <w:color w:val="auto"/>
          </w:rPr>
          <w:t xml:space="preserve">Hansard </w:t>
        </w:r>
      </w:hyperlink>
      <w:hyperlink r:id="rId1210" w:history="1">
        <w:r w:rsidR="0098009B" w:rsidRPr="007463D1">
          <w:rPr>
            <w:rStyle w:val="Hyperlink"/>
            <w:color w:val="auto"/>
          </w:rPr>
          <w:t>debate</w:t>
        </w:r>
      </w:hyperlink>
    </w:p>
    <w:p w:rsidR="0098009B" w:rsidRPr="007463D1" w:rsidRDefault="0098009B" w:rsidP="00971697">
      <w:pPr>
        <w:pStyle w:val="ListParagraph"/>
        <w:rPr>
          <w:i/>
        </w:rPr>
      </w:pPr>
      <w:r w:rsidRPr="007463D1">
        <w:t>[</w:t>
      </w:r>
      <w:r w:rsidRPr="007463D1">
        <w:rPr>
          <w:rStyle w:val="Strong"/>
        </w:rPr>
        <w:t>Act:</w:t>
      </w:r>
      <w:r w:rsidRPr="007463D1">
        <w:t xml:space="preserve"> </w:t>
      </w:r>
      <w:hyperlink r:id="rId1211" w:history="1">
        <w:r w:rsidRPr="007463D1">
          <w:rPr>
            <w:rStyle w:val="Hyperlink"/>
            <w:iCs/>
            <w:color w:val="auto"/>
          </w:rPr>
          <w:t>Official Visitor Amendment Act 2019</w:t>
        </w:r>
      </w:hyperlink>
      <w:r w:rsidRPr="007463D1">
        <w:t>]</w:t>
      </w:r>
    </w:p>
    <w:p w:rsidR="00FC1F5D" w:rsidRPr="007463D1" w:rsidRDefault="00E878CF" w:rsidP="00FC1F5D">
      <w:pPr>
        <w:pStyle w:val="Heading2"/>
      </w:pPr>
      <w:hyperlink r:id="rId1212" w:history="1">
        <w:bookmarkStart w:id="179" w:name="_Toc50974834"/>
        <w:r w:rsidR="00FC1F5D" w:rsidRPr="007463D1">
          <w:rPr>
            <w:rStyle w:val="Hyperlink"/>
            <w:color w:val="auto"/>
          </w:rPr>
          <w:t>Ombudsman Amendment 2018</w:t>
        </w:r>
        <w:bookmarkEnd w:id="179"/>
      </w:hyperlink>
    </w:p>
    <w:p w:rsidR="00FC1F5D" w:rsidRPr="007463D1" w:rsidRDefault="00E878CF" w:rsidP="00971697">
      <w:pPr>
        <w:pStyle w:val="ListParagraph"/>
        <w:rPr>
          <w:i/>
        </w:rPr>
      </w:pPr>
      <w:hyperlink r:id="rId1213" w:history="1">
        <w:r w:rsidR="00FC1F5D" w:rsidRPr="007463D1">
          <w:rPr>
            <w:rStyle w:val="Hyperlink"/>
            <w:color w:val="auto"/>
          </w:rPr>
          <w:t>As presented</w:t>
        </w:r>
      </w:hyperlink>
    </w:p>
    <w:p w:rsidR="00FC1F5D" w:rsidRPr="007463D1" w:rsidRDefault="00E878CF" w:rsidP="00971697">
      <w:pPr>
        <w:pStyle w:val="ListParagraph"/>
        <w:rPr>
          <w:i/>
        </w:rPr>
      </w:pPr>
      <w:hyperlink r:id="rId1214" w:history="1">
        <w:r w:rsidR="00FC1F5D" w:rsidRPr="007463D1">
          <w:rPr>
            <w:rStyle w:val="Hyperlink"/>
            <w:color w:val="auto"/>
          </w:rPr>
          <w:t>Explanatory Statement</w:t>
        </w:r>
      </w:hyperlink>
    </w:p>
    <w:p w:rsidR="00FC1F5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15" w:history="1">
        <w:r w:rsidR="00FC1F5D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F12C7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16" w:history="1">
        <w:r w:rsidR="00F12C79" w:rsidRPr="007463D1">
          <w:rPr>
            <w:rStyle w:val="Hyperlink"/>
            <w:color w:val="auto"/>
          </w:rPr>
          <w:t>Presentation speech</w:t>
        </w:r>
      </w:hyperlink>
    </w:p>
    <w:p w:rsidR="00B83A6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17" w:history="1">
        <w:r w:rsidR="00B83A63" w:rsidRPr="007463D1">
          <w:rPr>
            <w:rStyle w:val="Hyperlink"/>
            <w:color w:val="auto"/>
          </w:rPr>
          <w:t>Scrutiny Committee Report</w:t>
        </w:r>
      </w:hyperlink>
    </w:p>
    <w:p w:rsidR="00C601A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18" w:history="1">
        <w:r w:rsidR="00C601AA" w:rsidRPr="007463D1">
          <w:rPr>
            <w:rStyle w:val="Hyperlink"/>
            <w:color w:val="auto"/>
          </w:rPr>
          <w:t>Government response to Scrutiny Committee Report</w:t>
        </w:r>
      </w:hyperlink>
    </w:p>
    <w:p w:rsidR="0012211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19" w:history="1">
        <w:r w:rsidR="00D02AFA" w:rsidRPr="007463D1">
          <w:rPr>
            <w:rStyle w:val="Hyperlink"/>
            <w:color w:val="auto"/>
          </w:rPr>
          <w:t>Hansard</w:t>
        </w:r>
        <w:r w:rsidR="0012211B" w:rsidRPr="007463D1">
          <w:rPr>
            <w:rStyle w:val="Hyperlink"/>
            <w:color w:val="auto"/>
          </w:rPr>
          <w:t xml:space="preserve"> debate</w:t>
        </w:r>
      </w:hyperlink>
    </w:p>
    <w:p w:rsidR="005F6FEC" w:rsidRPr="007463D1" w:rsidRDefault="005F6FEC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1220" w:history="1">
        <w:r w:rsidRPr="007463D1">
          <w:rPr>
            <w:rStyle w:val="Hyperlink"/>
            <w:color w:val="auto"/>
          </w:rPr>
          <w:t>Ombudsman Amendment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AD1795" w:rsidRPr="007463D1" w:rsidRDefault="00E878CF" w:rsidP="002B4F23">
      <w:pPr>
        <w:pStyle w:val="Heading2"/>
        <w:rPr>
          <w:rStyle w:val="Hyperlink"/>
          <w:color w:val="auto"/>
        </w:rPr>
      </w:pPr>
      <w:hyperlink r:id="rId1221" w:history="1">
        <w:bookmarkStart w:id="180" w:name="_Toc50974835"/>
        <w:r w:rsidR="00AD1795" w:rsidRPr="007463D1">
          <w:rPr>
            <w:rStyle w:val="Hyperlink"/>
            <w:color w:val="auto"/>
          </w:rPr>
          <w:t>Planning and Development Amendment 2020</w:t>
        </w:r>
        <w:bookmarkEnd w:id="180"/>
      </w:hyperlink>
    </w:p>
    <w:p w:rsidR="00AD1795" w:rsidRPr="007463D1" w:rsidRDefault="00AD1795" w:rsidP="00971697">
      <w:pPr>
        <w:pStyle w:val="ListParagraph"/>
        <w:rPr>
          <w:rStyle w:val="Hyperlink"/>
          <w:b/>
          <w:i/>
          <w:color w:val="auto"/>
        </w:rPr>
      </w:pPr>
      <w:bookmarkStart w:id="181" w:name="_Toc47610709"/>
      <w:bookmarkStart w:id="182" w:name="_Toc50974621"/>
      <w:r w:rsidRPr="007463D1">
        <w:rPr>
          <w:rStyle w:val="Hyperlink"/>
          <w:i/>
          <w:color w:val="auto"/>
        </w:rPr>
        <w:t>As presented</w:t>
      </w:r>
      <w:bookmarkEnd w:id="181"/>
      <w:bookmarkEnd w:id="182"/>
    </w:p>
    <w:p w:rsidR="00AD179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22" w:history="1">
        <w:r w:rsidR="00AD1795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2F628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23" w:history="1">
        <w:r w:rsidR="002F6282" w:rsidRPr="007463D1">
          <w:rPr>
            <w:rStyle w:val="Hyperlink"/>
            <w:color w:val="auto"/>
          </w:rPr>
          <w:t>Presentation Speech</w:t>
        </w:r>
      </w:hyperlink>
    </w:p>
    <w:p w:rsidR="002F628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24" w:history="1">
        <w:r w:rsidR="00C13A8B" w:rsidRPr="007463D1">
          <w:rPr>
            <w:rStyle w:val="Hyperlink"/>
            <w:color w:val="auto"/>
          </w:rPr>
          <w:t>Scrutiny Committee Report</w:t>
        </w:r>
      </w:hyperlink>
    </w:p>
    <w:p w:rsidR="00C13A8B" w:rsidRPr="007463D1" w:rsidRDefault="00C13A8B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1225" w:history="1">
        <w:r w:rsidRPr="007463D1">
          <w:rPr>
            <w:rStyle w:val="Hyperlink"/>
            <w:color w:val="auto"/>
          </w:rPr>
          <w:t>Planning and Development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2B4F23" w:rsidRPr="007463D1" w:rsidRDefault="00E878CF" w:rsidP="002B4F23">
      <w:pPr>
        <w:pStyle w:val="Heading2"/>
        <w:rPr>
          <w:rStyle w:val="Hyperlink"/>
          <w:color w:val="auto"/>
        </w:rPr>
      </w:pPr>
      <w:hyperlink r:id="rId1226" w:history="1">
        <w:bookmarkStart w:id="183" w:name="_Toc50974836"/>
        <w:r w:rsidR="002B4F23" w:rsidRPr="007463D1">
          <w:rPr>
            <w:rStyle w:val="Hyperlink"/>
            <w:color w:val="auto"/>
          </w:rPr>
          <w:t>Planning and Development (Community Concessional Leases) Amendment 2019</w:t>
        </w:r>
        <w:bookmarkEnd w:id="183"/>
      </w:hyperlink>
    </w:p>
    <w:p w:rsidR="002B4F23" w:rsidRPr="007463D1" w:rsidRDefault="00E878CF" w:rsidP="002B4F23">
      <w:pPr>
        <w:numPr>
          <w:ilvl w:val="0"/>
          <w:numId w:val="32"/>
        </w:numPr>
        <w:spacing w:before="100" w:beforeAutospacing="1" w:after="100" w:afterAutospacing="1"/>
      </w:pPr>
      <w:hyperlink r:id="rId1227" w:history="1">
        <w:r w:rsidR="002B4F23" w:rsidRPr="007463D1">
          <w:rPr>
            <w:rStyle w:val="Hyperlink"/>
            <w:color w:val="auto"/>
          </w:rPr>
          <w:t>As presented</w:t>
        </w:r>
      </w:hyperlink>
    </w:p>
    <w:p w:rsidR="002B4F23" w:rsidRPr="007463D1" w:rsidRDefault="00E878CF" w:rsidP="002B4F23">
      <w:pPr>
        <w:numPr>
          <w:ilvl w:val="0"/>
          <w:numId w:val="32"/>
        </w:numPr>
        <w:spacing w:before="100" w:beforeAutospacing="1" w:after="100" w:afterAutospacing="1"/>
      </w:pPr>
      <w:hyperlink r:id="rId1228" w:history="1">
        <w:r w:rsidR="002B4F23" w:rsidRPr="007463D1">
          <w:rPr>
            <w:rStyle w:val="Hyperlink"/>
            <w:color w:val="auto"/>
          </w:rPr>
          <w:t>Explanatory Statement</w:t>
        </w:r>
      </w:hyperlink>
    </w:p>
    <w:p w:rsidR="002B4F23" w:rsidRPr="007463D1" w:rsidRDefault="00E878CF" w:rsidP="002B4F23">
      <w:pPr>
        <w:numPr>
          <w:ilvl w:val="0"/>
          <w:numId w:val="32"/>
        </w:numPr>
        <w:spacing w:before="100" w:beforeAutospacing="1" w:after="100" w:afterAutospacing="1"/>
      </w:pPr>
      <w:hyperlink r:id="rId1229" w:history="1">
        <w:r w:rsidR="002B4F23" w:rsidRPr="007463D1">
          <w:rPr>
            <w:rStyle w:val="Hyperlink"/>
            <w:color w:val="auto"/>
          </w:rPr>
          <w:t xml:space="preserve">Compatibility Statement for the </w:t>
        </w:r>
        <w:r w:rsidR="002B4F23" w:rsidRPr="007463D1">
          <w:rPr>
            <w:rStyle w:val="Emphasis"/>
            <w:u w:val="single"/>
          </w:rPr>
          <w:t>Human Rights Act 2004</w:t>
        </w:r>
      </w:hyperlink>
    </w:p>
    <w:p w:rsidR="002B4F23" w:rsidRPr="007463D1" w:rsidRDefault="00E878CF" w:rsidP="002B4F23">
      <w:pPr>
        <w:numPr>
          <w:ilvl w:val="0"/>
          <w:numId w:val="32"/>
        </w:numPr>
        <w:spacing w:before="100" w:beforeAutospacing="1" w:after="100" w:afterAutospacing="1"/>
      </w:pPr>
      <w:hyperlink r:id="rId1230" w:history="1">
        <w:r w:rsidR="002B4F23" w:rsidRPr="007463D1">
          <w:rPr>
            <w:rStyle w:val="Hyperlink"/>
            <w:color w:val="auto"/>
          </w:rPr>
          <w:t>Presentation speech</w:t>
        </w:r>
      </w:hyperlink>
    </w:p>
    <w:p w:rsidR="002B4F23" w:rsidRPr="007463D1" w:rsidRDefault="00E878CF" w:rsidP="002B4F23">
      <w:pPr>
        <w:numPr>
          <w:ilvl w:val="0"/>
          <w:numId w:val="32"/>
        </w:numPr>
        <w:spacing w:before="100" w:beforeAutospacing="1" w:after="100" w:afterAutospacing="1"/>
      </w:pPr>
      <w:hyperlink r:id="rId1231" w:history="1">
        <w:r w:rsidR="002B4F23" w:rsidRPr="007463D1">
          <w:rPr>
            <w:rStyle w:val="Hyperlink"/>
            <w:color w:val="auto"/>
          </w:rPr>
          <w:t>Scrutiny Committee Report</w:t>
        </w:r>
      </w:hyperlink>
    </w:p>
    <w:p w:rsidR="002B4F23" w:rsidRPr="007463D1" w:rsidRDefault="00E878CF" w:rsidP="002B4F23">
      <w:pPr>
        <w:numPr>
          <w:ilvl w:val="0"/>
          <w:numId w:val="32"/>
        </w:numPr>
        <w:spacing w:before="100" w:beforeAutospacing="1" w:after="100" w:afterAutospacing="1"/>
      </w:pPr>
      <w:hyperlink r:id="rId1232" w:history="1">
        <w:r w:rsidR="002B4F23" w:rsidRPr="007463D1">
          <w:rPr>
            <w:rStyle w:val="Hyperlink"/>
            <w:color w:val="auto"/>
          </w:rPr>
          <w:t>Scrutiny Committee comment on proposed Government amendments</w:t>
        </w:r>
      </w:hyperlink>
    </w:p>
    <w:p w:rsidR="002B4F23" w:rsidRPr="007463D1" w:rsidRDefault="00E878CF" w:rsidP="002B4F23">
      <w:pPr>
        <w:numPr>
          <w:ilvl w:val="0"/>
          <w:numId w:val="32"/>
        </w:numPr>
        <w:spacing w:before="100" w:beforeAutospacing="1" w:after="100" w:afterAutospacing="1"/>
        <w:rPr>
          <w:rStyle w:val="Hyperlink"/>
          <w:color w:val="auto"/>
          <w:u w:val="none"/>
        </w:rPr>
      </w:pPr>
      <w:hyperlink r:id="rId1233" w:history="1">
        <w:r w:rsidR="002B4F23" w:rsidRPr="007463D1">
          <w:rPr>
            <w:rStyle w:val="Hyperlink"/>
            <w:color w:val="auto"/>
          </w:rPr>
          <w:t>Proposed amendments moved by Government</w:t>
        </w:r>
      </w:hyperlink>
    </w:p>
    <w:p w:rsidR="00456782" w:rsidRPr="007463D1" w:rsidRDefault="00E878CF" w:rsidP="002B4F23">
      <w:pPr>
        <w:numPr>
          <w:ilvl w:val="0"/>
          <w:numId w:val="32"/>
        </w:numPr>
        <w:spacing w:before="100" w:beforeAutospacing="1" w:after="100" w:afterAutospacing="1"/>
      </w:pPr>
      <w:hyperlink r:id="rId1234" w:history="1">
        <w:r w:rsidR="00456782" w:rsidRPr="007463D1">
          <w:rPr>
            <w:rStyle w:val="Hyperlink"/>
            <w:color w:val="auto"/>
          </w:rPr>
          <w:t>Hansard debate</w:t>
        </w:r>
      </w:hyperlink>
    </w:p>
    <w:p w:rsidR="002B4F23" w:rsidRPr="007463D1" w:rsidRDefault="002B4F23" w:rsidP="002B4F23">
      <w:pPr>
        <w:numPr>
          <w:ilvl w:val="0"/>
          <w:numId w:val="32"/>
        </w:numPr>
        <w:spacing w:before="100" w:beforeAutospacing="1" w:after="100" w:afterAutospacing="1"/>
      </w:pPr>
      <w:r w:rsidRPr="007463D1">
        <w:t>[</w:t>
      </w:r>
      <w:r w:rsidRPr="007463D1">
        <w:rPr>
          <w:rStyle w:val="Strong"/>
        </w:rPr>
        <w:t>Act</w:t>
      </w:r>
      <w:r w:rsidRPr="007463D1">
        <w:t xml:space="preserve">: </w:t>
      </w:r>
      <w:hyperlink r:id="rId1235" w:history="1">
        <w:r w:rsidRPr="007463D1">
          <w:rPr>
            <w:rStyle w:val="Hyperlink"/>
            <w:i/>
            <w:iCs/>
            <w:color w:val="auto"/>
          </w:rPr>
          <w:t>Planning and Development (Community Concessional Leases) Amendment Act 2019</w:t>
        </w:r>
      </w:hyperlink>
      <w:r w:rsidRPr="007463D1">
        <w:t>]</w:t>
      </w:r>
    </w:p>
    <w:p w:rsidR="00881F20" w:rsidRPr="007463D1" w:rsidRDefault="00881F20" w:rsidP="00EA577F">
      <w:pPr>
        <w:pStyle w:val="Heading2"/>
        <w:rPr>
          <w:rStyle w:val="Hyperlink"/>
          <w:color w:val="auto"/>
        </w:rPr>
      </w:pPr>
      <w:bookmarkStart w:id="184" w:name="_Toc50974837"/>
      <w:r w:rsidRPr="007463D1">
        <w:rPr>
          <w:rStyle w:val="Hyperlink"/>
          <w:color w:val="auto"/>
        </w:rPr>
        <w:t>Planning and Development (Controlled Activities) Amendment 2019</w:t>
      </w:r>
      <w:bookmarkEnd w:id="184"/>
    </w:p>
    <w:p w:rsidR="00881F20" w:rsidRPr="007463D1" w:rsidRDefault="00E878CF" w:rsidP="00971697">
      <w:pPr>
        <w:pStyle w:val="ListParagraph"/>
        <w:rPr>
          <w:rFonts w:ascii="Times New Roman" w:hAnsi="Times New Roman"/>
          <w:i/>
          <w:lang w:val="en-AU"/>
        </w:rPr>
      </w:pPr>
      <w:hyperlink r:id="rId1236" w:history="1">
        <w:r w:rsidR="00881F20" w:rsidRPr="007463D1">
          <w:rPr>
            <w:rStyle w:val="Hyperlink"/>
            <w:color w:val="auto"/>
          </w:rPr>
          <w:t>As presented</w:t>
        </w:r>
      </w:hyperlink>
    </w:p>
    <w:p w:rsidR="00881F20" w:rsidRPr="007463D1" w:rsidRDefault="00E878CF" w:rsidP="00971697">
      <w:pPr>
        <w:pStyle w:val="ListParagraph"/>
        <w:rPr>
          <w:i/>
        </w:rPr>
      </w:pPr>
      <w:hyperlink r:id="rId1237" w:history="1">
        <w:r w:rsidR="00881F20" w:rsidRPr="007463D1">
          <w:rPr>
            <w:rStyle w:val="Hyperlink"/>
            <w:color w:val="auto"/>
          </w:rPr>
          <w:t>Explanatory Statement</w:t>
        </w:r>
      </w:hyperlink>
    </w:p>
    <w:p w:rsidR="00881F20" w:rsidRPr="007463D1" w:rsidRDefault="00E878CF" w:rsidP="00971697">
      <w:pPr>
        <w:pStyle w:val="ListParagraph"/>
        <w:rPr>
          <w:i/>
        </w:rPr>
      </w:pPr>
      <w:hyperlink r:id="rId1238" w:history="1">
        <w:r w:rsidR="00881F20" w:rsidRPr="007463D1">
          <w:rPr>
            <w:rStyle w:val="Hyperlink"/>
            <w:color w:val="auto"/>
          </w:rPr>
          <w:t>Presentation speech</w:t>
        </w:r>
      </w:hyperlink>
    </w:p>
    <w:p w:rsidR="00881F20" w:rsidRPr="007463D1" w:rsidRDefault="00E878CF" w:rsidP="00971697">
      <w:pPr>
        <w:pStyle w:val="ListParagraph"/>
        <w:rPr>
          <w:i/>
        </w:rPr>
      </w:pPr>
      <w:hyperlink r:id="rId1239" w:history="1">
        <w:r w:rsidR="00881F20" w:rsidRPr="007463D1">
          <w:rPr>
            <w:rStyle w:val="Hyperlink"/>
            <w:color w:val="auto"/>
          </w:rPr>
          <w:t>Scrutiny Committee Report</w:t>
        </w:r>
      </w:hyperlink>
    </w:p>
    <w:p w:rsidR="00881F20" w:rsidRPr="007463D1" w:rsidRDefault="00881F20" w:rsidP="00971697">
      <w:pPr>
        <w:pStyle w:val="ListParagraph"/>
        <w:rPr>
          <w:i/>
        </w:rPr>
      </w:pPr>
      <w:r w:rsidRPr="007463D1">
        <w:t>Scrutiny Committee comments on proposed Member’s amendments (</w:t>
      </w:r>
      <w:hyperlink r:id="rId1240" w:history="1">
        <w:r w:rsidRPr="007463D1">
          <w:rPr>
            <w:rStyle w:val="Hyperlink"/>
            <w:color w:val="auto"/>
          </w:rPr>
          <w:t>Report 36</w:t>
        </w:r>
      </w:hyperlink>
      <w:r w:rsidRPr="007463D1">
        <w:t xml:space="preserve">, </w:t>
      </w:r>
      <w:hyperlink r:id="rId1241" w:history="1">
        <w:r w:rsidRPr="007463D1">
          <w:rPr>
            <w:rStyle w:val="Hyperlink"/>
            <w:color w:val="auto"/>
          </w:rPr>
          <w:t>Report 37</w:t>
        </w:r>
      </w:hyperlink>
      <w:r w:rsidRPr="007463D1">
        <w:t>)</w:t>
      </w:r>
    </w:p>
    <w:p w:rsidR="00EA577F" w:rsidRPr="007463D1" w:rsidRDefault="00E878CF" w:rsidP="00EA577F">
      <w:pPr>
        <w:pStyle w:val="Heading2"/>
      </w:pPr>
      <w:hyperlink r:id="rId1242" w:history="1">
        <w:bookmarkStart w:id="185" w:name="_Toc50974838"/>
        <w:r w:rsidR="00EA577F" w:rsidRPr="007463D1">
          <w:rPr>
            <w:rStyle w:val="Hyperlink"/>
            <w:color w:val="auto"/>
          </w:rPr>
          <w:t>Planning and Development (Design Review Panel) Amendment 2019</w:t>
        </w:r>
        <w:bookmarkEnd w:id="185"/>
      </w:hyperlink>
    </w:p>
    <w:p w:rsidR="00EA577F" w:rsidRPr="007463D1" w:rsidRDefault="00E878CF" w:rsidP="00971697">
      <w:pPr>
        <w:pStyle w:val="ListParagraph"/>
        <w:rPr>
          <w:i/>
        </w:rPr>
      </w:pPr>
      <w:hyperlink r:id="rId1243" w:history="1">
        <w:r w:rsidR="00EA577F" w:rsidRPr="007463D1">
          <w:rPr>
            <w:rStyle w:val="Hyperlink"/>
            <w:color w:val="auto"/>
          </w:rPr>
          <w:t>As presented</w:t>
        </w:r>
      </w:hyperlink>
    </w:p>
    <w:p w:rsidR="00EA577F" w:rsidRPr="007463D1" w:rsidRDefault="00E878CF" w:rsidP="00971697">
      <w:pPr>
        <w:pStyle w:val="ListParagraph"/>
        <w:rPr>
          <w:i/>
        </w:rPr>
      </w:pPr>
      <w:hyperlink r:id="rId1244" w:history="1">
        <w:r w:rsidR="00EA577F" w:rsidRPr="007463D1">
          <w:rPr>
            <w:rStyle w:val="Hyperlink"/>
            <w:color w:val="auto"/>
          </w:rPr>
          <w:t>Explanatory Statement</w:t>
        </w:r>
      </w:hyperlink>
    </w:p>
    <w:p w:rsidR="00EA577F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245" w:history="1">
        <w:r w:rsidR="00EA577F" w:rsidRPr="007463D1">
          <w:rPr>
            <w:rStyle w:val="Hyperlink"/>
            <w:color w:val="auto"/>
          </w:rPr>
          <w:t xml:space="preserve">Compatibility Statement for the </w:t>
        </w:r>
        <w:r w:rsidR="00EA577F" w:rsidRPr="007463D1">
          <w:rPr>
            <w:rStyle w:val="Hyperlink"/>
            <w:iCs/>
            <w:color w:val="auto"/>
          </w:rPr>
          <w:t>Human Rights Act 2004</w:t>
        </w:r>
      </w:hyperlink>
    </w:p>
    <w:p w:rsidR="00C26B0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46" w:history="1">
        <w:r w:rsidR="00C26B00" w:rsidRPr="007463D1">
          <w:rPr>
            <w:rStyle w:val="Hyperlink"/>
            <w:iCs/>
            <w:color w:val="auto"/>
          </w:rPr>
          <w:t>Presentation speech</w:t>
        </w:r>
      </w:hyperlink>
    </w:p>
    <w:p w:rsidR="00FB6F99" w:rsidRPr="007463D1" w:rsidRDefault="00E878CF" w:rsidP="00971697">
      <w:pPr>
        <w:pStyle w:val="ListParagraph"/>
        <w:rPr>
          <w:rFonts w:ascii="Times New Roman" w:hAnsi="Times New Roman"/>
          <w:i/>
          <w:lang w:val="en-AU"/>
        </w:rPr>
      </w:pPr>
      <w:hyperlink r:id="rId1247" w:history="1">
        <w:r w:rsidR="00FB6F99" w:rsidRPr="007463D1">
          <w:rPr>
            <w:rStyle w:val="Hyperlink"/>
            <w:color w:val="auto"/>
          </w:rPr>
          <w:t>Scrutiny Committee Report</w:t>
        </w:r>
      </w:hyperlink>
    </w:p>
    <w:p w:rsidR="00FB6F99" w:rsidRPr="007463D1" w:rsidRDefault="00E878CF" w:rsidP="00971697">
      <w:pPr>
        <w:pStyle w:val="ListParagraph"/>
        <w:rPr>
          <w:i/>
        </w:rPr>
      </w:pPr>
      <w:hyperlink r:id="rId1248" w:history="1">
        <w:r w:rsidR="00FB6F99" w:rsidRPr="007463D1">
          <w:rPr>
            <w:rStyle w:val="Hyperlink"/>
            <w:color w:val="auto"/>
          </w:rPr>
          <w:t>Government response to Scrutiny Committee Report</w:t>
        </w:r>
      </w:hyperlink>
    </w:p>
    <w:p w:rsidR="00FB6F99" w:rsidRPr="007463D1" w:rsidRDefault="00E878CF" w:rsidP="00971697">
      <w:pPr>
        <w:pStyle w:val="ListParagraph"/>
        <w:rPr>
          <w:i/>
        </w:rPr>
      </w:pPr>
      <w:hyperlink r:id="rId1249" w:history="1">
        <w:r w:rsidR="00FB6F99" w:rsidRPr="007463D1">
          <w:rPr>
            <w:rStyle w:val="Hyperlink"/>
            <w:color w:val="auto"/>
          </w:rPr>
          <w:t>Government response to Scrutiny Committee Report (further response)</w:t>
        </w:r>
      </w:hyperlink>
    </w:p>
    <w:p w:rsidR="00FB6F99" w:rsidRPr="007463D1" w:rsidRDefault="00E878CF" w:rsidP="00971697">
      <w:pPr>
        <w:pStyle w:val="ListParagraph"/>
        <w:rPr>
          <w:i/>
        </w:rPr>
      </w:pPr>
      <w:hyperlink r:id="rId1250" w:history="1">
        <w:r w:rsidR="00FB6F99" w:rsidRPr="007463D1">
          <w:rPr>
            <w:rStyle w:val="Hyperlink"/>
            <w:color w:val="auto"/>
          </w:rPr>
          <w:t>Proposed amendments moved by Government</w:t>
        </w:r>
      </w:hyperlink>
    </w:p>
    <w:p w:rsidR="00FB6F99" w:rsidRPr="007463D1" w:rsidRDefault="00E878CF" w:rsidP="00971697">
      <w:pPr>
        <w:pStyle w:val="ListParagraph"/>
        <w:rPr>
          <w:i/>
        </w:rPr>
      </w:pPr>
      <w:hyperlink r:id="rId1251" w:history="1">
        <w:r w:rsidR="00FB6F99" w:rsidRPr="007463D1">
          <w:rPr>
            <w:rStyle w:val="Hyperlink"/>
            <w:iCs/>
            <w:color w:val="auto"/>
          </w:rPr>
          <w:t>Hansard</w:t>
        </w:r>
        <w:r w:rsidR="00FB6F99" w:rsidRPr="007463D1">
          <w:rPr>
            <w:rStyle w:val="Emphasis"/>
            <w:u w:val="single"/>
          </w:rPr>
          <w:t xml:space="preserve"> </w:t>
        </w:r>
      </w:hyperlink>
      <w:hyperlink r:id="rId1252" w:history="1">
        <w:r w:rsidR="00FB6F99" w:rsidRPr="007463D1">
          <w:rPr>
            <w:rStyle w:val="Hyperlink"/>
            <w:color w:val="auto"/>
          </w:rPr>
          <w:t>debate</w:t>
        </w:r>
      </w:hyperlink>
    </w:p>
    <w:p w:rsidR="00FB6F99" w:rsidRPr="007463D1" w:rsidRDefault="00FB6F99" w:rsidP="00971697">
      <w:pPr>
        <w:pStyle w:val="ListParagraph"/>
        <w:rPr>
          <w:i/>
        </w:rPr>
      </w:pPr>
      <w:r w:rsidRPr="007463D1">
        <w:t>[</w:t>
      </w:r>
      <w:r w:rsidRPr="007463D1">
        <w:rPr>
          <w:rStyle w:val="Strong"/>
        </w:rPr>
        <w:t>Act</w:t>
      </w:r>
      <w:r w:rsidRPr="007463D1">
        <w:t>:</w:t>
      </w:r>
      <w:r w:rsidRPr="007463D1">
        <w:rPr>
          <w:rStyle w:val="Emphasis"/>
        </w:rPr>
        <w:t xml:space="preserve"> </w:t>
      </w:r>
      <w:hyperlink r:id="rId1253" w:history="1">
        <w:r w:rsidRPr="007463D1">
          <w:rPr>
            <w:rStyle w:val="Hyperlink"/>
            <w:iCs/>
            <w:color w:val="auto"/>
          </w:rPr>
          <w:t>Planning and Development (Design Review Panel) Amendment Act 2019</w:t>
        </w:r>
      </w:hyperlink>
      <w:r w:rsidRPr="007463D1">
        <w:t>]</w:t>
      </w:r>
    </w:p>
    <w:p w:rsidR="00F94554" w:rsidRPr="007463D1" w:rsidRDefault="00E878CF" w:rsidP="00F94554">
      <w:pPr>
        <w:pStyle w:val="Heading2"/>
      </w:pPr>
      <w:hyperlink r:id="rId1254" w:history="1">
        <w:bookmarkStart w:id="186" w:name="_Toc50974839"/>
        <w:r w:rsidR="00F94554" w:rsidRPr="007463D1">
          <w:rPr>
            <w:rStyle w:val="Hyperlink"/>
            <w:color w:val="auto"/>
          </w:rPr>
          <w:t>Planning and Development (Lease Variation Charge Deferred Payment Scheme</w:t>
        </w:r>
        <w:r w:rsidR="00DB08A9" w:rsidRPr="007463D1">
          <w:rPr>
            <w:rStyle w:val="Hyperlink"/>
            <w:color w:val="auto"/>
          </w:rPr>
          <w:t>) Amendment 2018</w:t>
        </w:r>
        <w:bookmarkEnd w:id="186"/>
      </w:hyperlink>
    </w:p>
    <w:p w:rsidR="00DB08A9" w:rsidRPr="007463D1" w:rsidRDefault="00E878CF" w:rsidP="00971697">
      <w:pPr>
        <w:pStyle w:val="ListParagraph"/>
        <w:rPr>
          <w:i/>
        </w:rPr>
      </w:pPr>
      <w:hyperlink r:id="rId1255" w:history="1">
        <w:r w:rsidR="00DB08A9" w:rsidRPr="007463D1">
          <w:rPr>
            <w:rStyle w:val="Hyperlink"/>
            <w:color w:val="auto"/>
          </w:rPr>
          <w:t>As presented</w:t>
        </w:r>
      </w:hyperlink>
    </w:p>
    <w:p w:rsidR="00DB08A9" w:rsidRPr="007463D1" w:rsidRDefault="00E878CF" w:rsidP="00971697">
      <w:pPr>
        <w:pStyle w:val="ListParagraph"/>
        <w:rPr>
          <w:i/>
        </w:rPr>
      </w:pPr>
      <w:hyperlink r:id="rId1256" w:history="1">
        <w:r w:rsidR="00DB08A9" w:rsidRPr="007463D1">
          <w:rPr>
            <w:rStyle w:val="Hyperlink"/>
            <w:color w:val="auto"/>
          </w:rPr>
          <w:t>Explanatory Statement</w:t>
        </w:r>
      </w:hyperlink>
    </w:p>
    <w:p w:rsidR="00DB08A9" w:rsidRPr="007463D1" w:rsidRDefault="00E878CF" w:rsidP="00971697">
      <w:pPr>
        <w:pStyle w:val="ListParagraph"/>
        <w:rPr>
          <w:i/>
          <w:iCs/>
        </w:rPr>
      </w:pPr>
      <w:hyperlink r:id="rId1257" w:history="1">
        <w:r w:rsidR="00DB08A9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DB08A9" w:rsidRPr="007463D1" w:rsidRDefault="00E878CF" w:rsidP="00971697">
      <w:pPr>
        <w:pStyle w:val="ListParagraph"/>
        <w:rPr>
          <w:i/>
        </w:rPr>
      </w:pPr>
      <w:hyperlink r:id="rId1258" w:history="1">
        <w:r w:rsidR="00DB08A9" w:rsidRPr="007463D1">
          <w:rPr>
            <w:rStyle w:val="Hyperlink"/>
            <w:color w:val="auto"/>
          </w:rPr>
          <w:t>Presentation speech</w:t>
        </w:r>
      </w:hyperlink>
    </w:p>
    <w:p w:rsidR="00261461" w:rsidRPr="007463D1" w:rsidRDefault="00E878CF" w:rsidP="00971697">
      <w:pPr>
        <w:pStyle w:val="ListParagraph"/>
        <w:rPr>
          <w:i/>
        </w:rPr>
      </w:pPr>
      <w:hyperlink r:id="rId1259" w:history="1">
        <w:r w:rsidR="00261461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DB08A9" w:rsidRPr="007463D1" w:rsidRDefault="00E878CF" w:rsidP="00971697">
      <w:pPr>
        <w:pStyle w:val="ListParagraph"/>
        <w:rPr>
          <w:i/>
        </w:rPr>
      </w:pPr>
      <w:hyperlink r:id="rId1260" w:history="1">
        <w:r w:rsidR="00D02AFA" w:rsidRPr="007463D1">
          <w:rPr>
            <w:rStyle w:val="Hyperlink"/>
            <w:color w:val="auto"/>
          </w:rPr>
          <w:t>Hansard</w:t>
        </w:r>
        <w:r w:rsidR="00DB08A9" w:rsidRPr="007463D1">
          <w:rPr>
            <w:rStyle w:val="Hyperlink"/>
            <w:color w:val="auto"/>
          </w:rPr>
          <w:t xml:space="preserve"> debate</w:t>
        </w:r>
      </w:hyperlink>
    </w:p>
    <w:p w:rsidR="00DB08A9" w:rsidRPr="007463D1" w:rsidRDefault="00DB08A9" w:rsidP="00971697">
      <w:pPr>
        <w:pStyle w:val="ListParagraph"/>
        <w:rPr>
          <w:i/>
          <w:iCs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1261" w:history="1">
        <w:r w:rsidRPr="007463D1">
          <w:rPr>
            <w:rStyle w:val="Hyperlink"/>
            <w:color w:val="auto"/>
          </w:rPr>
          <w:t>Planning and Development (Lease Variation Charge Deferred Payment Scheme) Amendment Act 2018</w:t>
        </w:r>
      </w:hyperlink>
      <w:r w:rsidRPr="007463D1">
        <w:t>]</w:t>
      </w:r>
    </w:p>
    <w:p w:rsidR="00741B30" w:rsidRPr="007463D1" w:rsidRDefault="00E878CF" w:rsidP="00741B30">
      <w:pPr>
        <w:pStyle w:val="Heading2"/>
      </w:pPr>
      <w:hyperlink r:id="rId1262" w:history="1">
        <w:bookmarkStart w:id="187" w:name="_Toc503442816"/>
        <w:bookmarkStart w:id="188" w:name="_Toc50974840"/>
        <w:r w:rsidR="00741B30" w:rsidRPr="007463D1">
          <w:rPr>
            <w:rStyle w:val="Hyperlink"/>
            <w:color w:val="auto"/>
          </w:rPr>
          <w:t>Planning and Development (Territory Plan Variations) Amendment 2017</w:t>
        </w:r>
        <w:bookmarkEnd w:id="187"/>
        <w:bookmarkEnd w:id="188"/>
      </w:hyperlink>
    </w:p>
    <w:p w:rsidR="00741B30" w:rsidRPr="007463D1" w:rsidRDefault="00741B30" w:rsidP="00741B30">
      <w:pPr>
        <w:ind w:left="284" w:hanging="284"/>
        <w:rPr>
          <w:b/>
        </w:rPr>
      </w:pPr>
      <w:r w:rsidRPr="007463D1">
        <w:rPr>
          <w:b/>
        </w:rPr>
        <w:t>Private Member’s Bill</w:t>
      </w:r>
    </w:p>
    <w:p w:rsidR="00741B30" w:rsidRPr="007463D1" w:rsidRDefault="00E878CF" w:rsidP="00971697">
      <w:pPr>
        <w:pStyle w:val="ListParagraph"/>
        <w:rPr>
          <w:rStyle w:val="Hyperlink"/>
          <w:i/>
          <w:iCs/>
          <w:color w:val="auto"/>
        </w:rPr>
      </w:pPr>
      <w:hyperlink r:id="rId1263" w:history="1">
        <w:r w:rsidR="00741B30" w:rsidRPr="007463D1">
          <w:rPr>
            <w:rStyle w:val="Hyperlink"/>
            <w:iCs/>
            <w:color w:val="auto"/>
          </w:rPr>
          <w:t>As presented</w:t>
        </w:r>
      </w:hyperlink>
    </w:p>
    <w:p w:rsidR="00741B30" w:rsidRPr="007463D1" w:rsidRDefault="00E878CF" w:rsidP="00971697">
      <w:pPr>
        <w:pStyle w:val="ListParagraph"/>
        <w:rPr>
          <w:i/>
        </w:rPr>
      </w:pPr>
      <w:hyperlink r:id="rId1264" w:history="1">
        <w:r w:rsidR="00741B30" w:rsidRPr="007463D1">
          <w:rPr>
            <w:rStyle w:val="Hyperlink"/>
            <w:iCs/>
            <w:color w:val="auto"/>
          </w:rPr>
          <w:t>Explanatory Statement</w:t>
        </w:r>
      </w:hyperlink>
    </w:p>
    <w:p w:rsidR="00741B30" w:rsidRPr="007463D1" w:rsidRDefault="00E878CF" w:rsidP="00971697">
      <w:pPr>
        <w:pStyle w:val="ListParagraph"/>
        <w:rPr>
          <w:i/>
        </w:rPr>
      </w:pPr>
      <w:hyperlink r:id="rId1265" w:history="1">
        <w:r w:rsidR="00741B30" w:rsidRPr="007463D1">
          <w:rPr>
            <w:rStyle w:val="Hyperlink"/>
            <w:color w:val="auto"/>
          </w:rPr>
          <w:t>Presentation speech</w:t>
        </w:r>
      </w:hyperlink>
    </w:p>
    <w:p w:rsidR="00741B30" w:rsidRPr="007463D1" w:rsidRDefault="00E878CF" w:rsidP="00971697">
      <w:pPr>
        <w:pStyle w:val="ListParagraph"/>
        <w:rPr>
          <w:rStyle w:val="Hyperlink"/>
          <w:i/>
          <w:iCs/>
          <w:color w:val="auto"/>
        </w:rPr>
      </w:pPr>
      <w:hyperlink r:id="rId1266" w:history="1">
        <w:r w:rsidR="00741B30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174182" w:rsidRPr="007463D1" w:rsidRDefault="00E878CF" w:rsidP="00174182">
      <w:pPr>
        <w:pStyle w:val="Heading2"/>
        <w:rPr>
          <w:rStyle w:val="Hyperlink"/>
          <w:color w:val="auto"/>
        </w:rPr>
      </w:pPr>
      <w:hyperlink r:id="rId1267" w:history="1">
        <w:bookmarkStart w:id="189" w:name="_Toc503442815"/>
        <w:bookmarkStart w:id="190" w:name="_Toc50974841"/>
        <w:r w:rsidR="00174182" w:rsidRPr="007463D1">
          <w:rPr>
            <w:rStyle w:val="Hyperlink"/>
            <w:color w:val="auto"/>
          </w:rPr>
          <w:t>Planning and Development Amendment 2017</w:t>
        </w:r>
        <w:bookmarkEnd w:id="189"/>
        <w:bookmarkEnd w:id="190"/>
      </w:hyperlink>
    </w:p>
    <w:p w:rsidR="00174182" w:rsidRPr="007463D1" w:rsidRDefault="00E878CF" w:rsidP="00971697">
      <w:pPr>
        <w:pStyle w:val="ListParagraph"/>
        <w:rPr>
          <w:i/>
        </w:rPr>
      </w:pPr>
      <w:hyperlink r:id="rId1268" w:history="1">
        <w:r w:rsidR="00174182" w:rsidRPr="007463D1">
          <w:rPr>
            <w:rStyle w:val="Hyperlink"/>
            <w:color w:val="auto"/>
          </w:rPr>
          <w:t>As presented</w:t>
        </w:r>
      </w:hyperlink>
    </w:p>
    <w:p w:rsidR="00174182" w:rsidRPr="007463D1" w:rsidRDefault="00E878CF" w:rsidP="00971697">
      <w:pPr>
        <w:pStyle w:val="ListParagraph"/>
        <w:rPr>
          <w:i/>
        </w:rPr>
      </w:pPr>
      <w:hyperlink r:id="rId1269" w:history="1">
        <w:r w:rsidR="00174182" w:rsidRPr="007463D1">
          <w:rPr>
            <w:rStyle w:val="Hyperlink"/>
            <w:color w:val="auto"/>
          </w:rPr>
          <w:t>Explanatory Statement</w:t>
        </w:r>
      </w:hyperlink>
    </w:p>
    <w:p w:rsidR="00174182" w:rsidRPr="007463D1" w:rsidRDefault="00E878CF" w:rsidP="00971697">
      <w:pPr>
        <w:pStyle w:val="ListParagraph"/>
        <w:rPr>
          <w:i/>
          <w:iCs/>
        </w:rPr>
      </w:pPr>
      <w:hyperlink r:id="rId1270" w:history="1">
        <w:r w:rsidR="00174182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174182" w:rsidRPr="007463D1" w:rsidRDefault="00E878CF" w:rsidP="00971697">
      <w:pPr>
        <w:pStyle w:val="ListParagraph"/>
        <w:rPr>
          <w:i/>
        </w:rPr>
      </w:pPr>
      <w:hyperlink r:id="rId1271" w:history="1">
        <w:r w:rsidR="00174182" w:rsidRPr="007463D1">
          <w:rPr>
            <w:rStyle w:val="Hyperlink"/>
            <w:iCs/>
            <w:color w:val="auto"/>
          </w:rPr>
          <w:t>Presentation speech</w:t>
        </w:r>
      </w:hyperlink>
    </w:p>
    <w:p w:rsidR="00174182" w:rsidRPr="007463D1" w:rsidRDefault="00E878CF" w:rsidP="00971697">
      <w:pPr>
        <w:pStyle w:val="ListParagraph"/>
        <w:rPr>
          <w:i/>
        </w:rPr>
      </w:pPr>
      <w:hyperlink r:id="rId1272" w:history="1">
        <w:r w:rsidR="00174182" w:rsidRPr="007463D1">
          <w:rPr>
            <w:rStyle w:val="Hyperlink"/>
            <w:iCs/>
            <w:color w:val="auto"/>
          </w:rPr>
          <w:t>Scrutiny Committee Report</w:t>
        </w:r>
      </w:hyperlink>
    </w:p>
    <w:p w:rsidR="0017418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73" w:history="1">
        <w:r w:rsidR="00174182" w:rsidRPr="007463D1">
          <w:rPr>
            <w:rStyle w:val="Hyperlink"/>
            <w:iCs/>
            <w:color w:val="auto"/>
          </w:rPr>
          <w:t>Proposed amendments moved by Government</w:t>
        </w:r>
      </w:hyperlink>
    </w:p>
    <w:p w:rsidR="00061756" w:rsidRPr="007463D1" w:rsidRDefault="00E878CF" w:rsidP="00971697">
      <w:pPr>
        <w:pStyle w:val="ListParagraph"/>
        <w:rPr>
          <w:i/>
        </w:rPr>
      </w:pPr>
      <w:hyperlink r:id="rId1274" w:history="1">
        <w:r w:rsidR="00061756" w:rsidRPr="007463D1">
          <w:rPr>
            <w:rStyle w:val="Hyperlink"/>
            <w:iCs/>
            <w:color w:val="auto"/>
          </w:rPr>
          <w:t>Supplementary Explanatory Statement to proposed Government Amendments</w:t>
        </w:r>
      </w:hyperlink>
    </w:p>
    <w:p w:rsidR="00174182" w:rsidRPr="007463D1" w:rsidRDefault="00E878CF" w:rsidP="00971697">
      <w:pPr>
        <w:pStyle w:val="ListParagraph"/>
        <w:rPr>
          <w:i/>
        </w:rPr>
      </w:pPr>
      <w:hyperlink r:id="rId1275" w:history="1">
        <w:r w:rsidR="00174182" w:rsidRPr="007463D1">
          <w:rPr>
            <w:rStyle w:val="Hyperlink"/>
            <w:iCs/>
            <w:color w:val="auto"/>
          </w:rPr>
          <w:t>Proposed amendments moved by Member</w:t>
        </w:r>
      </w:hyperlink>
    </w:p>
    <w:p w:rsidR="00174182" w:rsidRPr="007463D1" w:rsidRDefault="00E878CF" w:rsidP="00971697">
      <w:pPr>
        <w:pStyle w:val="ListParagraph"/>
        <w:rPr>
          <w:i/>
        </w:rPr>
      </w:pPr>
      <w:hyperlink r:id="rId1276" w:history="1">
        <w:r w:rsidR="00D02AFA" w:rsidRPr="007463D1">
          <w:rPr>
            <w:rStyle w:val="Hyperlink"/>
            <w:color w:val="auto"/>
          </w:rPr>
          <w:t>Hansard</w:t>
        </w:r>
        <w:r w:rsidR="00174182" w:rsidRPr="007463D1">
          <w:rPr>
            <w:rStyle w:val="Hyperlink"/>
            <w:color w:val="auto"/>
          </w:rPr>
          <w:t xml:space="preserve"> debate</w:t>
        </w:r>
      </w:hyperlink>
    </w:p>
    <w:p w:rsidR="00174182" w:rsidRPr="007463D1" w:rsidRDefault="00174182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 xml:space="preserve">Act: </w:t>
      </w:r>
      <w:hyperlink r:id="rId1277" w:history="1">
        <w:r w:rsidRPr="007463D1">
          <w:rPr>
            <w:rStyle w:val="Hyperlink"/>
            <w:color w:val="auto"/>
          </w:rPr>
          <w:t>Planning and Development Amendment Act 2017</w:t>
        </w:r>
      </w:hyperlink>
      <w:r w:rsidRPr="007463D1">
        <w:t>]</w:t>
      </w:r>
    </w:p>
    <w:p w:rsidR="00DA2330" w:rsidRPr="007463D1" w:rsidRDefault="00E878CF" w:rsidP="006C7086">
      <w:pPr>
        <w:pStyle w:val="Heading2"/>
      </w:pPr>
      <w:hyperlink r:id="rId1278" w:history="1">
        <w:bookmarkStart w:id="191" w:name="_Toc50974842"/>
        <w:r w:rsidR="00DA2330" w:rsidRPr="007463D1">
          <w:rPr>
            <w:rStyle w:val="Hyperlink"/>
            <w:color w:val="auto"/>
          </w:rPr>
          <w:t>Planning and Environment Legislation Amendment 2019</w:t>
        </w:r>
        <w:bookmarkEnd w:id="191"/>
      </w:hyperlink>
    </w:p>
    <w:p w:rsidR="00DA2330" w:rsidRPr="007463D1" w:rsidRDefault="00E878CF" w:rsidP="00971697">
      <w:pPr>
        <w:pStyle w:val="ListParagraph"/>
        <w:rPr>
          <w:i/>
        </w:rPr>
      </w:pPr>
      <w:hyperlink r:id="rId1279" w:history="1">
        <w:r w:rsidR="00DA2330" w:rsidRPr="007463D1">
          <w:rPr>
            <w:rStyle w:val="Hyperlink"/>
            <w:color w:val="auto"/>
          </w:rPr>
          <w:t>As presented</w:t>
        </w:r>
      </w:hyperlink>
    </w:p>
    <w:p w:rsidR="00DA2330" w:rsidRPr="007463D1" w:rsidRDefault="00E878CF" w:rsidP="00971697">
      <w:pPr>
        <w:pStyle w:val="ListParagraph"/>
        <w:rPr>
          <w:i/>
        </w:rPr>
      </w:pPr>
      <w:hyperlink r:id="rId1280" w:history="1">
        <w:r w:rsidR="00DA2330" w:rsidRPr="007463D1">
          <w:rPr>
            <w:rStyle w:val="Hyperlink"/>
            <w:color w:val="auto"/>
          </w:rPr>
          <w:t>Explanatory Statement</w:t>
        </w:r>
      </w:hyperlink>
    </w:p>
    <w:p w:rsidR="00DA2330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281" w:history="1">
        <w:r w:rsidR="00DA2330" w:rsidRPr="007463D1">
          <w:rPr>
            <w:rStyle w:val="Hyperlink"/>
            <w:color w:val="auto"/>
          </w:rPr>
          <w:t xml:space="preserve">Compatibility Statement for the </w:t>
        </w:r>
        <w:r w:rsidR="00DA2330" w:rsidRPr="007463D1">
          <w:rPr>
            <w:rStyle w:val="Hyperlink"/>
            <w:iCs/>
            <w:color w:val="auto"/>
          </w:rPr>
          <w:t>Human Rights Act 2004</w:t>
        </w:r>
      </w:hyperlink>
    </w:p>
    <w:p w:rsidR="00C26B00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282" w:history="1">
        <w:r w:rsidR="00C26B00" w:rsidRPr="007463D1">
          <w:rPr>
            <w:rStyle w:val="Hyperlink"/>
            <w:iCs/>
            <w:color w:val="auto"/>
          </w:rPr>
          <w:t>Presentation speech</w:t>
        </w:r>
      </w:hyperlink>
    </w:p>
    <w:p w:rsidR="00DA2330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283" w:history="1">
        <w:r w:rsidR="00DA2330" w:rsidRPr="007463D1">
          <w:rPr>
            <w:rStyle w:val="Hyperlink"/>
            <w:color w:val="auto"/>
          </w:rPr>
          <w:t>Scrutiny Committee Report</w:t>
        </w:r>
      </w:hyperlink>
    </w:p>
    <w:p w:rsidR="00EE50B7" w:rsidRPr="007463D1" w:rsidRDefault="00E878CF" w:rsidP="00971697">
      <w:pPr>
        <w:pStyle w:val="ListParagraph"/>
        <w:rPr>
          <w:rStyle w:val="Hyperlink"/>
          <w:i/>
          <w:iCs/>
          <w:color w:val="auto"/>
          <w:u w:val="none"/>
        </w:rPr>
      </w:pPr>
      <w:hyperlink r:id="rId1284" w:history="1">
        <w:r w:rsidR="00EE50B7" w:rsidRPr="007463D1">
          <w:rPr>
            <w:rStyle w:val="Hyperlink"/>
            <w:color w:val="auto"/>
          </w:rPr>
          <w:t>Hansard debate</w:t>
        </w:r>
      </w:hyperlink>
    </w:p>
    <w:p w:rsidR="00636B16" w:rsidRPr="007463D1" w:rsidRDefault="00E878CF" w:rsidP="00971697">
      <w:pPr>
        <w:pStyle w:val="ListParagraph"/>
        <w:rPr>
          <w:rStyle w:val="Hyperlink"/>
          <w:iCs/>
          <w:color w:val="auto"/>
          <w:u w:val="none"/>
        </w:rPr>
      </w:pPr>
      <w:hyperlink r:id="rId1285" w:history="1">
        <w:r w:rsidR="00636B16" w:rsidRPr="007463D1">
          <w:rPr>
            <w:rStyle w:val="Hyperlink"/>
            <w:color w:val="auto"/>
            <w:u w:val="none"/>
          </w:rPr>
          <w:t>[</w:t>
        </w:r>
        <w:r w:rsidR="00636B16" w:rsidRPr="007463D1">
          <w:rPr>
            <w:rStyle w:val="Hyperlink"/>
            <w:b/>
            <w:color w:val="auto"/>
            <w:u w:val="none"/>
          </w:rPr>
          <w:t>Act:</w:t>
        </w:r>
        <w:r w:rsidR="00636B16" w:rsidRPr="007463D1">
          <w:rPr>
            <w:rStyle w:val="Hyperlink"/>
            <w:color w:val="auto"/>
          </w:rPr>
          <w:t xml:space="preserve"> Planning and Environment Legislation Amendment Act 2019]</w:t>
        </w:r>
      </w:hyperlink>
    </w:p>
    <w:p w:rsidR="00434F92" w:rsidRPr="007463D1" w:rsidRDefault="00E878CF" w:rsidP="00AD3864">
      <w:pPr>
        <w:pStyle w:val="Heading2"/>
        <w:rPr>
          <w:rStyle w:val="Hyperlink"/>
          <w:color w:val="auto"/>
        </w:rPr>
      </w:pPr>
      <w:hyperlink r:id="rId1286" w:history="1">
        <w:bookmarkStart w:id="192" w:name="_Toc50974843"/>
        <w:r w:rsidR="00434F92" w:rsidRPr="007463D1">
          <w:rPr>
            <w:rStyle w:val="Hyperlink"/>
            <w:color w:val="auto"/>
          </w:rPr>
          <w:t>Planning and Environment Legislation Amendment 2020</w:t>
        </w:r>
        <w:bookmarkEnd w:id="192"/>
      </w:hyperlink>
    </w:p>
    <w:p w:rsidR="00434F92" w:rsidRPr="007463D1" w:rsidRDefault="00E878CF" w:rsidP="00AD3864">
      <w:pPr>
        <w:pStyle w:val="ListParagraph"/>
        <w:keepNext/>
        <w:rPr>
          <w:i/>
        </w:rPr>
      </w:pPr>
      <w:hyperlink r:id="rId1287" w:history="1">
        <w:r w:rsidR="00434F92" w:rsidRPr="007463D1">
          <w:rPr>
            <w:rStyle w:val="Hyperlink"/>
            <w:color w:val="auto"/>
          </w:rPr>
          <w:t>As presented</w:t>
        </w:r>
      </w:hyperlink>
    </w:p>
    <w:p w:rsidR="00260AB5" w:rsidRPr="007463D1" w:rsidRDefault="00E878CF" w:rsidP="00AD3864">
      <w:pPr>
        <w:pStyle w:val="ListParagraph"/>
        <w:keepNext/>
        <w:rPr>
          <w:rStyle w:val="Hyperlink"/>
          <w:i/>
          <w:color w:val="auto"/>
          <w:u w:val="none"/>
        </w:rPr>
      </w:pPr>
      <w:hyperlink r:id="rId1288" w:history="1">
        <w:r w:rsidR="00434F92" w:rsidRPr="007463D1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434F9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89" w:history="1">
        <w:r w:rsidR="00260AB5" w:rsidRPr="007463D1">
          <w:rPr>
            <w:rStyle w:val="Hyperlink"/>
            <w:color w:val="auto"/>
          </w:rPr>
          <w:t>Presentation speech</w:t>
        </w:r>
      </w:hyperlink>
    </w:p>
    <w:p w:rsidR="00260AB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290" w:history="1">
        <w:r w:rsidR="00260AB5" w:rsidRPr="007463D1">
          <w:rPr>
            <w:rStyle w:val="Hyperlink"/>
            <w:color w:val="auto"/>
          </w:rPr>
          <w:t>Hansard debate</w:t>
        </w:r>
      </w:hyperlink>
    </w:p>
    <w:p w:rsidR="00454637" w:rsidRPr="007463D1" w:rsidRDefault="00454637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1291" w:history="1">
        <w:r w:rsidRPr="007463D1">
          <w:rPr>
            <w:rStyle w:val="Hyperlink"/>
            <w:color w:val="auto"/>
          </w:rPr>
          <w:t>Planning and Environment Legislation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041BFC" w:rsidRPr="007463D1" w:rsidRDefault="00E878CF" w:rsidP="00041BFC">
      <w:pPr>
        <w:pStyle w:val="Heading2"/>
      </w:pPr>
      <w:hyperlink r:id="rId1292" w:history="1">
        <w:bookmarkStart w:id="193" w:name="_Toc503442817"/>
        <w:bookmarkStart w:id="194" w:name="_Toc50974844"/>
        <w:r w:rsidR="00041BFC" w:rsidRPr="007463D1">
          <w:rPr>
            <w:rStyle w:val="Hyperlink"/>
            <w:color w:val="auto"/>
          </w:rPr>
          <w:t>Planning, Building and Environment Legislation Amendment 2016 (No 2)</w:t>
        </w:r>
        <w:bookmarkEnd w:id="193"/>
        <w:bookmarkEnd w:id="194"/>
      </w:hyperlink>
    </w:p>
    <w:p w:rsidR="00041BFC" w:rsidRPr="007463D1" w:rsidRDefault="00E878CF" w:rsidP="00971697">
      <w:pPr>
        <w:pStyle w:val="ListParagraph"/>
        <w:rPr>
          <w:i/>
        </w:rPr>
      </w:pPr>
      <w:hyperlink r:id="rId1293" w:history="1">
        <w:r w:rsidR="00041BFC" w:rsidRPr="007463D1">
          <w:rPr>
            <w:rStyle w:val="Hyperlink"/>
            <w:color w:val="auto"/>
          </w:rPr>
          <w:t>As presented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294" w:history="1">
        <w:r w:rsidR="00041BFC" w:rsidRPr="007463D1">
          <w:rPr>
            <w:rStyle w:val="Hyperlink"/>
            <w:color w:val="auto"/>
          </w:rPr>
          <w:t>Explanatory Statement</w:t>
        </w:r>
      </w:hyperlink>
    </w:p>
    <w:p w:rsidR="00041BFC" w:rsidRPr="007463D1" w:rsidRDefault="00E878CF" w:rsidP="00971697">
      <w:pPr>
        <w:pStyle w:val="ListParagraph"/>
        <w:rPr>
          <w:i/>
          <w:iCs/>
        </w:rPr>
      </w:pPr>
      <w:hyperlink r:id="rId1295" w:history="1">
        <w:r w:rsidR="00041BFC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296" w:history="1">
        <w:r w:rsidR="00041BFC" w:rsidRPr="007463D1">
          <w:rPr>
            <w:rStyle w:val="Hyperlink"/>
            <w:iCs/>
            <w:color w:val="auto"/>
          </w:rPr>
          <w:t>Presentation speech</w:t>
        </w:r>
      </w:hyperlink>
      <w:r w:rsidR="00041BFC" w:rsidRPr="007463D1">
        <w:t xml:space="preserve"> </w:t>
      </w:r>
    </w:p>
    <w:p w:rsidR="00041BFC" w:rsidRPr="007463D1" w:rsidRDefault="00E878CF" w:rsidP="00971697">
      <w:pPr>
        <w:pStyle w:val="ListParagraph"/>
        <w:rPr>
          <w:i/>
        </w:rPr>
      </w:pPr>
      <w:hyperlink r:id="rId1297" w:history="1">
        <w:r w:rsidR="00041BFC" w:rsidRPr="007463D1">
          <w:rPr>
            <w:rStyle w:val="Hyperlink"/>
            <w:iCs/>
            <w:color w:val="auto"/>
          </w:rPr>
          <w:t>Scrutiny Committee Report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298" w:history="1">
        <w:r w:rsidR="00D02AFA" w:rsidRPr="007463D1">
          <w:rPr>
            <w:rStyle w:val="Hyperlink"/>
            <w:color w:val="auto"/>
          </w:rPr>
          <w:t>Hansard</w:t>
        </w:r>
        <w:r w:rsidR="00041BFC" w:rsidRPr="007463D1">
          <w:rPr>
            <w:rStyle w:val="Hyperlink"/>
            <w:color w:val="auto"/>
          </w:rPr>
          <w:t xml:space="preserve"> debate</w:t>
        </w:r>
      </w:hyperlink>
    </w:p>
    <w:p w:rsidR="00041BFC" w:rsidRPr="007463D1" w:rsidRDefault="00041BFC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 citation</w:t>
      </w:r>
      <w:r w:rsidRPr="007463D1">
        <w:t xml:space="preserve">: </w:t>
      </w:r>
      <w:hyperlink r:id="rId1299" w:history="1">
        <w:r w:rsidRPr="007463D1">
          <w:rPr>
            <w:rStyle w:val="Hyperlink"/>
            <w:color w:val="auto"/>
          </w:rPr>
          <w:t>Planning, Building and Environment Legislation Amendment Act 2017</w:t>
        </w:r>
      </w:hyperlink>
      <w:r w:rsidRPr="007463D1">
        <w:t>]</w:t>
      </w:r>
    </w:p>
    <w:p w:rsidR="00041BFC" w:rsidRPr="007463D1" w:rsidRDefault="00E878CF" w:rsidP="00041BFC">
      <w:pPr>
        <w:pStyle w:val="Heading2"/>
      </w:pPr>
      <w:hyperlink r:id="rId1300" w:history="1">
        <w:bookmarkStart w:id="195" w:name="_Toc503442818"/>
        <w:bookmarkStart w:id="196" w:name="_Toc50974845"/>
        <w:r w:rsidR="00041BFC" w:rsidRPr="007463D1">
          <w:rPr>
            <w:rStyle w:val="Hyperlink"/>
            <w:color w:val="auto"/>
          </w:rPr>
          <w:t>Planning, Building and Environment Legislation Amendment 2017</w:t>
        </w:r>
        <w:bookmarkEnd w:id="195"/>
        <w:bookmarkEnd w:id="196"/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01" w:history="1">
        <w:r w:rsidR="00041BFC" w:rsidRPr="007463D1">
          <w:rPr>
            <w:rStyle w:val="Hyperlink"/>
            <w:color w:val="auto"/>
          </w:rPr>
          <w:t>As presented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02" w:history="1">
        <w:r w:rsidR="00041BFC" w:rsidRPr="007463D1">
          <w:rPr>
            <w:rStyle w:val="Hyperlink"/>
            <w:color w:val="auto"/>
          </w:rPr>
          <w:t>Explanatory Statement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03" w:history="1">
        <w:r w:rsidR="00041BFC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04" w:history="1">
        <w:r w:rsidR="00041BFC" w:rsidRPr="007463D1">
          <w:rPr>
            <w:rStyle w:val="Hyperlink"/>
            <w:iCs/>
            <w:color w:val="auto"/>
          </w:rPr>
          <w:t>Presentation speech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05" w:history="1">
        <w:r w:rsidR="00041BFC" w:rsidRPr="007463D1">
          <w:rPr>
            <w:rStyle w:val="Hyperlink"/>
            <w:color w:val="auto"/>
          </w:rPr>
          <w:t>Scrutiny Committee Report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06" w:history="1">
        <w:r w:rsidR="00041BFC" w:rsidRPr="007463D1">
          <w:rPr>
            <w:rStyle w:val="Hyperlink"/>
            <w:color w:val="auto"/>
          </w:rPr>
          <w:t>Revised Explanatory Statement presented on 30 March 2017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07" w:history="1">
        <w:r w:rsidR="00041BFC" w:rsidRPr="007463D1">
          <w:rPr>
            <w:rStyle w:val="Hyperlink"/>
            <w:color w:val="auto"/>
          </w:rPr>
          <w:t>Revised Explanatory Statement presented on 8 June 2017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08" w:history="1">
        <w:r w:rsidR="00041BFC" w:rsidRPr="007463D1">
          <w:rPr>
            <w:rStyle w:val="Hyperlink"/>
            <w:color w:val="auto"/>
          </w:rPr>
          <w:t>Proposed amendments moved by Member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09" w:history="1">
        <w:r w:rsidR="00D02AFA" w:rsidRPr="007463D1">
          <w:rPr>
            <w:rStyle w:val="Hyperlink"/>
            <w:color w:val="auto"/>
          </w:rPr>
          <w:t>Hansard</w:t>
        </w:r>
        <w:r w:rsidR="00041BFC" w:rsidRPr="007463D1">
          <w:rPr>
            <w:rStyle w:val="Hyperlink"/>
            <w:color w:val="auto"/>
          </w:rPr>
          <w:t xml:space="preserve"> debate</w:t>
        </w:r>
      </w:hyperlink>
    </w:p>
    <w:p w:rsidR="00041BFC" w:rsidRPr="007463D1" w:rsidRDefault="00041BFC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 citation</w:t>
      </w:r>
      <w:r w:rsidRPr="007463D1">
        <w:t xml:space="preserve">: </w:t>
      </w:r>
      <w:hyperlink r:id="rId1310" w:history="1">
        <w:r w:rsidRPr="007463D1">
          <w:rPr>
            <w:rStyle w:val="Hyperlink"/>
            <w:iCs/>
            <w:color w:val="auto"/>
          </w:rPr>
          <w:t>Planning, Building and Environment Legislation Amendment Act 2017 (No 2)</w:t>
        </w:r>
      </w:hyperlink>
      <w:r w:rsidRPr="007463D1">
        <w:t>]</w:t>
      </w:r>
    </w:p>
    <w:p w:rsidR="003249D7" w:rsidRPr="007463D1" w:rsidRDefault="00E878CF" w:rsidP="003249D7">
      <w:pPr>
        <w:pStyle w:val="Heading2"/>
      </w:pPr>
      <w:hyperlink r:id="rId1311" w:history="1">
        <w:bookmarkStart w:id="197" w:name="_Toc50974846"/>
        <w:r w:rsidR="003249D7" w:rsidRPr="007463D1">
          <w:rPr>
            <w:rStyle w:val="Hyperlink"/>
            <w:color w:val="auto"/>
          </w:rPr>
          <w:t>Planning, Building and Environment Legislation Amendment 2018</w:t>
        </w:r>
        <w:bookmarkEnd w:id="197"/>
      </w:hyperlink>
    </w:p>
    <w:p w:rsidR="003249D7" w:rsidRPr="007463D1" w:rsidRDefault="00E878CF" w:rsidP="00971697">
      <w:pPr>
        <w:pStyle w:val="ListParagraph"/>
        <w:rPr>
          <w:i/>
        </w:rPr>
      </w:pPr>
      <w:hyperlink r:id="rId1312" w:history="1">
        <w:r w:rsidR="003249D7" w:rsidRPr="007463D1">
          <w:rPr>
            <w:rStyle w:val="Hyperlink"/>
            <w:color w:val="auto"/>
          </w:rPr>
          <w:t>As presented</w:t>
        </w:r>
      </w:hyperlink>
    </w:p>
    <w:p w:rsidR="003249D7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13" w:history="1">
        <w:r w:rsidR="003249D7" w:rsidRPr="007463D1">
          <w:rPr>
            <w:rStyle w:val="Hyperlink"/>
            <w:color w:val="auto"/>
          </w:rPr>
          <w:t>Explanatory Statement</w:t>
        </w:r>
      </w:hyperlink>
    </w:p>
    <w:p w:rsidR="003249D7" w:rsidRPr="007463D1" w:rsidRDefault="00E878CF" w:rsidP="00971697">
      <w:pPr>
        <w:pStyle w:val="ListParagraph"/>
        <w:rPr>
          <w:i/>
        </w:rPr>
      </w:pPr>
      <w:hyperlink r:id="rId1314" w:history="1">
        <w:r w:rsidR="003249D7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3249D7" w:rsidRPr="007463D1" w:rsidRDefault="00E878CF" w:rsidP="00971697">
      <w:pPr>
        <w:pStyle w:val="ListParagraph"/>
        <w:rPr>
          <w:i/>
        </w:rPr>
      </w:pPr>
      <w:hyperlink r:id="rId1315" w:history="1">
        <w:r w:rsidR="003249D7" w:rsidRPr="007463D1">
          <w:rPr>
            <w:rStyle w:val="Hyperlink"/>
            <w:color w:val="auto"/>
          </w:rPr>
          <w:t>Presentation speech</w:t>
        </w:r>
      </w:hyperlink>
    </w:p>
    <w:p w:rsidR="003249D7" w:rsidRPr="007463D1" w:rsidRDefault="00E878CF" w:rsidP="00971697">
      <w:pPr>
        <w:pStyle w:val="ListParagraph"/>
        <w:rPr>
          <w:i/>
        </w:rPr>
      </w:pPr>
      <w:hyperlink r:id="rId1316" w:history="1">
        <w:r w:rsidR="003249D7" w:rsidRPr="007463D1">
          <w:rPr>
            <w:rStyle w:val="Hyperlink"/>
            <w:color w:val="auto"/>
          </w:rPr>
          <w:t>Scrutiny Committee Report</w:t>
        </w:r>
        <w:r w:rsidR="00877874" w:rsidRPr="007463D1">
          <w:rPr>
            <w:rStyle w:val="Hyperlink"/>
            <w:color w:val="auto"/>
          </w:rPr>
          <w:t xml:space="preserve"> (Committee had no comment)</w:t>
        </w:r>
      </w:hyperlink>
    </w:p>
    <w:p w:rsidR="003249D7" w:rsidRPr="007463D1" w:rsidRDefault="00E878CF" w:rsidP="00971697">
      <w:pPr>
        <w:pStyle w:val="ListParagraph"/>
        <w:rPr>
          <w:i/>
        </w:rPr>
      </w:pPr>
      <w:hyperlink r:id="rId1317" w:history="1">
        <w:r w:rsidR="00D02AFA" w:rsidRPr="007463D1">
          <w:rPr>
            <w:rStyle w:val="Hyperlink"/>
            <w:color w:val="auto"/>
          </w:rPr>
          <w:t>Hansard</w:t>
        </w:r>
        <w:r w:rsidR="003249D7" w:rsidRPr="007463D1">
          <w:rPr>
            <w:rStyle w:val="Hyperlink"/>
            <w:color w:val="auto"/>
          </w:rPr>
          <w:t xml:space="preserve"> debate</w:t>
        </w:r>
      </w:hyperlink>
    </w:p>
    <w:p w:rsidR="003249D7" w:rsidRPr="007463D1" w:rsidRDefault="003249D7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1318" w:history="1">
        <w:r w:rsidRPr="007463D1">
          <w:rPr>
            <w:rStyle w:val="Hyperlink"/>
            <w:color w:val="auto"/>
          </w:rPr>
          <w:t>Planning, Building and Environment Legislation Amendment Act 2018</w:t>
        </w:r>
      </w:hyperlink>
      <w:r w:rsidRPr="007463D1">
        <w:t>]</w:t>
      </w:r>
    </w:p>
    <w:p w:rsidR="00ED1CF3" w:rsidRPr="007463D1" w:rsidRDefault="00E878CF" w:rsidP="00ED1CF3">
      <w:pPr>
        <w:pStyle w:val="Heading2"/>
      </w:pPr>
      <w:hyperlink r:id="rId1319" w:history="1">
        <w:bookmarkStart w:id="198" w:name="_Toc50974847"/>
        <w:r w:rsidR="00ED1CF3" w:rsidRPr="007463D1">
          <w:rPr>
            <w:rStyle w:val="Hyperlink"/>
            <w:color w:val="auto"/>
          </w:rPr>
          <w:t>Planning Legislation Amendment 2020</w:t>
        </w:r>
        <w:bookmarkEnd w:id="198"/>
      </w:hyperlink>
    </w:p>
    <w:p w:rsidR="00ED1CF3" w:rsidRPr="007463D1" w:rsidRDefault="00ED1CF3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i/>
          <w:color w:val="auto"/>
        </w:rPr>
        <w:fldChar w:fldCharType="begin"/>
      </w:r>
      <w:r w:rsidRPr="007463D1">
        <w:rPr>
          <w:rStyle w:val="Hyperlink"/>
          <w:color w:val="auto"/>
        </w:rPr>
        <w:instrText xml:space="preserve"> HYPERLINK "https://legislation.act.gov.au/View/b/db_62218/current/PDF/db_62218.PDF" </w:instrText>
      </w:r>
      <w:r w:rsidRPr="007463D1">
        <w:rPr>
          <w:rStyle w:val="Hyperlink"/>
          <w:i/>
          <w:color w:val="auto"/>
        </w:rPr>
        <w:fldChar w:fldCharType="separate"/>
      </w:r>
      <w:r w:rsidRPr="007463D1">
        <w:rPr>
          <w:rStyle w:val="Hyperlink"/>
          <w:color w:val="auto"/>
        </w:rPr>
        <w:t>As presented</w:t>
      </w:r>
    </w:p>
    <w:p w:rsidR="00162AAD" w:rsidRPr="007463D1" w:rsidRDefault="00ED1CF3" w:rsidP="00971697">
      <w:pPr>
        <w:pStyle w:val="ListParagraph"/>
        <w:rPr>
          <w:rStyle w:val="Hyperlink"/>
          <w:i/>
          <w:color w:val="auto"/>
        </w:rPr>
      </w:pPr>
      <w:r w:rsidRPr="007463D1">
        <w:rPr>
          <w:rStyle w:val="Hyperlink"/>
          <w:i/>
          <w:color w:val="auto"/>
        </w:rPr>
        <w:fldChar w:fldCharType="end"/>
      </w:r>
      <w:r w:rsidR="00162AAD" w:rsidRPr="007463D1">
        <w:rPr>
          <w:rStyle w:val="Hyperlink"/>
          <w:i/>
          <w:color w:val="auto"/>
        </w:rPr>
        <w:fldChar w:fldCharType="begin"/>
      </w:r>
      <w:r w:rsidR="00162AAD" w:rsidRPr="007463D1">
        <w:rPr>
          <w:rStyle w:val="Hyperlink"/>
          <w:color w:val="auto"/>
        </w:rPr>
        <w:instrText xml:space="preserve"> HYPERLINK "https://legislation.act.gov.au/View/es/db_62222/current/PDF/db_62222.PDF" </w:instrText>
      </w:r>
      <w:r w:rsidR="00162AAD" w:rsidRPr="007463D1">
        <w:rPr>
          <w:rStyle w:val="Hyperlink"/>
          <w:i/>
          <w:color w:val="auto"/>
        </w:rPr>
        <w:fldChar w:fldCharType="separate"/>
      </w:r>
      <w:r w:rsidR="00162AAD" w:rsidRPr="007463D1">
        <w:rPr>
          <w:rStyle w:val="Hyperlink"/>
          <w:color w:val="auto"/>
        </w:rPr>
        <w:t xml:space="preserve">Explanatory Statement </w:t>
      </w:r>
    </w:p>
    <w:p w:rsidR="00162AAD" w:rsidRPr="007463D1" w:rsidRDefault="00162AAD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b/>
          <w:i/>
          <w:color w:val="auto"/>
        </w:rPr>
        <w:fldChar w:fldCharType="end"/>
      </w:r>
      <w:hyperlink r:id="rId1320" w:history="1">
        <w:r w:rsidRPr="007463D1">
          <w:rPr>
            <w:rStyle w:val="Hyperlink"/>
            <w:color w:val="auto"/>
          </w:rPr>
          <w:t>Presentation Speech</w:t>
        </w:r>
      </w:hyperlink>
    </w:p>
    <w:p w:rsidR="00162AA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21" w:history="1">
        <w:r w:rsidR="00162AAD" w:rsidRPr="007463D1">
          <w:rPr>
            <w:rStyle w:val="Hyperlink"/>
            <w:color w:val="auto"/>
          </w:rPr>
          <w:t>Scrutiny Committee Report</w:t>
        </w:r>
      </w:hyperlink>
    </w:p>
    <w:p w:rsidR="00162AA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22" w:history="1">
        <w:r w:rsidR="00162AAD" w:rsidRPr="007463D1">
          <w:rPr>
            <w:rStyle w:val="Hyperlink"/>
            <w:color w:val="auto"/>
          </w:rPr>
          <w:t>Supplementary Explanatory Statement</w:t>
        </w:r>
      </w:hyperlink>
    </w:p>
    <w:p w:rsidR="00B510E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23" w:history="1">
        <w:r w:rsidR="00B510E1" w:rsidRPr="007463D1">
          <w:rPr>
            <w:rStyle w:val="Hyperlink"/>
            <w:color w:val="auto"/>
          </w:rPr>
          <w:t>Hansard debate</w:t>
        </w:r>
      </w:hyperlink>
    </w:p>
    <w:p w:rsidR="00162AAD" w:rsidRPr="007463D1" w:rsidRDefault="00162AAD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1324" w:history="1">
        <w:r w:rsidRPr="007463D1">
          <w:rPr>
            <w:rStyle w:val="Hyperlink"/>
            <w:color w:val="auto"/>
          </w:rPr>
          <w:t>Planning Legislation Amendment Act 2020</w:t>
        </w:r>
      </w:hyperlink>
      <w:r w:rsidRPr="007463D1">
        <w:rPr>
          <w:rStyle w:val="Hyperlink"/>
          <w:color w:val="auto"/>
          <w:u w:val="none"/>
        </w:rPr>
        <w:t>]</w:t>
      </w:r>
    </w:p>
    <w:p w:rsidR="00D1339A" w:rsidRPr="007463D1" w:rsidRDefault="00E878CF" w:rsidP="00D1339A">
      <w:pPr>
        <w:pStyle w:val="Heading2"/>
      </w:pPr>
      <w:hyperlink r:id="rId1325" w:history="1">
        <w:bookmarkStart w:id="199" w:name="_Toc50974848"/>
        <w:r w:rsidR="00D1339A" w:rsidRPr="007463D1">
          <w:rPr>
            <w:rStyle w:val="Hyperlink"/>
            <w:color w:val="auto"/>
          </w:rPr>
          <w:t>Prostitution Amendment 2018</w:t>
        </w:r>
        <w:bookmarkEnd w:id="199"/>
      </w:hyperlink>
    </w:p>
    <w:p w:rsidR="00D1339A" w:rsidRPr="007463D1" w:rsidRDefault="00E878CF" w:rsidP="00971697">
      <w:pPr>
        <w:pStyle w:val="ListParagraph"/>
        <w:rPr>
          <w:i/>
        </w:rPr>
      </w:pPr>
      <w:hyperlink r:id="rId1326" w:history="1">
        <w:r w:rsidR="00D1339A" w:rsidRPr="007463D1">
          <w:rPr>
            <w:rStyle w:val="Hyperlink"/>
            <w:color w:val="auto"/>
          </w:rPr>
          <w:t>As presented</w:t>
        </w:r>
      </w:hyperlink>
    </w:p>
    <w:p w:rsidR="00D1339A" w:rsidRPr="007463D1" w:rsidRDefault="00E878CF" w:rsidP="00971697">
      <w:pPr>
        <w:pStyle w:val="ListParagraph"/>
        <w:rPr>
          <w:i/>
        </w:rPr>
      </w:pPr>
      <w:hyperlink r:id="rId1327" w:history="1">
        <w:r w:rsidR="00D1339A" w:rsidRPr="007463D1">
          <w:rPr>
            <w:rStyle w:val="Hyperlink"/>
            <w:color w:val="auto"/>
          </w:rPr>
          <w:t>Explanatory Statement</w:t>
        </w:r>
      </w:hyperlink>
    </w:p>
    <w:p w:rsidR="00D1339A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28" w:history="1">
        <w:r w:rsidR="00D1339A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372E1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29" w:history="1">
        <w:r w:rsidR="00372E18" w:rsidRPr="007463D1">
          <w:rPr>
            <w:rStyle w:val="Hyperlink"/>
            <w:color w:val="auto"/>
          </w:rPr>
          <w:t>Presentation speech</w:t>
        </w:r>
      </w:hyperlink>
    </w:p>
    <w:p w:rsidR="00EB66AA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330" w:history="1">
        <w:r w:rsidR="00EB66AA" w:rsidRPr="007463D1">
          <w:rPr>
            <w:rStyle w:val="Hyperlink"/>
            <w:color w:val="auto"/>
          </w:rPr>
          <w:t>Scrutiny Committee Report</w:t>
        </w:r>
      </w:hyperlink>
    </w:p>
    <w:p w:rsidR="00D205D5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331" w:history="1">
        <w:r w:rsidR="00D205D5" w:rsidRPr="007463D1">
          <w:rPr>
            <w:rStyle w:val="Hyperlink"/>
            <w:color w:val="auto"/>
          </w:rPr>
          <w:t>Revised Explanatory Statement</w:t>
        </w:r>
      </w:hyperlink>
    </w:p>
    <w:p w:rsidR="00D205D5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332" w:history="1">
        <w:r w:rsidR="004C2F57" w:rsidRPr="007463D1">
          <w:rPr>
            <w:rStyle w:val="Hyperlink"/>
            <w:color w:val="auto"/>
          </w:rPr>
          <w:t>Proposed amendments moved by Member</w:t>
        </w:r>
      </w:hyperlink>
    </w:p>
    <w:p w:rsidR="003F1A37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333" w:history="1">
        <w:r w:rsidR="00D02AFA" w:rsidRPr="007463D1">
          <w:rPr>
            <w:rStyle w:val="Hyperlink"/>
            <w:color w:val="auto"/>
          </w:rPr>
          <w:t>Hansard</w:t>
        </w:r>
        <w:r w:rsidR="003F1A37" w:rsidRPr="007463D1">
          <w:rPr>
            <w:rStyle w:val="Hyperlink"/>
            <w:color w:val="auto"/>
          </w:rPr>
          <w:t xml:space="preserve"> debate</w:t>
        </w:r>
      </w:hyperlink>
    </w:p>
    <w:p w:rsidR="00D205D5" w:rsidRPr="007463D1" w:rsidRDefault="00D205D5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>:</w:t>
      </w:r>
      <w:r w:rsidRPr="007463D1">
        <w:rPr>
          <w:rStyle w:val="Hyperlink"/>
          <w:b/>
          <w:color w:val="auto"/>
          <w:u w:val="none"/>
        </w:rPr>
        <w:t xml:space="preserve"> </w:t>
      </w:r>
      <w:hyperlink r:id="rId1334" w:history="1">
        <w:r w:rsidRPr="007463D1">
          <w:rPr>
            <w:rStyle w:val="Hyperlink"/>
            <w:color w:val="auto"/>
          </w:rPr>
          <w:t>Prostitution Amendment Act 2018</w:t>
        </w:r>
      </w:hyperlink>
      <w:r w:rsidRPr="007463D1">
        <w:rPr>
          <w:rStyle w:val="Hyperlink"/>
          <w:b/>
          <w:color w:val="auto"/>
          <w:u w:val="none"/>
        </w:rPr>
        <w:t>]</w:t>
      </w:r>
    </w:p>
    <w:p w:rsidR="00092551" w:rsidRPr="007463D1" w:rsidRDefault="00E878CF" w:rsidP="001B2162">
      <w:pPr>
        <w:pStyle w:val="Heading2"/>
        <w:rPr>
          <w:rStyle w:val="Hyperlink"/>
          <w:color w:val="auto"/>
        </w:rPr>
      </w:pPr>
      <w:hyperlink r:id="rId1335" w:history="1">
        <w:bookmarkStart w:id="200" w:name="_Toc50974849"/>
        <w:r w:rsidR="00092551" w:rsidRPr="007463D1">
          <w:rPr>
            <w:rStyle w:val="Hyperlink"/>
            <w:color w:val="auto"/>
          </w:rPr>
          <w:t>Public Health Amendment 2020</w:t>
        </w:r>
        <w:bookmarkEnd w:id="200"/>
      </w:hyperlink>
    </w:p>
    <w:p w:rsidR="00092551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336" w:history="1">
        <w:r w:rsidR="00092551" w:rsidRPr="007463D1">
          <w:rPr>
            <w:rStyle w:val="Hyperlink"/>
            <w:color w:val="auto"/>
          </w:rPr>
          <w:t>As presented</w:t>
        </w:r>
      </w:hyperlink>
    </w:p>
    <w:p w:rsidR="00092551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337" w:history="1">
        <w:r w:rsidR="00092551" w:rsidRPr="007463D1">
          <w:rPr>
            <w:rStyle w:val="Hyperlink"/>
            <w:color w:val="auto"/>
          </w:rPr>
          <w:t>Explanatory Statement (including Compatibility Statement for Human Rights Act 2004)</w:t>
        </w:r>
      </w:hyperlink>
      <w:r w:rsidR="00C57FDA" w:rsidRPr="007463D1">
        <w:rPr>
          <w:rStyle w:val="Hyperlink"/>
          <w:color w:val="auto"/>
        </w:rPr>
        <w:t xml:space="preserve"> </w:t>
      </w:r>
    </w:p>
    <w:p w:rsidR="00C57FDA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338" w:history="1">
        <w:r w:rsidR="00C57FDA" w:rsidRPr="007463D1">
          <w:rPr>
            <w:rStyle w:val="Hyperlink"/>
            <w:color w:val="auto"/>
          </w:rPr>
          <w:t>Scrutiny Report</w:t>
        </w:r>
      </w:hyperlink>
    </w:p>
    <w:p w:rsidR="00E84118" w:rsidRPr="007463D1" w:rsidRDefault="00E878CF" w:rsidP="00971697">
      <w:pPr>
        <w:pStyle w:val="ListParagraph"/>
        <w:rPr>
          <w:rStyle w:val="Hyperlink"/>
          <w:i/>
          <w:color w:val="auto"/>
        </w:rPr>
      </w:pPr>
      <w:hyperlink r:id="rId1339" w:history="1">
        <w:r w:rsidR="00E84118" w:rsidRPr="007463D1">
          <w:rPr>
            <w:rStyle w:val="Hyperlink"/>
            <w:color w:val="auto"/>
          </w:rPr>
          <w:t>Response to Scrutiny report</w:t>
        </w:r>
      </w:hyperlink>
    </w:p>
    <w:p w:rsidR="00C4441D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40" w:history="1">
        <w:r w:rsidR="00C4441D" w:rsidRPr="007463D1">
          <w:rPr>
            <w:rStyle w:val="Hyperlink"/>
            <w:color w:val="auto"/>
          </w:rPr>
          <w:t>Presentation speech</w:t>
        </w:r>
      </w:hyperlink>
    </w:p>
    <w:p w:rsidR="00C4441D" w:rsidRPr="007463D1" w:rsidRDefault="00E878CF" w:rsidP="00971697">
      <w:pPr>
        <w:pStyle w:val="ListParagraph"/>
        <w:rPr>
          <w:i/>
        </w:rPr>
      </w:pPr>
      <w:hyperlink r:id="rId1341" w:history="1">
        <w:r w:rsidR="00C4441D" w:rsidRPr="007463D1">
          <w:rPr>
            <w:rStyle w:val="Hyperlink"/>
            <w:color w:val="auto"/>
          </w:rPr>
          <w:t>Hansard debate</w:t>
        </w:r>
      </w:hyperlink>
    </w:p>
    <w:p w:rsidR="00C57FDA" w:rsidRPr="007463D1" w:rsidRDefault="00C57FDA" w:rsidP="00971697">
      <w:pPr>
        <w:pStyle w:val="ListParagraph"/>
        <w:rPr>
          <w:rStyle w:val="Hyperlink"/>
          <w:i/>
          <w:color w:val="auto"/>
          <w:u w:val="none"/>
        </w:rPr>
      </w:pPr>
      <w:r w:rsidRPr="007463D1">
        <w:rPr>
          <w:rStyle w:val="Hyperlink"/>
          <w:b/>
          <w:color w:val="auto"/>
          <w:u w:val="none"/>
        </w:rPr>
        <w:t>[Act:</w:t>
      </w:r>
      <w:r w:rsidRPr="007463D1">
        <w:rPr>
          <w:rStyle w:val="Hyperlink"/>
          <w:color w:val="auto"/>
          <w:u w:val="none"/>
        </w:rPr>
        <w:t xml:space="preserve"> </w:t>
      </w:r>
      <w:hyperlink r:id="rId1342" w:history="1">
        <w:r w:rsidRPr="007463D1">
          <w:rPr>
            <w:rStyle w:val="Hyperlink"/>
            <w:color w:val="auto"/>
          </w:rPr>
          <w:t>Public Health Amendment Act 2020</w:t>
        </w:r>
      </w:hyperlink>
      <w:r w:rsidRPr="007463D1">
        <w:rPr>
          <w:rStyle w:val="Hyperlink"/>
          <w:b/>
          <w:color w:val="auto"/>
          <w:u w:val="none"/>
        </w:rPr>
        <w:t>]</w:t>
      </w:r>
    </w:p>
    <w:p w:rsidR="003B00F6" w:rsidRPr="007463D1" w:rsidRDefault="00E878CF" w:rsidP="001B2162">
      <w:pPr>
        <w:pStyle w:val="Heading2"/>
        <w:rPr>
          <w:rStyle w:val="Hyperlink"/>
          <w:color w:val="auto"/>
        </w:rPr>
      </w:pPr>
      <w:hyperlink r:id="rId1343" w:history="1">
        <w:bookmarkStart w:id="201" w:name="_Toc50974850"/>
        <w:r w:rsidR="003B00F6" w:rsidRPr="007463D1">
          <w:rPr>
            <w:rStyle w:val="Hyperlink"/>
            <w:color w:val="auto"/>
          </w:rPr>
          <w:t>Public Health Amendment 2020 (No 2)</w:t>
        </w:r>
        <w:bookmarkEnd w:id="201"/>
      </w:hyperlink>
    </w:p>
    <w:p w:rsidR="003B00F6" w:rsidRPr="007463D1" w:rsidRDefault="00E878CF" w:rsidP="00971697">
      <w:pPr>
        <w:pStyle w:val="ListParagraph"/>
        <w:rPr>
          <w:i/>
        </w:rPr>
      </w:pPr>
      <w:hyperlink r:id="rId1344" w:history="1">
        <w:r w:rsidR="003B00F6" w:rsidRPr="007463D1">
          <w:rPr>
            <w:rStyle w:val="Hyperlink"/>
            <w:color w:val="auto"/>
          </w:rPr>
          <w:t>As presented</w:t>
        </w:r>
      </w:hyperlink>
    </w:p>
    <w:p w:rsidR="003B00F6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45" w:history="1">
        <w:r w:rsidR="003B00F6" w:rsidRPr="007463D1">
          <w:rPr>
            <w:rStyle w:val="Hyperlink"/>
            <w:color w:val="auto"/>
          </w:rPr>
          <w:t>Explanatory Statement (including Compatibility Statement for Human Rights Act 2004)</w:t>
        </w:r>
      </w:hyperlink>
    </w:p>
    <w:p w:rsidR="00CE3E1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46" w:history="1">
        <w:r w:rsidR="00CE3E18" w:rsidRPr="007463D1">
          <w:rPr>
            <w:rStyle w:val="Hyperlink"/>
            <w:color w:val="auto"/>
          </w:rPr>
          <w:t>Presentation speech</w:t>
        </w:r>
      </w:hyperlink>
    </w:p>
    <w:p w:rsidR="00CE3E1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47" w:history="1">
        <w:r w:rsidR="00CE3E18" w:rsidRPr="007463D1">
          <w:rPr>
            <w:rStyle w:val="Hyperlink"/>
            <w:color w:val="auto"/>
          </w:rPr>
          <w:t xml:space="preserve">Hansard </w:t>
        </w:r>
        <w:r w:rsidR="009F3616" w:rsidRPr="007463D1">
          <w:rPr>
            <w:rStyle w:val="Hyperlink"/>
            <w:color w:val="auto"/>
          </w:rPr>
          <w:t>de</w:t>
        </w:r>
        <w:r w:rsidR="00CE3E18" w:rsidRPr="007463D1">
          <w:rPr>
            <w:rStyle w:val="Hyperlink"/>
            <w:color w:val="auto"/>
          </w:rPr>
          <w:t>bate</w:t>
        </w:r>
      </w:hyperlink>
    </w:p>
    <w:p w:rsidR="0023446B" w:rsidRPr="007463D1" w:rsidRDefault="00C4441D" w:rsidP="00971697">
      <w:pPr>
        <w:pStyle w:val="ListParagraph"/>
        <w:rPr>
          <w:i/>
        </w:rPr>
      </w:pPr>
      <w:r w:rsidRPr="007463D1">
        <w:t xml:space="preserve"> </w:t>
      </w:r>
      <w:r w:rsidR="0023446B" w:rsidRPr="007463D1">
        <w:t>[</w:t>
      </w:r>
      <w:r w:rsidR="0023446B" w:rsidRPr="007463D1">
        <w:rPr>
          <w:b/>
        </w:rPr>
        <w:t xml:space="preserve">Act: </w:t>
      </w:r>
      <w:hyperlink r:id="rId1348" w:history="1">
        <w:r w:rsidR="0023446B" w:rsidRPr="007463D1">
          <w:rPr>
            <w:rStyle w:val="Hyperlink"/>
            <w:color w:val="auto"/>
          </w:rPr>
          <w:t>Public Health Amendment Act 2020 (No 2)</w:t>
        </w:r>
      </w:hyperlink>
      <w:r w:rsidR="0023446B" w:rsidRPr="007463D1">
        <w:t>]</w:t>
      </w:r>
    </w:p>
    <w:p w:rsidR="00420722" w:rsidRPr="007463D1" w:rsidRDefault="00E878CF" w:rsidP="001B2162">
      <w:pPr>
        <w:pStyle w:val="Heading2"/>
        <w:rPr>
          <w:rStyle w:val="Hyperlink"/>
          <w:color w:val="auto"/>
        </w:rPr>
      </w:pPr>
      <w:hyperlink r:id="rId1349" w:history="1">
        <w:bookmarkStart w:id="202" w:name="_Toc50974851"/>
        <w:r w:rsidR="00420722" w:rsidRPr="007463D1">
          <w:rPr>
            <w:rStyle w:val="Hyperlink"/>
            <w:color w:val="auto"/>
          </w:rPr>
          <w:t>Public Health (Emergencies) Amendment 2020</w:t>
        </w:r>
        <w:bookmarkEnd w:id="202"/>
      </w:hyperlink>
    </w:p>
    <w:p w:rsidR="00420722" w:rsidRPr="007463D1" w:rsidRDefault="00E878CF" w:rsidP="00971697">
      <w:pPr>
        <w:pStyle w:val="ListParagraph"/>
        <w:rPr>
          <w:i/>
        </w:rPr>
      </w:pPr>
      <w:hyperlink r:id="rId1350" w:history="1">
        <w:r w:rsidR="00420722" w:rsidRPr="007463D1">
          <w:rPr>
            <w:rStyle w:val="Hyperlink"/>
            <w:color w:val="auto"/>
          </w:rPr>
          <w:t>As presented</w:t>
        </w:r>
      </w:hyperlink>
    </w:p>
    <w:p w:rsidR="0042072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51" w:history="1">
        <w:r w:rsidR="00420722" w:rsidRPr="007463D1">
          <w:rPr>
            <w:rStyle w:val="Hyperlink"/>
            <w:color w:val="auto"/>
          </w:rPr>
          <w:t>Explanatory Statement (includes Compatibility Statement for the Human Rights Act 2004)</w:t>
        </w:r>
      </w:hyperlink>
    </w:p>
    <w:p w:rsidR="005746F8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52" w:history="1">
        <w:r w:rsidR="005746F8" w:rsidRPr="007463D1">
          <w:rPr>
            <w:rStyle w:val="Hyperlink"/>
            <w:color w:val="auto"/>
          </w:rPr>
          <w:t>Presentation speech</w:t>
        </w:r>
      </w:hyperlink>
    </w:p>
    <w:p w:rsidR="009858A4" w:rsidRPr="007463D1" w:rsidRDefault="00E878CF" w:rsidP="00971697">
      <w:pPr>
        <w:pStyle w:val="ListParagraph"/>
        <w:rPr>
          <w:i/>
        </w:rPr>
      </w:pPr>
      <w:hyperlink r:id="rId1353" w:history="1">
        <w:r w:rsidR="009858A4" w:rsidRPr="007463D1">
          <w:rPr>
            <w:rStyle w:val="Hyperlink"/>
            <w:color w:val="auto"/>
          </w:rPr>
          <w:t>Hansard Debate</w:t>
        </w:r>
      </w:hyperlink>
    </w:p>
    <w:p w:rsidR="00420722" w:rsidRPr="007463D1" w:rsidRDefault="00420722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Act:</w:t>
      </w:r>
      <w:r w:rsidRPr="007463D1">
        <w:t xml:space="preserve"> </w:t>
      </w:r>
      <w:hyperlink r:id="rId1354" w:history="1">
        <w:r w:rsidRPr="007463D1">
          <w:rPr>
            <w:rStyle w:val="Hyperlink"/>
            <w:color w:val="auto"/>
          </w:rPr>
          <w:t>Public Health (Emergencies) Amendment Act 2020</w:t>
        </w:r>
      </w:hyperlink>
      <w:r w:rsidRPr="007463D1">
        <w:t>]</w:t>
      </w:r>
    </w:p>
    <w:p w:rsidR="00841FF9" w:rsidRPr="007463D1" w:rsidRDefault="00E878CF" w:rsidP="00350280">
      <w:pPr>
        <w:pStyle w:val="Heading2"/>
        <w:spacing w:line="230" w:lineRule="auto"/>
        <w:rPr>
          <w:rStyle w:val="Hyperlink"/>
          <w:color w:val="auto"/>
        </w:rPr>
      </w:pPr>
      <w:hyperlink r:id="rId1355" w:history="1">
        <w:bookmarkStart w:id="203" w:name="_Toc50974852"/>
        <w:r w:rsidR="00841FF9" w:rsidRPr="007463D1">
          <w:rPr>
            <w:rStyle w:val="Hyperlink"/>
            <w:color w:val="auto"/>
          </w:rPr>
          <w:t>Public Interest Disclosure Amendment 2020</w:t>
        </w:r>
        <w:bookmarkEnd w:id="203"/>
      </w:hyperlink>
    </w:p>
    <w:p w:rsidR="00841FF9" w:rsidRPr="007463D1" w:rsidRDefault="00E878CF" w:rsidP="00971697">
      <w:pPr>
        <w:pStyle w:val="ListParagraph"/>
        <w:rPr>
          <w:i/>
        </w:rPr>
      </w:pPr>
      <w:hyperlink r:id="rId1356" w:history="1">
        <w:r w:rsidR="00841FF9" w:rsidRPr="007463D1">
          <w:rPr>
            <w:rStyle w:val="Hyperlink"/>
            <w:color w:val="auto"/>
          </w:rPr>
          <w:t>As presented</w:t>
        </w:r>
      </w:hyperlink>
    </w:p>
    <w:p w:rsidR="00841FF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57" w:history="1">
        <w:r w:rsidR="00841FF9" w:rsidRPr="007463D1">
          <w:rPr>
            <w:rStyle w:val="Hyperlink"/>
            <w:color w:val="auto"/>
          </w:rPr>
          <w:t xml:space="preserve">Explanatory </w:t>
        </w:r>
        <w:r w:rsidR="001353E1" w:rsidRPr="007463D1">
          <w:rPr>
            <w:rStyle w:val="Hyperlink"/>
            <w:color w:val="auto"/>
          </w:rPr>
          <w:t>Statement</w:t>
        </w:r>
        <w:r w:rsidR="00841FF9" w:rsidRPr="007463D1">
          <w:rPr>
            <w:rStyle w:val="Hyperlink"/>
            <w:color w:val="auto"/>
          </w:rPr>
          <w:t>, with Compatibility Statement for Human Rights Act 2004</w:t>
        </w:r>
      </w:hyperlink>
    </w:p>
    <w:p w:rsidR="001353E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58" w:history="1">
        <w:r w:rsidR="001353E1" w:rsidRPr="007463D1">
          <w:rPr>
            <w:rStyle w:val="Hyperlink"/>
            <w:color w:val="auto"/>
          </w:rPr>
          <w:t>Presentation speech</w:t>
        </w:r>
      </w:hyperlink>
    </w:p>
    <w:p w:rsidR="001353E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59" w:history="1">
        <w:r w:rsidR="001353E1" w:rsidRPr="007463D1">
          <w:rPr>
            <w:rStyle w:val="Hyperlink"/>
            <w:color w:val="auto"/>
          </w:rPr>
          <w:t>Scrutiny Committee report</w:t>
        </w:r>
      </w:hyperlink>
    </w:p>
    <w:p w:rsidR="001353E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60" w:history="1">
        <w:r w:rsidR="001353E1" w:rsidRPr="007463D1">
          <w:rPr>
            <w:rStyle w:val="Hyperlink"/>
            <w:color w:val="auto"/>
          </w:rPr>
          <w:t>Government response to Scrutiny Committee report</w:t>
        </w:r>
      </w:hyperlink>
    </w:p>
    <w:p w:rsidR="001353E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61" w:history="1">
        <w:r w:rsidR="001353E1" w:rsidRPr="007463D1">
          <w:rPr>
            <w:rStyle w:val="Hyperlink"/>
            <w:color w:val="auto"/>
          </w:rPr>
          <w:t>Scrutiny Committee report (comments on Government response)</w:t>
        </w:r>
      </w:hyperlink>
    </w:p>
    <w:p w:rsidR="001353E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62" w:history="1">
        <w:r w:rsidR="001353E1" w:rsidRPr="007463D1">
          <w:rPr>
            <w:rStyle w:val="Hyperlink"/>
            <w:color w:val="auto"/>
          </w:rPr>
          <w:t>Government further response to Scrutiny Committee report</w:t>
        </w:r>
      </w:hyperlink>
    </w:p>
    <w:p w:rsidR="001353E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63" w:history="1">
        <w:r w:rsidR="001353E1" w:rsidRPr="007463D1">
          <w:rPr>
            <w:rStyle w:val="Hyperlink"/>
            <w:color w:val="auto"/>
          </w:rPr>
          <w:t>Scrutiny Committee report (further comments on Government response)</w:t>
        </w:r>
      </w:hyperlink>
    </w:p>
    <w:p w:rsidR="001353E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64" w:history="1">
        <w:r w:rsidR="001353E1" w:rsidRPr="007463D1">
          <w:rPr>
            <w:rStyle w:val="Hyperlink"/>
            <w:color w:val="auto"/>
          </w:rPr>
          <w:t>Supplementary Explanatory Statement</w:t>
        </w:r>
      </w:hyperlink>
    </w:p>
    <w:p w:rsidR="00796F0F" w:rsidRPr="007463D1" w:rsidRDefault="001353E1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 xml:space="preserve"> </w:t>
      </w:r>
      <w:r w:rsidR="00796F0F" w:rsidRPr="007463D1">
        <w:rPr>
          <w:rStyle w:val="Hyperlink"/>
          <w:color w:val="auto"/>
          <w:u w:val="none"/>
        </w:rPr>
        <w:t>[</w:t>
      </w:r>
      <w:r w:rsidR="00796F0F" w:rsidRPr="007463D1">
        <w:rPr>
          <w:rStyle w:val="Hyperlink"/>
          <w:b/>
          <w:color w:val="auto"/>
          <w:u w:val="none"/>
        </w:rPr>
        <w:t>Act:</w:t>
      </w:r>
      <w:r w:rsidR="00796F0F" w:rsidRPr="007463D1">
        <w:rPr>
          <w:rStyle w:val="Hyperlink"/>
          <w:color w:val="auto"/>
          <w:u w:val="none"/>
        </w:rPr>
        <w:t xml:space="preserve"> </w:t>
      </w:r>
      <w:hyperlink r:id="rId1365" w:history="1">
        <w:r w:rsidR="00796F0F" w:rsidRPr="007463D1">
          <w:rPr>
            <w:rStyle w:val="Hyperlink"/>
            <w:color w:val="auto"/>
          </w:rPr>
          <w:t>Public Interest Disclosure Amendment Act 2020</w:t>
        </w:r>
      </w:hyperlink>
      <w:r w:rsidR="00796F0F" w:rsidRPr="007463D1">
        <w:rPr>
          <w:rStyle w:val="Hyperlink"/>
          <w:color w:val="auto"/>
          <w:u w:val="none"/>
        </w:rPr>
        <w:t>]</w:t>
      </w:r>
    </w:p>
    <w:p w:rsidR="001B2162" w:rsidRPr="007463D1" w:rsidRDefault="00E878CF" w:rsidP="00EA4225">
      <w:pPr>
        <w:pStyle w:val="Heading2"/>
        <w:spacing w:line="230" w:lineRule="auto"/>
      </w:pPr>
      <w:hyperlink r:id="rId1366" w:history="1">
        <w:bookmarkStart w:id="204" w:name="_Toc50974853"/>
        <w:r w:rsidR="001B2162" w:rsidRPr="007463D1">
          <w:rPr>
            <w:rStyle w:val="Hyperlink"/>
            <w:color w:val="auto"/>
          </w:rPr>
          <w:t>Public Sector Workers Compensation Fund 2018</w:t>
        </w:r>
        <w:bookmarkEnd w:id="204"/>
      </w:hyperlink>
    </w:p>
    <w:p w:rsidR="001B2162" w:rsidRPr="007463D1" w:rsidRDefault="00E878CF" w:rsidP="00971697">
      <w:pPr>
        <w:pStyle w:val="ListParagraph"/>
        <w:rPr>
          <w:i/>
        </w:rPr>
      </w:pPr>
      <w:hyperlink r:id="rId1367" w:history="1">
        <w:r w:rsidR="001B2162" w:rsidRPr="007463D1">
          <w:rPr>
            <w:rStyle w:val="Hyperlink"/>
            <w:color w:val="auto"/>
          </w:rPr>
          <w:t>As presented</w:t>
        </w:r>
      </w:hyperlink>
    </w:p>
    <w:p w:rsidR="001B2162" w:rsidRPr="007463D1" w:rsidRDefault="00E878CF" w:rsidP="00971697">
      <w:pPr>
        <w:pStyle w:val="ListParagraph"/>
        <w:rPr>
          <w:i/>
        </w:rPr>
      </w:pPr>
      <w:hyperlink r:id="rId1368" w:history="1">
        <w:r w:rsidR="001B2162" w:rsidRPr="007463D1">
          <w:rPr>
            <w:rStyle w:val="Hyperlink"/>
            <w:color w:val="auto"/>
          </w:rPr>
          <w:t>Explanatory Statement</w:t>
        </w:r>
      </w:hyperlink>
    </w:p>
    <w:p w:rsidR="001B2162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69" w:history="1">
        <w:r w:rsidR="001B2162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color w:val="auto"/>
          </w:rPr>
          <w:t>Human Rights Act 2004</w:t>
        </w:r>
      </w:hyperlink>
    </w:p>
    <w:p w:rsidR="00AD6281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70" w:history="1">
        <w:r w:rsidR="00A6261E" w:rsidRPr="007463D1">
          <w:rPr>
            <w:rStyle w:val="Hyperlink"/>
            <w:color w:val="auto"/>
          </w:rPr>
          <w:t>Scrutiny Committee Report (Committee had no comment)</w:t>
        </w:r>
      </w:hyperlink>
    </w:p>
    <w:p w:rsidR="00C4702B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71" w:history="1">
        <w:r w:rsidR="00D02AFA" w:rsidRPr="007463D1">
          <w:rPr>
            <w:rStyle w:val="Hyperlink"/>
            <w:color w:val="auto"/>
          </w:rPr>
          <w:t>Hansard</w:t>
        </w:r>
        <w:r w:rsidR="00C4702B" w:rsidRPr="007463D1">
          <w:rPr>
            <w:rStyle w:val="Hyperlink"/>
            <w:color w:val="auto"/>
          </w:rPr>
          <w:t xml:space="preserve"> debate</w:t>
        </w:r>
      </w:hyperlink>
    </w:p>
    <w:p w:rsidR="00AD6281" w:rsidRPr="007463D1" w:rsidRDefault="00AD6281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</w:t>
      </w:r>
      <w:r w:rsidRPr="007463D1">
        <w:rPr>
          <w:rStyle w:val="Hyperlink"/>
          <w:color w:val="auto"/>
          <w:u w:val="none"/>
        </w:rPr>
        <w:t xml:space="preserve">: </w:t>
      </w:r>
      <w:hyperlink r:id="rId1372" w:history="1">
        <w:r w:rsidRPr="007463D1">
          <w:rPr>
            <w:rStyle w:val="Hyperlink"/>
            <w:color w:val="auto"/>
          </w:rPr>
          <w:t>Public Sector Workers Compensation Fund Act 2018</w:t>
        </w:r>
      </w:hyperlink>
      <w:r w:rsidRPr="007463D1">
        <w:rPr>
          <w:rStyle w:val="Hyperlink"/>
          <w:color w:val="auto"/>
          <w:u w:val="none"/>
        </w:rPr>
        <w:t>]</w:t>
      </w:r>
    </w:p>
    <w:p w:rsidR="00041BFC" w:rsidRPr="007463D1" w:rsidRDefault="00E878CF" w:rsidP="00350280">
      <w:pPr>
        <w:pStyle w:val="Heading2"/>
        <w:keepNext w:val="0"/>
        <w:spacing w:line="230" w:lineRule="auto"/>
      </w:pPr>
      <w:hyperlink r:id="rId1373" w:history="1">
        <w:bookmarkStart w:id="205" w:name="_Toc503442819"/>
        <w:bookmarkStart w:id="206" w:name="_Toc50974854"/>
        <w:r w:rsidR="00041BFC" w:rsidRPr="007463D1">
          <w:rPr>
            <w:rStyle w:val="Hyperlink"/>
            <w:color w:val="auto"/>
          </w:rPr>
          <w:t>Racing (Greyhounds) Amendment 2017</w:t>
        </w:r>
        <w:bookmarkEnd w:id="205"/>
        <w:bookmarkEnd w:id="206"/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74" w:history="1">
        <w:r w:rsidR="00041BFC" w:rsidRPr="007463D1">
          <w:rPr>
            <w:rStyle w:val="Hyperlink"/>
            <w:color w:val="auto"/>
          </w:rPr>
          <w:t>As presented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75" w:history="1">
        <w:r w:rsidR="00041BFC" w:rsidRPr="007463D1">
          <w:rPr>
            <w:rStyle w:val="Hyperlink"/>
            <w:color w:val="auto"/>
          </w:rPr>
          <w:t>Explanatory Statement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76" w:history="1">
        <w:r w:rsidR="00041BFC" w:rsidRPr="007463D1">
          <w:rPr>
            <w:rStyle w:val="Hyperlink"/>
            <w:color w:val="auto"/>
          </w:rPr>
          <w:t xml:space="preserve">Compatibility Statement for the </w:t>
        </w:r>
        <w:r w:rsidR="00D94B88" w:rsidRPr="007463D1">
          <w:rPr>
            <w:rStyle w:val="Hyperlink"/>
            <w:iCs/>
            <w:color w:val="auto"/>
          </w:rPr>
          <w:t>Human Rights Act 2004</w:t>
        </w:r>
      </w:hyperlink>
    </w:p>
    <w:p w:rsidR="00041BFC" w:rsidRPr="007463D1" w:rsidRDefault="00E878CF" w:rsidP="00971697">
      <w:pPr>
        <w:pStyle w:val="ListParagraph"/>
        <w:rPr>
          <w:i/>
          <w:iCs/>
        </w:rPr>
      </w:pPr>
      <w:hyperlink r:id="rId1377" w:history="1">
        <w:r w:rsidR="00041BFC" w:rsidRPr="007463D1">
          <w:rPr>
            <w:rStyle w:val="Hyperlink"/>
            <w:color w:val="auto"/>
          </w:rPr>
          <w:t>Presentation speech</w:t>
        </w:r>
      </w:hyperlink>
    </w:p>
    <w:p w:rsidR="00041BFC" w:rsidRPr="007463D1" w:rsidRDefault="00E878CF" w:rsidP="00971697">
      <w:pPr>
        <w:pStyle w:val="ListParagraph"/>
        <w:rPr>
          <w:i/>
        </w:rPr>
      </w:pPr>
      <w:hyperlink r:id="rId1378" w:history="1">
        <w:r w:rsidR="00041BFC" w:rsidRPr="007463D1">
          <w:rPr>
            <w:rStyle w:val="Hyperlink"/>
            <w:iCs/>
            <w:color w:val="auto"/>
          </w:rPr>
          <w:t>Scrutiny Committee Report</w:t>
        </w:r>
      </w:hyperlink>
    </w:p>
    <w:p w:rsidR="00957A7F" w:rsidRPr="007463D1" w:rsidRDefault="00E878CF" w:rsidP="00971697">
      <w:pPr>
        <w:pStyle w:val="ListParagraph"/>
        <w:rPr>
          <w:i/>
          <w:iCs/>
        </w:rPr>
      </w:pPr>
      <w:hyperlink r:id="rId1379" w:history="1">
        <w:r w:rsidR="00957A7F" w:rsidRPr="007463D1">
          <w:rPr>
            <w:rStyle w:val="Hyperlink"/>
            <w:color w:val="auto"/>
          </w:rPr>
          <w:t>Proposed amendment moved by Member</w:t>
        </w:r>
      </w:hyperlink>
    </w:p>
    <w:p w:rsidR="00D84F7F" w:rsidRPr="007463D1" w:rsidRDefault="00E878CF" w:rsidP="00971697">
      <w:pPr>
        <w:pStyle w:val="ListParagraph"/>
        <w:rPr>
          <w:i/>
          <w:iCs/>
        </w:rPr>
      </w:pPr>
      <w:hyperlink r:id="rId1380" w:history="1">
        <w:r w:rsidR="00D02AFA" w:rsidRPr="007463D1">
          <w:rPr>
            <w:rStyle w:val="Hyperlink"/>
            <w:color w:val="auto"/>
          </w:rPr>
          <w:t>Hansard</w:t>
        </w:r>
        <w:r w:rsidR="00D84F7F" w:rsidRPr="007463D1">
          <w:rPr>
            <w:rStyle w:val="Hyperlink"/>
            <w:color w:val="auto"/>
          </w:rPr>
          <w:t xml:space="preserve"> debate</w:t>
        </w:r>
      </w:hyperlink>
    </w:p>
    <w:p w:rsidR="00041BFC" w:rsidRPr="007463D1" w:rsidRDefault="00041BFC" w:rsidP="00971697">
      <w:pPr>
        <w:pStyle w:val="ListParagraph"/>
        <w:rPr>
          <w:i/>
        </w:rPr>
      </w:pPr>
      <w:r w:rsidRPr="007463D1">
        <w:t>[</w:t>
      </w:r>
      <w:r w:rsidRPr="007463D1">
        <w:rPr>
          <w:b/>
        </w:rPr>
        <w:t>Act</w:t>
      </w:r>
      <w:r w:rsidRPr="007463D1">
        <w:t xml:space="preserve">: </w:t>
      </w:r>
      <w:hyperlink r:id="rId1381" w:history="1">
        <w:r w:rsidRPr="007463D1">
          <w:rPr>
            <w:rStyle w:val="Hyperlink"/>
            <w:color w:val="auto"/>
          </w:rPr>
          <w:t>Racing (Greyhounds) Amendment Act 2017</w:t>
        </w:r>
      </w:hyperlink>
      <w:r w:rsidRPr="007463D1">
        <w:t>]</w:t>
      </w:r>
    </w:p>
    <w:p w:rsidR="00A91C59" w:rsidRPr="007463D1" w:rsidRDefault="00E878CF" w:rsidP="00350280">
      <w:pPr>
        <w:pStyle w:val="Heading2"/>
        <w:keepNext w:val="0"/>
        <w:spacing w:line="230" w:lineRule="auto"/>
        <w:rPr>
          <w:rStyle w:val="Hyperlink"/>
          <w:color w:val="auto"/>
        </w:rPr>
      </w:pPr>
      <w:hyperlink r:id="rId1382" w:history="1">
        <w:bookmarkStart w:id="207" w:name="_Toc50974855"/>
        <w:r w:rsidR="00A91C59" w:rsidRPr="007463D1">
          <w:rPr>
            <w:rStyle w:val="Hyperlink"/>
            <w:color w:val="auto"/>
          </w:rPr>
          <w:t>Rates Amendment 2020</w:t>
        </w:r>
        <w:bookmarkEnd w:id="207"/>
      </w:hyperlink>
    </w:p>
    <w:p w:rsidR="00A91C59" w:rsidRPr="007463D1" w:rsidRDefault="00E878CF" w:rsidP="00971697">
      <w:pPr>
        <w:pStyle w:val="ListParagraph"/>
        <w:rPr>
          <w:i/>
        </w:rPr>
      </w:pPr>
      <w:hyperlink r:id="rId1383" w:history="1">
        <w:r w:rsidR="00A91C59" w:rsidRPr="007463D1">
          <w:rPr>
            <w:rStyle w:val="Hyperlink"/>
            <w:color w:val="auto"/>
          </w:rPr>
          <w:t>As presented</w:t>
        </w:r>
      </w:hyperlink>
    </w:p>
    <w:p w:rsidR="00A91C59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84" w:history="1">
        <w:r w:rsidR="00A91C59" w:rsidRPr="007463D1">
          <w:rPr>
            <w:rStyle w:val="Hyperlink"/>
            <w:color w:val="auto"/>
          </w:rPr>
          <w:t>Explanatory Statement, including Compatibility Statement for the Human Rights Act 2004</w:t>
        </w:r>
      </w:hyperlink>
    </w:p>
    <w:p w:rsidR="009D204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85" w:history="1">
        <w:r w:rsidR="009D2043" w:rsidRPr="007463D1">
          <w:rPr>
            <w:rStyle w:val="Hyperlink"/>
            <w:color w:val="auto"/>
          </w:rPr>
          <w:t>Presentation speech</w:t>
        </w:r>
      </w:hyperlink>
    </w:p>
    <w:p w:rsidR="009D2043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86" w:history="1">
        <w:r w:rsidR="009D2043" w:rsidRPr="007463D1">
          <w:rPr>
            <w:rStyle w:val="Hyperlink"/>
            <w:color w:val="auto"/>
          </w:rPr>
          <w:t>Scrutiny Committee Report</w:t>
        </w:r>
      </w:hyperlink>
    </w:p>
    <w:p w:rsidR="00A10E3C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387" w:history="1">
        <w:r w:rsidR="00A10E3C" w:rsidRPr="007463D1">
          <w:rPr>
            <w:rStyle w:val="Hyperlink"/>
            <w:color w:val="auto"/>
          </w:rPr>
          <w:t>Hansard Debate</w:t>
        </w:r>
      </w:hyperlink>
    </w:p>
    <w:p w:rsidR="00486851" w:rsidRPr="007463D1" w:rsidRDefault="00486851" w:rsidP="00971697">
      <w:pPr>
        <w:pStyle w:val="ListParagraph"/>
        <w:rPr>
          <w:i/>
        </w:rPr>
      </w:pPr>
      <w:r w:rsidRPr="007463D1">
        <w:rPr>
          <w:rStyle w:val="Hyperlink"/>
          <w:color w:val="auto"/>
          <w:u w:val="none"/>
        </w:rPr>
        <w:t>[</w:t>
      </w:r>
      <w:r w:rsidRPr="007463D1">
        <w:rPr>
          <w:rStyle w:val="Hyperlink"/>
          <w:b/>
          <w:color w:val="auto"/>
          <w:u w:val="none"/>
        </w:rPr>
        <w:t>Act:</w:t>
      </w:r>
      <w:r w:rsidRPr="007463D1">
        <w:rPr>
          <w:rStyle w:val="Hyperlink"/>
          <w:color w:val="auto"/>
          <w:u w:val="none"/>
        </w:rPr>
        <w:t xml:space="preserve"> </w:t>
      </w:r>
      <w:hyperlink r:id="rId1388" w:history="1">
        <w:r w:rsidRPr="007463D1">
          <w:rPr>
            <w:rStyle w:val="Hyperlink"/>
            <w:color w:val="auto"/>
          </w:rPr>
          <w:t>Rates Amendment Act 2020</w:t>
        </w:r>
      </w:hyperlink>
      <w:r w:rsidRPr="007463D1">
        <w:t>]</w:t>
      </w:r>
    </w:p>
    <w:p w:rsidR="00041BFC" w:rsidRPr="007463D1" w:rsidRDefault="00E878CF" w:rsidP="00350280">
      <w:pPr>
        <w:pStyle w:val="Heading2"/>
        <w:keepNext w:val="0"/>
        <w:spacing w:line="230" w:lineRule="auto"/>
        <w:rPr>
          <w:shd w:val="clear" w:color="auto" w:fill="FFFFFF"/>
        </w:rPr>
      </w:pPr>
      <w:hyperlink r:id="rId1389" w:history="1">
        <w:bookmarkStart w:id="208" w:name="_Toc503442820"/>
        <w:bookmarkStart w:id="209" w:name="_Toc50974856"/>
        <w:r w:rsidR="00041BFC" w:rsidRPr="007463D1">
          <w:rPr>
            <w:rStyle w:val="Hyperlink"/>
            <w:color w:val="auto"/>
          </w:rPr>
          <w:t>Red Tape Reduction Legislation Amendment 2017</w:t>
        </w:r>
        <w:bookmarkEnd w:id="208"/>
        <w:bookmarkEnd w:id="209"/>
      </w:hyperlink>
    </w:p>
    <w:p w:rsidR="00041BFC" w:rsidRPr="00EA4225" w:rsidRDefault="00E878CF" w:rsidP="00971697">
      <w:pPr>
        <w:pStyle w:val="ListParagraph"/>
      </w:pPr>
      <w:hyperlink r:id="rId1390" w:history="1">
        <w:r w:rsidR="00041BFC" w:rsidRPr="00EA4225">
          <w:rPr>
            <w:rStyle w:val="Hyperlink"/>
            <w:color w:val="auto"/>
          </w:rPr>
          <w:t>As presented</w:t>
        </w:r>
      </w:hyperlink>
    </w:p>
    <w:p w:rsidR="00041BFC" w:rsidRPr="00EA4225" w:rsidRDefault="00E878CF" w:rsidP="00971697">
      <w:pPr>
        <w:pStyle w:val="ListParagraph"/>
      </w:pPr>
      <w:hyperlink r:id="rId1391" w:history="1">
        <w:r w:rsidR="00041BFC" w:rsidRPr="00EA4225">
          <w:rPr>
            <w:rStyle w:val="Hyperlink"/>
            <w:color w:val="auto"/>
          </w:rPr>
          <w:t>Explanatory Statement</w:t>
        </w:r>
      </w:hyperlink>
    </w:p>
    <w:p w:rsidR="00041BFC" w:rsidRPr="00EA4225" w:rsidRDefault="00E878CF" w:rsidP="00971697">
      <w:pPr>
        <w:pStyle w:val="ListParagraph"/>
        <w:rPr>
          <w:iCs/>
        </w:rPr>
      </w:pPr>
      <w:hyperlink r:id="rId1392" w:history="1">
        <w:r w:rsidR="00041BFC" w:rsidRPr="00EA4225">
          <w:rPr>
            <w:rStyle w:val="Hyperlink"/>
            <w:color w:val="auto"/>
          </w:rPr>
          <w:t xml:space="preserve">Compatibility Statement for the </w:t>
        </w:r>
        <w:r w:rsidR="00D94B88" w:rsidRPr="00EA4225">
          <w:rPr>
            <w:rStyle w:val="Hyperlink"/>
            <w:i/>
            <w:iCs/>
            <w:color w:val="auto"/>
          </w:rPr>
          <w:t>Human Rights Act 2004</w:t>
        </w:r>
      </w:hyperlink>
    </w:p>
    <w:p w:rsidR="00041BFC" w:rsidRPr="00EA4225" w:rsidRDefault="00E878CF" w:rsidP="00971697">
      <w:pPr>
        <w:pStyle w:val="ListParagraph"/>
      </w:pPr>
      <w:hyperlink r:id="rId1393" w:history="1">
        <w:r w:rsidR="00041BFC" w:rsidRPr="00EA4225">
          <w:rPr>
            <w:rStyle w:val="Hyperlink"/>
            <w:iCs/>
            <w:color w:val="auto"/>
          </w:rPr>
          <w:t>Presentation speech</w:t>
        </w:r>
      </w:hyperlink>
      <w:r w:rsidR="00041BFC" w:rsidRPr="00EA4225">
        <w:t xml:space="preserve"> </w:t>
      </w:r>
    </w:p>
    <w:p w:rsidR="00041BFC" w:rsidRPr="00EA4225" w:rsidRDefault="00E878CF" w:rsidP="00971697">
      <w:pPr>
        <w:pStyle w:val="ListParagraph"/>
      </w:pPr>
      <w:hyperlink r:id="rId1394" w:history="1">
        <w:r w:rsidR="00041BFC" w:rsidRPr="00EA4225">
          <w:rPr>
            <w:rStyle w:val="Hyperlink"/>
            <w:color w:val="auto"/>
          </w:rPr>
          <w:t>Scrutiny Committee Report</w:t>
        </w:r>
      </w:hyperlink>
    </w:p>
    <w:p w:rsidR="00041BFC" w:rsidRPr="00EA4225" w:rsidRDefault="00E878CF" w:rsidP="00971697">
      <w:pPr>
        <w:pStyle w:val="ListParagraph"/>
      </w:pPr>
      <w:hyperlink r:id="rId1395" w:history="1">
        <w:r w:rsidR="00041BFC" w:rsidRPr="00EA4225">
          <w:rPr>
            <w:rStyle w:val="Hyperlink"/>
            <w:color w:val="auto"/>
          </w:rPr>
          <w:t>Proposed amendment moved by Government</w:t>
        </w:r>
      </w:hyperlink>
    </w:p>
    <w:p w:rsidR="00041BFC" w:rsidRPr="00EA4225" w:rsidRDefault="00E878CF" w:rsidP="00971697">
      <w:pPr>
        <w:pStyle w:val="ListParagraph"/>
      </w:pPr>
      <w:hyperlink r:id="rId1396" w:history="1">
        <w:r w:rsidR="00041BFC" w:rsidRPr="00EA4225">
          <w:rPr>
            <w:rStyle w:val="Hyperlink"/>
            <w:color w:val="auto"/>
          </w:rPr>
          <w:t>Supplementary Explanatory Statement to proposed Government amendment</w:t>
        </w:r>
      </w:hyperlink>
    </w:p>
    <w:p w:rsidR="00041BFC" w:rsidRPr="00EA4225" w:rsidRDefault="00E878CF" w:rsidP="00971697">
      <w:pPr>
        <w:pStyle w:val="ListParagraph"/>
      </w:pPr>
      <w:hyperlink r:id="rId1397" w:history="1">
        <w:r w:rsidR="00D02AFA" w:rsidRPr="00EA4225">
          <w:rPr>
            <w:rStyle w:val="Hyperlink"/>
            <w:color w:val="auto"/>
          </w:rPr>
          <w:t>Hansard</w:t>
        </w:r>
        <w:r w:rsidR="00041BFC" w:rsidRPr="00EA4225">
          <w:rPr>
            <w:rStyle w:val="Hyperlink"/>
            <w:color w:val="auto"/>
          </w:rPr>
          <w:t xml:space="preserve"> debate</w:t>
        </w:r>
      </w:hyperlink>
    </w:p>
    <w:p w:rsidR="00041BFC" w:rsidRPr="00EA4225" w:rsidRDefault="00041BFC" w:rsidP="00971697">
      <w:pPr>
        <w:pStyle w:val="ListParagraph"/>
      </w:pPr>
      <w:r w:rsidRPr="00EA4225">
        <w:t>[</w:t>
      </w:r>
      <w:r w:rsidRPr="00EA4225">
        <w:rPr>
          <w:b/>
        </w:rPr>
        <w:t>Act</w:t>
      </w:r>
      <w:r w:rsidRPr="00EA4225">
        <w:t xml:space="preserve">: </w:t>
      </w:r>
      <w:hyperlink r:id="rId1398" w:history="1">
        <w:r w:rsidRPr="00EA4225">
          <w:rPr>
            <w:rStyle w:val="Hyperlink"/>
            <w:i/>
            <w:color w:val="auto"/>
          </w:rPr>
          <w:t>Red Tape Reduction Legislation Amendment Act 2017</w:t>
        </w:r>
      </w:hyperlink>
      <w:r w:rsidRPr="00EA4225">
        <w:t>]</w:t>
      </w:r>
    </w:p>
    <w:p w:rsidR="000C4611" w:rsidRPr="007463D1" w:rsidRDefault="00E878CF" w:rsidP="000C4611">
      <w:pPr>
        <w:pStyle w:val="Heading2"/>
      </w:pPr>
      <w:hyperlink r:id="rId1399" w:history="1">
        <w:bookmarkStart w:id="210" w:name="_Toc50974857"/>
        <w:r w:rsidR="000C4611" w:rsidRPr="007463D1">
          <w:rPr>
            <w:rStyle w:val="Hyperlink"/>
            <w:color w:val="auto"/>
          </w:rPr>
          <w:t>Red Tape Reduction Legislation Amendment 2018</w:t>
        </w:r>
        <w:bookmarkEnd w:id="210"/>
      </w:hyperlink>
    </w:p>
    <w:p w:rsidR="000C4611" w:rsidRPr="00EA4225" w:rsidRDefault="00E878CF" w:rsidP="00971697">
      <w:pPr>
        <w:pStyle w:val="ListParagraph"/>
      </w:pPr>
      <w:hyperlink r:id="rId1400" w:history="1">
        <w:r w:rsidR="000C4611" w:rsidRPr="00EA4225">
          <w:rPr>
            <w:rStyle w:val="Hyperlink"/>
            <w:color w:val="auto"/>
          </w:rPr>
          <w:t>As presented</w:t>
        </w:r>
      </w:hyperlink>
    </w:p>
    <w:p w:rsidR="000C4611" w:rsidRPr="00EA4225" w:rsidRDefault="00E878CF" w:rsidP="00971697">
      <w:pPr>
        <w:pStyle w:val="ListParagraph"/>
      </w:pPr>
      <w:hyperlink r:id="rId1401" w:history="1">
        <w:r w:rsidR="000C4611" w:rsidRPr="00EA4225">
          <w:rPr>
            <w:rStyle w:val="Hyperlink"/>
            <w:color w:val="auto"/>
          </w:rPr>
          <w:t>Explanatory Statement</w:t>
        </w:r>
      </w:hyperlink>
    </w:p>
    <w:p w:rsidR="000C4611" w:rsidRPr="00EA4225" w:rsidRDefault="00E878CF" w:rsidP="00971697">
      <w:pPr>
        <w:pStyle w:val="ListParagraph"/>
      </w:pPr>
      <w:hyperlink r:id="rId1402" w:history="1">
        <w:r w:rsidR="000C4611" w:rsidRPr="00EA4225">
          <w:rPr>
            <w:rStyle w:val="Hyperlink"/>
            <w:color w:val="auto"/>
          </w:rPr>
          <w:t xml:space="preserve">Compatibility Statement for the </w:t>
        </w:r>
        <w:r w:rsidR="00D94B88" w:rsidRPr="00EA4225">
          <w:rPr>
            <w:rStyle w:val="Hyperlink"/>
            <w:i/>
            <w:color w:val="auto"/>
          </w:rPr>
          <w:t>Human Rights Act 2004</w:t>
        </w:r>
      </w:hyperlink>
    </w:p>
    <w:p w:rsidR="00737F86" w:rsidRPr="00EA4225" w:rsidRDefault="00E878CF" w:rsidP="00971697">
      <w:pPr>
        <w:pStyle w:val="ListParagraph"/>
      </w:pPr>
      <w:hyperlink r:id="rId1403" w:history="1">
        <w:r w:rsidR="00737F86" w:rsidRPr="00EA4225">
          <w:rPr>
            <w:rStyle w:val="Hyperlink"/>
            <w:color w:val="auto"/>
          </w:rPr>
          <w:t>Presentation speech</w:t>
        </w:r>
      </w:hyperlink>
    </w:p>
    <w:p w:rsidR="00737F86" w:rsidRPr="00EA4225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04" w:history="1">
        <w:r w:rsidR="00737F86" w:rsidRPr="00EA4225">
          <w:rPr>
            <w:rStyle w:val="Hyperlink"/>
            <w:color w:val="auto"/>
          </w:rPr>
          <w:t>Scrutiny Committee Report</w:t>
        </w:r>
      </w:hyperlink>
    </w:p>
    <w:p w:rsidR="008B5A7A" w:rsidRPr="00EA4225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05" w:history="1">
        <w:r w:rsidR="00D02AFA" w:rsidRPr="00EA4225">
          <w:rPr>
            <w:rStyle w:val="Hyperlink"/>
            <w:color w:val="auto"/>
          </w:rPr>
          <w:t>Hansard</w:t>
        </w:r>
        <w:r w:rsidR="008B5A7A" w:rsidRPr="00EA4225">
          <w:rPr>
            <w:rStyle w:val="Hyperlink"/>
            <w:color w:val="auto"/>
          </w:rPr>
          <w:t xml:space="preserve"> debate</w:t>
        </w:r>
      </w:hyperlink>
    </w:p>
    <w:p w:rsidR="008B5A7A" w:rsidRPr="00EA4225" w:rsidRDefault="008B5A7A" w:rsidP="00971697">
      <w:pPr>
        <w:pStyle w:val="ListParagraph"/>
      </w:pPr>
      <w:r w:rsidRPr="00EA4225">
        <w:rPr>
          <w:rStyle w:val="Hyperlink"/>
          <w:color w:val="auto"/>
          <w:u w:val="none"/>
        </w:rPr>
        <w:t>[</w:t>
      </w:r>
      <w:r w:rsidRPr="00EA4225">
        <w:rPr>
          <w:rStyle w:val="Hyperlink"/>
          <w:b/>
          <w:color w:val="auto"/>
          <w:u w:val="none"/>
        </w:rPr>
        <w:t>Act</w:t>
      </w:r>
      <w:r w:rsidRPr="00EA4225">
        <w:rPr>
          <w:rStyle w:val="Hyperlink"/>
          <w:color w:val="auto"/>
          <w:u w:val="none"/>
        </w:rPr>
        <w:t xml:space="preserve">: </w:t>
      </w:r>
      <w:hyperlink r:id="rId1406" w:history="1">
        <w:r w:rsidRPr="00EA4225">
          <w:rPr>
            <w:rStyle w:val="Hyperlink"/>
            <w:i/>
            <w:color w:val="auto"/>
          </w:rPr>
          <w:t>Red Tape Reduction Legislation Amendment Act 2018</w:t>
        </w:r>
      </w:hyperlink>
      <w:r w:rsidRPr="00EA4225">
        <w:rPr>
          <w:rStyle w:val="Hyperlink"/>
          <w:color w:val="auto"/>
          <w:u w:val="none"/>
        </w:rPr>
        <w:t>]</w:t>
      </w:r>
    </w:p>
    <w:p w:rsidR="00DF1B26" w:rsidRPr="007463D1" w:rsidRDefault="00E878CF" w:rsidP="00DF1B26">
      <w:pPr>
        <w:pStyle w:val="Heading2"/>
      </w:pPr>
      <w:hyperlink r:id="rId1407" w:history="1">
        <w:bookmarkStart w:id="211" w:name="_Toc503442821"/>
        <w:bookmarkStart w:id="212" w:name="_Toc50974858"/>
        <w:r w:rsidR="00DF1B26" w:rsidRPr="007463D1">
          <w:rPr>
            <w:rStyle w:val="Hyperlink"/>
            <w:color w:val="auto"/>
          </w:rPr>
          <w:t>Reportable Conduct and Information Sharing Legislation Amendment 2017</w:t>
        </w:r>
        <w:bookmarkEnd w:id="211"/>
        <w:bookmarkEnd w:id="212"/>
      </w:hyperlink>
    </w:p>
    <w:p w:rsidR="00DF1B26" w:rsidRPr="00D53C99" w:rsidRDefault="00E878CF" w:rsidP="00971697">
      <w:pPr>
        <w:pStyle w:val="ListParagraph"/>
      </w:pPr>
      <w:hyperlink r:id="rId1408" w:history="1">
        <w:r w:rsidR="00DF1B26" w:rsidRPr="00D53C99">
          <w:rPr>
            <w:rStyle w:val="Hyperlink"/>
            <w:color w:val="auto"/>
          </w:rPr>
          <w:t>As presented</w:t>
        </w:r>
      </w:hyperlink>
    </w:p>
    <w:p w:rsidR="00DF1B26" w:rsidRPr="00D53C99" w:rsidRDefault="00E878CF" w:rsidP="00971697">
      <w:pPr>
        <w:pStyle w:val="ListParagraph"/>
      </w:pPr>
      <w:hyperlink r:id="rId1409" w:history="1">
        <w:r w:rsidR="00DF1B26" w:rsidRPr="00D53C99">
          <w:rPr>
            <w:rStyle w:val="Hyperlink"/>
            <w:color w:val="auto"/>
          </w:rPr>
          <w:t>Explanatory Statement</w:t>
        </w:r>
      </w:hyperlink>
    </w:p>
    <w:p w:rsidR="00DF1B26" w:rsidRPr="00D53C99" w:rsidRDefault="00E878CF" w:rsidP="00971697">
      <w:pPr>
        <w:pStyle w:val="ListParagraph"/>
      </w:pPr>
      <w:hyperlink r:id="rId1410" w:history="1">
        <w:r w:rsidR="00DF1B26" w:rsidRPr="00D53C99">
          <w:rPr>
            <w:rStyle w:val="Hyperlink"/>
            <w:color w:val="auto"/>
          </w:rPr>
          <w:t xml:space="preserve">Compatibility Statement for the </w:t>
        </w:r>
        <w:r w:rsidR="00D94B88" w:rsidRPr="00D53C99">
          <w:rPr>
            <w:rStyle w:val="Hyperlink"/>
            <w:i/>
            <w:iCs/>
            <w:color w:val="auto"/>
          </w:rPr>
          <w:t>Human Rights Act 2004</w:t>
        </w:r>
      </w:hyperlink>
    </w:p>
    <w:p w:rsidR="00DF1B26" w:rsidRPr="00D53C99" w:rsidRDefault="00E878CF" w:rsidP="00971697">
      <w:pPr>
        <w:pStyle w:val="ListParagraph"/>
      </w:pPr>
      <w:hyperlink r:id="rId1411" w:history="1">
        <w:r w:rsidR="00DF1B26" w:rsidRPr="00D53C99">
          <w:rPr>
            <w:rStyle w:val="Hyperlink"/>
            <w:color w:val="auto"/>
          </w:rPr>
          <w:t>Presentation speech</w:t>
        </w:r>
      </w:hyperlink>
    </w:p>
    <w:p w:rsidR="00DF1B26" w:rsidRPr="00D53C99" w:rsidRDefault="00E878CF" w:rsidP="00971697">
      <w:pPr>
        <w:pStyle w:val="ListParagraph"/>
        <w:rPr>
          <w:iCs/>
        </w:rPr>
      </w:pPr>
      <w:hyperlink r:id="rId1412" w:history="1">
        <w:r w:rsidR="00DF1B26" w:rsidRPr="00D53C99">
          <w:rPr>
            <w:rStyle w:val="Hyperlink"/>
            <w:color w:val="auto"/>
          </w:rPr>
          <w:t>Scrutiny Committee Report</w:t>
        </w:r>
      </w:hyperlink>
    </w:p>
    <w:p w:rsidR="007321C1" w:rsidRPr="00D53C99" w:rsidRDefault="00E878CF" w:rsidP="00971697">
      <w:pPr>
        <w:pStyle w:val="ListParagraph"/>
        <w:rPr>
          <w:iCs/>
        </w:rPr>
      </w:pPr>
      <w:hyperlink r:id="rId1413" w:history="1">
        <w:r w:rsidR="00D02AFA" w:rsidRPr="00D53C99">
          <w:rPr>
            <w:rStyle w:val="Hyperlink"/>
            <w:color w:val="auto"/>
          </w:rPr>
          <w:t>Hansard</w:t>
        </w:r>
        <w:r w:rsidR="007321C1" w:rsidRPr="00D53C99">
          <w:rPr>
            <w:rStyle w:val="Hyperlink"/>
            <w:color w:val="auto"/>
          </w:rPr>
          <w:t xml:space="preserve"> debate</w:t>
        </w:r>
      </w:hyperlink>
    </w:p>
    <w:p w:rsidR="00DF1B26" w:rsidRPr="00D53C99" w:rsidRDefault="00DF1B26" w:rsidP="00971697">
      <w:pPr>
        <w:pStyle w:val="ListParagraph"/>
      </w:pPr>
      <w:r w:rsidRPr="00D53C99">
        <w:t>[</w:t>
      </w:r>
      <w:r w:rsidRPr="00D53C99">
        <w:rPr>
          <w:b/>
        </w:rPr>
        <w:t>Act</w:t>
      </w:r>
      <w:r w:rsidRPr="00D53C99">
        <w:t xml:space="preserve">: </w:t>
      </w:r>
      <w:hyperlink r:id="rId1414" w:history="1">
        <w:r w:rsidRPr="00D53C99">
          <w:rPr>
            <w:rStyle w:val="Hyperlink"/>
            <w:i/>
            <w:color w:val="auto"/>
          </w:rPr>
          <w:t>Reportable Conduct and Information Sharing Legislation Amendment Act 2017</w:t>
        </w:r>
      </w:hyperlink>
      <w:r w:rsidRPr="00D53C99">
        <w:t>]</w:t>
      </w:r>
    </w:p>
    <w:p w:rsidR="00DF1B26" w:rsidRPr="007463D1" w:rsidRDefault="00E878CF" w:rsidP="00DF1B26">
      <w:pPr>
        <w:pStyle w:val="Heading2"/>
      </w:pPr>
      <w:hyperlink r:id="rId1415" w:history="1">
        <w:bookmarkStart w:id="213" w:name="_Toc503442822"/>
        <w:bookmarkStart w:id="214" w:name="_Toc50974859"/>
        <w:r w:rsidR="00DF1B26" w:rsidRPr="007463D1">
          <w:rPr>
            <w:rStyle w:val="Hyperlink"/>
            <w:color w:val="auto"/>
          </w:rPr>
          <w:t>Residential Tenancies Amendment 2017</w:t>
        </w:r>
        <w:bookmarkEnd w:id="213"/>
        <w:bookmarkEnd w:id="214"/>
      </w:hyperlink>
    </w:p>
    <w:p w:rsidR="00DF1B26" w:rsidRPr="00D53C99" w:rsidRDefault="00E878CF" w:rsidP="00971697">
      <w:pPr>
        <w:pStyle w:val="ListParagraph"/>
      </w:pPr>
      <w:hyperlink r:id="rId1416" w:history="1">
        <w:r w:rsidR="00DF1B26" w:rsidRPr="00D53C99">
          <w:rPr>
            <w:rStyle w:val="Hyperlink"/>
            <w:color w:val="auto"/>
          </w:rPr>
          <w:t>As presented</w:t>
        </w:r>
      </w:hyperlink>
    </w:p>
    <w:p w:rsidR="00DF1B26" w:rsidRPr="00D53C99" w:rsidRDefault="00E878CF" w:rsidP="00971697">
      <w:pPr>
        <w:pStyle w:val="ListParagraph"/>
      </w:pPr>
      <w:hyperlink r:id="rId1417" w:history="1">
        <w:r w:rsidR="00DF1B26" w:rsidRPr="00D53C99">
          <w:rPr>
            <w:rStyle w:val="Hyperlink"/>
            <w:color w:val="auto"/>
          </w:rPr>
          <w:t>Explanatory Statement</w:t>
        </w:r>
      </w:hyperlink>
    </w:p>
    <w:p w:rsidR="00DF1B26" w:rsidRPr="00D53C99" w:rsidRDefault="00E878CF" w:rsidP="00971697">
      <w:pPr>
        <w:pStyle w:val="ListParagraph"/>
        <w:rPr>
          <w:iCs/>
        </w:rPr>
      </w:pPr>
      <w:hyperlink r:id="rId1418" w:history="1">
        <w:r w:rsidR="00DF1B26" w:rsidRPr="00D53C99">
          <w:rPr>
            <w:rStyle w:val="Hyperlink"/>
            <w:color w:val="auto"/>
          </w:rPr>
          <w:t xml:space="preserve">Compatibility Statement for the </w:t>
        </w:r>
        <w:r w:rsidR="00D94B88" w:rsidRPr="00D53C99">
          <w:rPr>
            <w:rStyle w:val="Hyperlink"/>
            <w:i/>
            <w:iCs/>
            <w:color w:val="auto"/>
          </w:rPr>
          <w:t>Human Rights Act 2004</w:t>
        </w:r>
      </w:hyperlink>
    </w:p>
    <w:p w:rsidR="00DF1B26" w:rsidRPr="00D53C99" w:rsidRDefault="00E878CF" w:rsidP="00971697">
      <w:pPr>
        <w:pStyle w:val="ListParagraph"/>
      </w:pPr>
      <w:hyperlink r:id="rId1419" w:history="1">
        <w:r w:rsidR="00DF1B26" w:rsidRPr="00D53C99">
          <w:rPr>
            <w:rStyle w:val="Hyperlink"/>
            <w:iCs/>
            <w:color w:val="auto"/>
          </w:rPr>
          <w:t>Presentation speech</w:t>
        </w:r>
      </w:hyperlink>
    </w:p>
    <w:p w:rsidR="00DF1B26" w:rsidRPr="00D53C99" w:rsidRDefault="00E878CF" w:rsidP="00971697">
      <w:pPr>
        <w:pStyle w:val="ListParagraph"/>
      </w:pPr>
      <w:hyperlink r:id="rId1420" w:history="1">
        <w:r w:rsidR="00DF1B26" w:rsidRPr="00D53C99">
          <w:rPr>
            <w:rStyle w:val="Hyperlink"/>
            <w:color w:val="auto"/>
          </w:rPr>
          <w:t>Scrutiny Committee Report</w:t>
        </w:r>
      </w:hyperlink>
    </w:p>
    <w:p w:rsidR="00DF1B26" w:rsidRPr="00D53C99" w:rsidRDefault="00E878CF" w:rsidP="00971697">
      <w:pPr>
        <w:pStyle w:val="ListParagraph"/>
      </w:pPr>
      <w:hyperlink r:id="rId1421" w:history="1">
        <w:r w:rsidR="00DF1B26" w:rsidRPr="00D53C99">
          <w:rPr>
            <w:rStyle w:val="Hyperlink"/>
            <w:color w:val="auto"/>
          </w:rPr>
          <w:t>Government response to Scrutiny Committee Report</w:t>
        </w:r>
      </w:hyperlink>
    </w:p>
    <w:p w:rsidR="00DF1B26" w:rsidRPr="00D53C99" w:rsidRDefault="00E878CF" w:rsidP="00971697">
      <w:pPr>
        <w:pStyle w:val="ListParagraph"/>
      </w:pPr>
      <w:hyperlink r:id="rId1422" w:history="1">
        <w:r w:rsidR="00D02AFA" w:rsidRPr="00D53C99">
          <w:rPr>
            <w:rStyle w:val="Hyperlink"/>
            <w:color w:val="auto"/>
          </w:rPr>
          <w:t>Hansard</w:t>
        </w:r>
        <w:r w:rsidR="00DF1B26" w:rsidRPr="00D53C99">
          <w:rPr>
            <w:rStyle w:val="Hyperlink"/>
            <w:color w:val="auto"/>
          </w:rPr>
          <w:t xml:space="preserve"> debate</w:t>
        </w:r>
      </w:hyperlink>
    </w:p>
    <w:p w:rsidR="00DF1B26" w:rsidRPr="00D53C99" w:rsidRDefault="00DF1B26" w:rsidP="00971697">
      <w:pPr>
        <w:pStyle w:val="ListParagraph"/>
      </w:pPr>
      <w:r w:rsidRPr="00D53C99">
        <w:t>[</w:t>
      </w:r>
      <w:r w:rsidRPr="00D53C99">
        <w:rPr>
          <w:b/>
        </w:rPr>
        <w:t>Act</w:t>
      </w:r>
      <w:r w:rsidRPr="00D53C99">
        <w:t xml:space="preserve">: </w:t>
      </w:r>
      <w:hyperlink r:id="rId1423" w:history="1">
        <w:r w:rsidRPr="00D53C99">
          <w:rPr>
            <w:rStyle w:val="Hyperlink"/>
            <w:i/>
            <w:color w:val="auto"/>
          </w:rPr>
          <w:t>Residential Tenancies Amendment Act 2017</w:t>
        </w:r>
      </w:hyperlink>
      <w:r w:rsidR="008F0628" w:rsidRPr="00D53C99">
        <w:t>]</w:t>
      </w:r>
    </w:p>
    <w:p w:rsidR="00FC1F5D" w:rsidRPr="007463D1" w:rsidRDefault="00E878CF" w:rsidP="00FC1F5D">
      <w:pPr>
        <w:pStyle w:val="Heading2"/>
      </w:pPr>
      <w:hyperlink r:id="rId1424" w:history="1">
        <w:bookmarkStart w:id="215" w:name="_Toc50974860"/>
        <w:r w:rsidR="00FC1F5D" w:rsidRPr="007463D1">
          <w:rPr>
            <w:rStyle w:val="Hyperlink"/>
            <w:color w:val="auto"/>
          </w:rPr>
          <w:t>Residential Tenancies Amendment 2018</w:t>
        </w:r>
        <w:bookmarkEnd w:id="215"/>
      </w:hyperlink>
    </w:p>
    <w:p w:rsidR="00FC1F5D" w:rsidRPr="00E12AEB" w:rsidRDefault="00E878CF" w:rsidP="00971697">
      <w:pPr>
        <w:pStyle w:val="ListParagraph"/>
      </w:pPr>
      <w:hyperlink r:id="rId1425" w:history="1">
        <w:r w:rsidR="00FC1F5D" w:rsidRPr="00E12AEB">
          <w:rPr>
            <w:rStyle w:val="Hyperlink"/>
            <w:color w:val="auto"/>
          </w:rPr>
          <w:t>As presented</w:t>
        </w:r>
      </w:hyperlink>
    </w:p>
    <w:p w:rsidR="00FC1F5D" w:rsidRPr="00E12AEB" w:rsidRDefault="00E878CF" w:rsidP="00971697">
      <w:pPr>
        <w:pStyle w:val="ListParagraph"/>
      </w:pPr>
      <w:hyperlink r:id="rId1426" w:history="1">
        <w:r w:rsidR="00FC1F5D" w:rsidRPr="00E12AEB">
          <w:rPr>
            <w:rStyle w:val="Hyperlink"/>
            <w:color w:val="auto"/>
          </w:rPr>
          <w:t>Explanatory Statement</w:t>
        </w:r>
      </w:hyperlink>
    </w:p>
    <w:p w:rsidR="00FC1F5D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27" w:history="1">
        <w:r w:rsidR="00FC1F5D" w:rsidRPr="00E12AEB">
          <w:rPr>
            <w:rStyle w:val="Hyperlink"/>
            <w:color w:val="auto"/>
          </w:rPr>
          <w:t xml:space="preserve">Compatibility Statement for the </w:t>
        </w:r>
        <w:r w:rsidR="00D94B88" w:rsidRPr="00E12AEB">
          <w:rPr>
            <w:rStyle w:val="Hyperlink"/>
            <w:i/>
            <w:color w:val="auto"/>
          </w:rPr>
          <w:t>Human Rights Act 2004</w:t>
        </w:r>
      </w:hyperlink>
    </w:p>
    <w:p w:rsidR="006055FD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28" w:history="1">
        <w:r w:rsidR="006055FD" w:rsidRPr="00E12AEB">
          <w:rPr>
            <w:rStyle w:val="Hyperlink"/>
            <w:color w:val="auto"/>
          </w:rPr>
          <w:t>Presentation speech</w:t>
        </w:r>
      </w:hyperlink>
    </w:p>
    <w:p w:rsidR="00B83A63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29" w:history="1">
        <w:r w:rsidR="00B83A63" w:rsidRPr="00E12AEB">
          <w:rPr>
            <w:rStyle w:val="Hyperlink"/>
            <w:color w:val="auto"/>
          </w:rPr>
          <w:t>Scrutiny Committee Report (Committee had no comment)</w:t>
        </w:r>
      </w:hyperlink>
    </w:p>
    <w:p w:rsidR="00772D4C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30" w:history="1">
        <w:r w:rsidR="00772D4C" w:rsidRPr="00E12AEB">
          <w:rPr>
            <w:rStyle w:val="Hyperlink"/>
            <w:color w:val="auto"/>
          </w:rPr>
          <w:t>Revised Explanatory Statement</w:t>
        </w:r>
      </w:hyperlink>
    </w:p>
    <w:p w:rsidR="006055FD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31" w:history="1">
        <w:r w:rsidR="00D02AFA" w:rsidRPr="00E12AEB">
          <w:rPr>
            <w:rStyle w:val="Hyperlink"/>
            <w:color w:val="auto"/>
          </w:rPr>
          <w:t>Hansard</w:t>
        </w:r>
        <w:r w:rsidR="006055FD" w:rsidRPr="00E12AEB">
          <w:rPr>
            <w:rStyle w:val="Hyperlink"/>
            <w:color w:val="auto"/>
          </w:rPr>
          <w:t xml:space="preserve"> debate</w:t>
        </w:r>
      </w:hyperlink>
    </w:p>
    <w:p w:rsidR="006055FD" w:rsidRPr="00E12AEB" w:rsidRDefault="006055FD" w:rsidP="00971697">
      <w:pPr>
        <w:pStyle w:val="ListParagraph"/>
        <w:rPr>
          <w:rStyle w:val="Hyperlink"/>
          <w:color w:val="auto"/>
          <w:u w:val="none"/>
        </w:rPr>
      </w:pPr>
      <w:r w:rsidRPr="00E12AEB">
        <w:rPr>
          <w:rStyle w:val="Hyperlink"/>
          <w:color w:val="auto"/>
          <w:u w:val="none"/>
        </w:rPr>
        <w:t>[</w:t>
      </w:r>
      <w:r w:rsidRPr="00E12AEB">
        <w:rPr>
          <w:rStyle w:val="Hyperlink"/>
          <w:b/>
          <w:color w:val="auto"/>
          <w:u w:val="none"/>
        </w:rPr>
        <w:t>Act</w:t>
      </w:r>
      <w:r w:rsidRPr="00E12AEB">
        <w:rPr>
          <w:rStyle w:val="Hyperlink"/>
          <w:color w:val="auto"/>
          <w:u w:val="none"/>
        </w:rPr>
        <w:t xml:space="preserve">: </w:t>
      </w:r>
      <w:hyperlink r:id="rId1432" w:history="1">
        <w:r w:rsidRPr="00E12AEB">
          <w:rPr>
            <w:rStyle w:val="Hyperlink"/>
            <w:i/>
            <w:color w:val="auto"/>
          </w:rPr>
          <w:t>Residential Tenancies Amendment Act 2018</w:t>
        </w:r>
      </w:hyperlink>
      <w:r w:rsidRPr="00E12AEB">
        <w:rPr>
          <w:rStyle w:val="Hyperlink"/>
          <w:color w:val="auto"/>
          <w:u w:val="none"/>
        </w:rPr>
        <w:t>]</w:t>
      </w:r>
    </w:p>
    <w:p w:rsidR="00744A66" w:rsidRPr="007463D1" w:rsidRDefault="00E878CF" w:rsidP="005F4092">
      <w:pPr>
        <w:pStyle w:val="Heading2"/>
      </w:pPr>
      <w:hyperlink r:id="rId1433" w:history="1">
        <w:bookmarkStart w:id="216" w:name="_Toc50974861"/>
        <w:r w:rsidR="00744A66" w:rsidRPr="007463D1">
          <w:rPr>
            <w:rStyle w:val="Hyperlink"/>
            <w:color w:val="auto"/>
          </w:rPr>
          <w:t>Residential Tenancies Amendment 2018 (No 2)</w:t>
        </w:r>
        <w:bookmarkEnd w:id="216"/>
      </w:hyperlink>
    </w:p>
    <w:p w:rsidR="00744A66" w:rsidRPr="00E12AEB" w:rsidRDefault="00E878CF" w:rsidP="00971697">
      <w:pPr>
        <w:pStyle w:val="ListParagraph"/>
      </w:pPr>
      <w:hyperlink r:id="rId1434" w:history="1">
        <w:r w:rsidR="00744A66" w:rsidRPr="00E12AEB">
          <w:rPr>
            <w:rStyle w:val="Hyperlink"/>
            <w:color w:val="auto"/>
          </w:rPr>
          <w:t>As presented</w:t>
        </w:r>
      </w:hyperlink>
    </w:p>
    <w:p w:rsidR="00744A66" w:rsidRPr="00E12AEB" w:rsidRDefault="00E878CF" w:rsidP="00971697">
      <w:pPr>
        <w:pStyle w:val="ListParagraph"/>
      </w:pPr>
      <w:hyperlink r:id="rId1435" w:history="1">
        <w:r w:rsidR="00744A66" w:rsidRPr="00E12AEB">
          <w:rPr>
            <w:rStyle w:val="Hyperlink"/>
            <w:color w:val="auto"/>
          </w:rPr>
          <w:t>Explanatory Statement</w:t>
        </w:r>
      </w:hyperlink>
    </w:p>
    <w:p w:rsidR="00744A66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36" w:history="1">
        <w:r w:rsidR="00744A66" w:rsidRPr="00E12AEB">
          <w:rPr>
            <w:rStyle w:val="Hyperlink"/>
            <w:color w:val="auto"/>
          </w:rPr>
          <w:t xml:space="preserve">Compatibility Statement for the </w:t>
        </w:r>
        <w:r w:rsidR="00D94B88" w:rsidRPr="00E12AEB">
          <w:rPr>
            <w:rStyle w:val="Hyperlink"/>
            <w:i/>
            <w:color w:val="auto"/>
          </w:rPr>
          <w:t>Human Rights Act 2004</w:t>
        </w:r>
      </w:hyperlink>
    </w:p>
    <w:p w:rsidR="00602F18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37" w:history="1">
        <w:r w:rsidR="00602F18" w:rsidRPr="00E12AEB">
          <w:rPr>
            <w:rStyle w:val="Hyperlink"/>
            <w:color w:val="auto"/>
          </w:rPr>
          <w:t>Presentation speech</w:t>
        </w:r>
      </w:hyperlink>
    </w:p>
    <w:p w:rsidR="00F73806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38" w:history="1">
        <w:r w:rsidR="00F73806" w:rsidRPr="00E12AEB">
          <w:rPr>
            <w:rStyle w:val="Hyperlink"/>
            <w:color w:val="auto"/>
          </w:rPr>
          <w:t>Scrutiny Committee Report</w:t>
        </w:r>
      </w:hyperlink>
    </w:p>
    <w:p w:rsidR="001A696A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39" w:history="1">
        <w:r w:rsidR="001A696A" w:rsidRPr="00E12AEB">
          <w:rPr>
            <w:rStyle w:val="Hyperlink"/>
            <w:color w:val="auto"/>
          </w:rPr>
          <w:t>Government response to Scrutiny Committee Report</w:t>
        </w:r>
      </w:hyperlink>
    </w:p>
    <w:p w:rsidR="00A54A6B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40" w:history="1">
        <w:r w:rsidR="00A54A6B" w:rsidRPr="00E12AEB">
          <w:rPr>
            <w:rStyle w:val="Hyperlink"/>
            <w:color w:val="auto"/>
          </w:rPr>
          <w:t>Proposed amendment moved by Government</w:t>
        </w:r>
      </w:hyperlink>
    </w:p>
    <w:p w:rsidR="00A54A6B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41" w:history="1">
        <w:r w:rsidR="00A54A6B" w:rsidRPr="00E12AEB">
          <w:rPr>
            <w:rStyle w:val="Hyperlink"/>
            <w:color w:val="auto"/>
          </w:rPr>
          <w:t xml:space="preserve">Supplementary </w:t>
        </w:r>
        <w:r w:rsidR="00572F36" w:rsidRPr="00E12AEB">
          <w:rPr>
            <w:rStyle w:val="Hyperlink"/>
            <w:color w:val="auto"/>
          </w:rPr>
          <w:t>Explanatory Statement to proposed Government amendment</w:t>
        </w:r>
      </w:hyperlink>
    </w:p>
    <w:p w:rsidR="00A54A6B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42" w:history="1">
        <w:r w:rsidR="00A54A6B" w:rsidRPr="00E12AEB">
          <w:rPr>
            <w:rStyle w:val="Hyperlink"/>
            <w:color w:val="auto"/>
          </w:rPr>
          <w:t>Proposed amendments moved by Private Member</w:t>
        </w:r>
      </w:hyperlink>
    </w:p>
    <w:p w:rsidR="00A54A6B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43" w:history="1">
        <w:r w:rsidR="00A54A6B" w:rsidRPr="00E12AEB">
          <w:rPr>
            <w:rStyle w:val="Hyperlink"/>
            <w:color w:val="auto"/>
          </w:rPr>
          <w:t>Supplementary Explanatory Statement to proposed Private Member amendments</w:t>
        </w:r>
      </w:hyperlink>
    </w:p>
    <w:p w:rsidR="008F0628" w:rsidRPr="00E12AEB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44" w:history="1">
        <w:r w:rsidR="00D02AFA" w:rsidRPr="00E12AEB">
          <w:rPr>
            <w:rStyle w:val="Hyperlink"/>
            <w:color w:val="auto"/>
          </w:rPr>
          <w:t>Hansard</w:t>
        </w:r>
        <w:r w:rsidR="008F0628" w:rsidRPr="00E12AEB">
          <w:rPr>
            <w:rStyle w:val="Hyperlink"/>
            <w:color w:val="auto"/>
          </w:rPr>
          <w:t xml:space="preserve"> debate</w:t>
        </w:r>
      </w:hyperlink>
    </w:p>
    <w:p w:rsidR="008F0628" w:rsidRPr="00E12AEB" w:rsidRDefault="008F0628" w:rsidP="00971697">
      <w:pPr>
        <w:pStyle w:val="ListParagraph"/>
        <w:rPr>
          <w:rStyle w:val="Hyperlink"/>
          <w:color w:val="auto"/>
          <w:u w:val="none"/>
        </w:rPr>
      </w:pPr>
      <w:r w:rsidRPr="00E12AEB">
        <w:rPr>
          <w:rStyle w:val="Hyperlink"/>
          <w:color w:val="auto"/>
          <w:u w:val="none"/>
        </w:rPr>
        <w:t>[</w:t>
      </w:r>
      <w:r w:rsidRPr="00E12AEB">
        <w:rPr>
          <w:rStyle w:val="Hyperlink"/>
          <w:b/>
          <w:color w:val="auto"/>
          <w:u w:val="none"/>
        </w:rPr>
        <w:t>Act citation</w:t>
      </w:r>
      <w:r w:rsidRPr="00E12AEB">
        <w:rPr>
          <w:rStyle w:val="Hyperlink"/>
          <w:color w:val="auto"/>
          <w:u w:val="none"/>
        </w:rPr>
        <w:t xml:space="preserve">: </w:t>
      </w:r>
      <w:hyperlink r:id="rId1445" w:history="1">
        <w:r w:rsidRPr="00E12AEB">
          <w:rPr>
            <w:rStyle w:val="Hyperlink"/>
            <w:i/>
            <w:color w:val="auto"/>
          </w:rPr>
          <w:t>Residential Tenancies Amendment Act 2019</w:t>
        </w:r>
      </w:hyperlink>
      <w:r w:rsidRPr="00E12AEB">
        <w:rPr>
          <w:rStyle w:val="Hyperlink"/>
          <w:color w:val="auto"/>
          <w:u w:val="none"/>
        </w:rPr>
        <w:t>]</w:t>
      </w:r>
    </w:p>
    <w:p w:rsidR="00B85738" w:rsidRPr="007463D1" w:rsidRDefault="00E878CF" w:rsidP="00E12AEB">
      <w:pPr>
        <w:pStyle w:val="Heading2"/>
        <w:rPr>
          <w:rStyle w:val="Hyperlink"/>
          <w:color w:val="auto"/>
        </w:rPr>
      </w:pPr>
      <w:hyperlink r:id="rId1446" w:history="1">
        <w:bookmarkStart w:id="217" w:name="_Toc50974862"/>
        <w:r w:rsidR="00B85738" w:rsidRPr="007463D1">
          <w:rPr>
            <w:rStyle w:val="Hyperlink"/>
            <w:color w:val="auto"/>
          </w:rPr>
          <w:t>Residential Tenancies Amendment 2019</w:t>
        </w:r>
        <w:bookmarkEnd w:id="217"/>
      </w:hyperlink>
    </w:p>
    <w:p w:rsidR="00B85738" w:rsidRPr="00383704" w:rsidRDefault="00E878CF" w:rsidP="00E12AEB">
      <w:pPr>
        <w:pStyle w:val="ListParagraph"/>
        <w:keepNext/>
      </w:pPr>
      <w:hyperlink r:id="rId1447" w:history="1">
        <w:r w:rsidR="00B85738" w:rsidRPr="00383704">
          <w:rPr>
            <w:rStyle w:val="Hyperlink"/>
            <w:color w:val="auto"/>
          </w:rPr>
          <w:t>As presented</w:t>
        </w:r>
      </w:hyperlink>
    </w:p>
    <w:p w:rsidR="00B85738" w:rsidRPr="00383704" w:rsidRDefault="00E878CF" w:rsidP="00E12AEB">
      <w:pPr>
        <w:pStyle w:val="ListParagraph"/>
        <w:keepNext/>
      </w:pPr>
      <w:hyperlink r:id="rId1448" w:history="1">
        <w:r w:rsidR="00B85738" w:rsidRPr="00383704">
          <w:rPr>
            <w:rStyle w:val="Hyperlink"/>
            <w:color w:val="auto"/>
          </w:rPr>
          <w:t>Explanatory Statement</w:t>
        </w:r>
      </w:hyperlink>
    </w:p>
    <w:p w:rsidR="00B85738" w:rsidRPr="00383704" w:rsidRDefault="00E878CF" w:rsidP="00971697">
      <w:pPr>
        <w:pStyle w:val="ListParagraph"/>
      </w:pPr>
      <w:hyperlink r:id="rId1449" w:history="1">
        <w:r w:rsidR="00B85738" w:rsidRPr="00383704">
          <w:rPr>
            <w:rStyle w:val="Hyperlink"/>
            <w:color w:val="auto"/>
          </w:rPr>
          <w:t>Compatibility Statement</w:t>
        </w:r>
      </w:hyperlink>
    </w:p>
    <w:p w:rsidR="00B85738" w:rsidRPr="00383704" w:rsidRDefault="00E878CF" w:rsidP="00971697">
      <w:pPr>
        <w:pStyle w:val="ListParagraph"/>
      </w:pPr>
      <w:hyperlink r:id="rId1450" w:history="1">
        <w:r w:rsidR="00B85738" w:rsidRPr="00383704">
          <w:rPr>
            <w:rStyle w:val="Hyperlink"/>
            <w:color w:val="auto"/>
          </w:rPr>
          <w:t>Presentation Speech</w:t>
        </w:r>
      </w:hyperlink>
    </w:p>
    <w:p w:rsidR="00B85738" w:rsidRPr="00383704" w:rsidRDefault="00E878CF" w:rsidP="00971697">
      <w:pPr>
        <w:pStyle w:val="ListParagraph"/>
      </w:pPr>
      <w:hyperlink r:id="rId1451" w:history="1">
        <w:r w:rsidR="00B85738" w:rsidRPr="00383704">
          <w:rPr>
            <w:rStyle w:val="Hyperlink"/>
            <w:color w:val="auto"/>
          </w:rPr>
          <w:t>Scrutiny Committee report</w:t>
        </w:r>
      </w:hyperlink>
    </w:p>
    <w:p w:rsidR="00B85738" w:rsidRPr="00383704" w:rsidRDefault="00E878CF" w:rsidP="00971697">
      <w:pPr>
        <w:pStyle w:val="ListParagraph"/>
      </w:pPr>
      <w:hyperlink r:id="rId1452" w:history="1">
        <w:r w:rsidR="00B85738" w:rsidRPr="00383704">
          <w:rPr>
            <w:rStyle w:val="Hyperlink"/>
            <w:color w:val="auto"/>
          </w:rPr>
          <w:t>Government response to Scrutiny Committee</w:t>
        </w:r>
      </w:hyperlink>
    </w:p>
    <w:p w:rsidR="00B85738" w:rsidRPr="00383704" w:rsidRDefault="00B85738" w:rsidP="00971697">
      <w:pPr>
        <w:pStyle w:val="ListParagraph"/>
      </w:pPr>
      <w:r w:rsidRPr="00383704">
        <w:t>[</w:t>
      </w:r>
      <w:r w:rsidRPr="00383704">
        <w:rPr>
          <w:b/>
        </w:rPr>
        <w:t xml:space="preserve">Act: </w:t>
      </w:r>
      <w:hyperlink r:id="rId1453" w:history="1">
        <w:r w:rsidRPr="00383704">
          <w:rPr>
            <w:rStyle w:val="Hyperlink"/>
            <w:i/>
            <w:color w:val="auto"/>
          </w:rPr>
          <w:t>Residential Tenancies Amendment Act 2020</w:t>
        </w:r>
      </w:hyperlink>
      <w:r w:rsidRPr="00383704">
        <w:t>]</w:t>
      </w:r>
    </w:p>
    <w:p w:rsidR="009606E4" w:rsidRPr="007463D1" w:rsidRDefault="00E878CF" w:rsidP="00B20B7E">
      <w:pPr>
        <w:pStyle w:val="Heading2"/>
        <w:rPr>
          <w:rStyle w:val="Hyperlink"/>
          <w:color w:val="auto"/>
        </w:rPr>
      </w:pPr>
      <w:hyperlink r:id="rId1454" w:history="1">
        <w:bookmarkStart w:id="218" w:name="_Toc50974863"/>
        <w:r w:rsidR="009606E4" w:rsidRPr="007463D1">
          <w:rPr>
            <w:rStyle w:val="Hyperlink"/>
            <w:color w:val="auto"/>
          </w:rPr>
          <w:t>Resid</w:t>
        </w:r>
        <w:r w:rsidR="00AD5CAF" w:rsidRPr="007463D1">
          <w:rPr>
            <w:rStyle w:val="Hyperlink"/>
            <w:color w:val="auto"/>
          </w:rPr>
          <w:t xml:space="preserve">ential Tenancies Amendment </w:t>
        </w:r>
        <w:r w:rsidR="009606E4" w:rsidRPr="007463D1">
          <w:rPr>
            <w:rStyle w:val="Hyperlink"/>
            <w:color w:val="auto"/>
          </w:rPr>
          <w:t>2020</w:t>
        </w:r>
        <w:bookmarkEnd w:id="218"/>
      </w:hyperlink>
    </w:p>
    <w:p w:rsidR="009606E4" w:rsidRPr="00916B09" w:rsidRDefault="00E878CF" w:rsidP="00971697">
      <w:pPr>
        <w:pStyle w:val="ListParagraph"/>
      </w:pPr>
      <w:hyperlink r:id="rId1455" w:history="1">
        <w:r w:rsidR="009606E4" w:rsidRPr="00916B09">
          <w:rPr>
            <w:rStyle w:val="Hyperlink"/>
            <w:color w:val="auto"/>
          </w:rPr>
          <w:t>As presented</w:t>
        </w:r>
      </w:hyperlink>
    </w:p>
    <w:p w:rsidR="009606E4" w:rsidRPr="00916B09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56" w:history="1">
        <w:r w:rsidR="009606E4" w:rsidRPr="00916B09">
          <w:rPr>
            <w:rStyle w:val="Hyperlink"/>
            <w:color w:val="auto"/>
          </w:rPr>
          <w:t xml:space="preserve">Explanatory Statement, including Compatibility Statement for the </w:t>
        </w:r>
        <w:r w:rsidR="009606E4" w:rsidRPr="00916B09">
          <w:rPr>
            <w:rStyle w:val="Hyperlink"/>
            <w:i/>
            <w:color w:val="auto"/>
          </w:rPr>
          <w:t>Human Rights Act 2004</w:t>
        </w:r>
      </w:hyperlink>
    </w:p>
    <w:p w:rsidR="001D215F" w:rsidRPr="00916B09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57" w:history="1">
        <w:r w:rsidR="001D215F" w:rsidRPr="00916B09">
          <w:rPr>
            <w:rStyle w:val="Hyperlink"/>
            <w:color w:val="auto"/>
          </w:rPr>
          <w:t>Presentation Speech</w:t>
        </w:r>
      </w:hyperlink>
    </w:p>
    <w:p w:rsidR="001D215F" w:rsidRPr="00916B09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58" w:history="1">
        <w:r w:rsidR="001D215F" w:rsidRPr="00916B09">
          <w:rPr>
            <w:rStyle w:val="Hyperlink"/>
            <w:color w:val="auto"/>
          </w:rPr>
          <w:t>Scrutiny Committee Report</w:t>
        </w:r>
      </w:hyperlink>
    </w:p>
    <w:p w:rsidR="001D215F" w:rsidRPr="00916B09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59" w:history="1">
        <w:r w:rsidR="001D215F" w:rsidRPr="00916B09">
          <w:rPr>
            <w:rStyle w:val="Hyperlink"/>
            <w:color w:val="auto"/>
          </w:rPr>
          <w:t>Government response to Scrutiny Committee</w:t>
        </w:r>
      </w:hyperlink>
    </w:p>
    <w:p w:rsidR="001D215F" w:rsidRPr="00916B09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60" w:history="1">
        <w:r w:rsidR="001D215F" w:rsidRPr="00916B09">
          <w:rPr>
            <w:rStyle w:val="Hyperlink"/>
            <w:color w:val="auto"/>
          </w:rPr>
          <w:t>Revised Explanatory Statement</w:t>
        </w:r>
      </w:hyperlink>
    </w:p>
    <w:p w:rsidR="001D215F" w:rsidRPr="00916B09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61" w:history="1">
        <w:r w:rsidR="001D215F" w:rsidRPr="00916B09">
          <w:rPr>
            <w:rStyle w:val="Hyperlink"/>
            <w:color w:val="auto"/>
          </w:rPr>
          <w:t>Supplementary Explanatory Statement</w:t>
        </w:r>
      </w:hyperlink>
    </w:p>
    <w:p w:rsidR="001D215F" w:rsidRPr="00916B09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62" w:history="1">
        <w:r w:rsidR="001D215F" w:rsidRPr="00916B09">
          <w:rPr>
            <w:rStyle w:val="Hyperlink"/>
            <w:color w:val="auto"/>
          </w:rPr>
          <w:t>Supplementary Explanatory Statement</w:t>
        </w:r>
      </w:hyperlink>
    </w:p>
    <w:p w:rsidR="00853890" w:rsidRPr="00916B09" w:rsidRDefault="00853890" w:rsidP="00971697">
      <w:pPr>
        <w:pStyle w:val="ListParagraph"/>
        <w:rPr>
          <w:rStyle w:val="Hyperlink"/>
          <w:color w:val="auto"/>
          <w:u w:val="none"/>
        </w:rPr>
      </w:pPr>
      <w:r w:rsidRPr="00916B09">
        <w:rPr>
          <w:rStyle w:val="Hyperlink"/>
          <w:color w:val="auto"/>
          <w:u w:val="none"/>
        </w:rPr>
        <w:t>[</w:t>
      </w:r>
      <w:r w:rsidRPr="00916B09">
        <w:rPr>
          <w:rStyle w:val="Hyperlink"/>
          <w:b/>
          <w:color w:val="auto"/>
          <w:u w:val="none"/>
        </w:rPr>
        <w:t>Act:</w:t>
      </w:r>
      <w:r w:rsidRPr="00916B09">
        <w:rPr>
          <w:rStyle w:val="Hyperlink"/>
          <w:color w:val="auto"/>
          <w:u w:val="none"/>
        </w:rPr>
        <w:t xml:space="preserve"> </w:t>
      </w:r>
      <w:hyperlink r:id="rId1463" w:history="1">
        <w:r w:rsidRPr="00916B09">
          <w:rPr>
            <w:rStyle w:val="Hyperlink"/>
            <w:i/>
            <w:color w:val="auto"/>
          </w:rPr>
          <w:t>Residential Tenancies Amendment Act (No 2)</w:t>
        </w:r>
      </w:hyperlink>
      <w:r w:rsidRPr="00916B09">
        <w:rPr>
          <w:rStyle w:val="Hyperlink"/>
          <w:color w:val="auto"/>
          <w:u w:val="none"/>
        </w:rPr>
        <w:t>]</w:t>
      </w:r>
    </w:p>
    <w:p w:rsidR="00B20B7E" w:rsidRPr="007463D1" w:rsidRDefault="00E878CF" w:rsidP="00B20B7E">
      <w:pPr>
        <w:pStyle w:val="Heading2"/>
      </w:pPr>
      <w:hyperlink r:id="rId1464" w:history="1">
        <w:bookmarkStart w:id="219" w:name="_Toc50974864"/>
        <w:r w:rsidR="00B20B7E" w:rsidRPr="007463D1">
          <w:rPr>
            <w:rStyle w:val="Hyperlink"/>
            <w:color w:val="auto"/>
          </w:rPr>
          <w:t>Retirement Villages Legislation Amendment 2018</w:t>
        </w:r>
        <w:bookmarkEnd w:id="219"/>
      </w:hyperlink>
    </w:p>
    <w:p w:rsidR="00B20B7E" w:rsidRPr="00916B09" w:rsidRDefault="00E878CF" w:rsidP="00971697">
      <w:pPr>
        <w:pStyle w:val="ListParagraph"/>
      </w:pPr>
      <w:hyperlink r:id="rId1465" w:history="1">
        <w:r w:rsidR="00B20B7E" w:rsidRPr="00916B09">
          <w:rPr>
            <w:rStyle w:val="Hyperlink"/>
            <w:color w:val="auto"/>
          </w:rPr>
          <w:t>As presented</w:t>
        </w:r>
      </w:hyperlink>
    </w:p>
    <w:p w:rsidR="00B20B7E" w:rsidRPr="00916B09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66" w:history="1">
        <w:r w:rsidR="00B20B7E" w:rsidRPr="00916B09">
          <w:rPr>
            <w:rStyle w:val="Hyperlink"/>
            <w:color w:val="auto"/>
          </w:rPr>
          <w:t>Explanatory Statement</w:t>
        </w:r>
      </w:hyperlink>
    </w:p>
    <w:p w:rsidR="00B20B7E" w:rsidRPr="00916B09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467" w:history="1">
        <w:r w:rsidR="00B20B7E" w:rsidRPr="00916B09">
          <w:rPr>
            <w:rStyle w:val="Hyperlink"/>
            <w:color w:val="auto"/>
          </w:rPr>
          <w:t xml:space="preserve">Compatibility Statement for the </w:t>
        </w:r>
        <w:r w:rsidR="00D94B88" w:rsidRPr="00916B09">
          <w:rPr>
            <w:rStyle w:val="Hyperlink"/>
            <w:i/>
            <w:color w:val="auto"/>
          </w:rPr>
          <w:t>Human Rights Act 2004</w:t>
        </w:r>
      </w:hyperlink>
    </w:p>
    <w:p w:rsidR="00A710CD" w:rsidRPr="00916B09" w:rsidRDefault="00E878CF" w:rsidP="00971697">
      <w:pPr>
        <w:pStyle w:val="ListParagraph"/>
      </w:pPr>
      <w:hyperlink r:id="rId1468" w:history="1">
        <w:r w:rsidR="00A710CD" w:rsidRPr="00916B09">
          <w:rPr>
            <w:rStyle w:val="Hyperlink"/>
            <w:color w:val="auto"/>
          </w:rPr>
          <w:t>Presentation speech</w:t>
        </w:r>
      </w:hyperlink>
    </w:p>
    <w:p w:rsidR="00A710CD" w:rsidRPr="00916B09" w:rsidRDefault="00E878CF" w:rsidP="00971697">
      <w:pPr>
        <w:pStyle w:val="ListParagraph"/>
      </w:pPr>
      <w:hyperlink r:id="rId1469" w:history="1">
        <w:r w:rsidR="00A710CD" w:rsidRPr="00916B09">
          <w:rPr>
            <w:rStyle w:val="Hyperlink"/>
            <w:color w:val="auto"/>
          </w:rPr>
          <w:t>Scrutiny Committee Report</w:t>
        </w:r>
      </w:hyperlink>
    </w:p>
    <w:p w:rsidR="00A710CD" w:rsidRPr="00916B09" w:rsidRDefault="00E878CF" w:rsidP="00971697">
      <w:pPr>
        <w:pStyle w:val="ListParagraph"/>
      </w:pPr>
      <w:hyperlink r:id="rId1470" w:history="1">
        <w:r w:rsidR="00A710CD" w:rsidRPr="00916B09">
          <w:rPr>
            <w:rStyle w:val="Hyperlink"/>
            <w:color w:val="auto"/>
          </w:rPr>
          <w:t>Hansard debate</w:t>
        </w:r>
      </w:hyperlink>
    </w:p>
    <w:p w:rsidR="00A710CD" w:rsidRPr="00916B09" w:rsidRDefault="00A710CD" w:rsidP="00971697">
      <w:pPr>
        <w:pStyle w:val="ListParagraph"/>
      </w:pPr>
      <w:r w:rsidRPr="00916B09">
        <w:t>[</w:t>
      </w:r>
      <w:r w:rsidRPr="00916B09">
        <w:rPr>
          <w:b/>
        </w:rPr>
        <w:t>Act citation</w:t>
      </w:r>
      <w:r w:rsidRPr="00916B09">
        <w:t xml:space="preserve">: </w:t>
      </w:r>
      <w:hyperlink r:id="rId1471" w:history="1">
        <w:r w:rsidRPr="00916B09">
          <w:rPr>
            <w:rStyle w:val="Hyperlink"/>
            <w:i/>
            <w:color w:val="auto"/>
          </w:rPr>
          <w:t>Retirement Villages Legislation Amendment Act 2019</w:t>
        </w:r>
      </w:hyperlink>
      <w:r w:rsidRPr="00916B09">
        <w:t>]</w:t>
      </w:r>
    </w:p>
    <w:p w:rsidR="00DF1B26" w:rsidRPr="007463D1" w:rsidRDefault="00E878CF" w:rsidP="008E242B">
      <w:pPr>
        <w:pStyle w:val="Heading2"/>
      </w:pPr>
      <w:hyperlink r:id="rId1472" w:history="1">
        <w:bookmarkStart w:id="220" w:name="_Toc503442823"/>
        <w:bookmarkStart w:id="221" w:name="_Toc50974865"/>
        <w:r w:rsidR="00DF1B26" w:rsidRPr="007463D1">
          <w:rPr>
            <w:rStyle w:val="Hyperlink"/>
            <w:color w:val="auto"/>
          </w:rPr>
          <w:t>Revenue Legislation Amendment 2016 (No 2)</w:t>
        </w:r>
        <w:bookmarkEnd w:id="220"/>
        <w:bookmarkEnd w:id="221"/>
      </w:hyperlink>
    </w:p>
    <w:p w:rsidR="00DF1B26" w:rsidRPr="00954BE8" w:rsidRDefault="00E878CF" w:rsidP="00971697">
      <w:pPr>
        <w:pStyle w:val="ListParagraph"/>
      </w:pPr>
      <w:hyperlink r:id="rId1473" w:history="1">
        <w:r w:rsidR="00DF1B26" w:rsidRPr="00954BE8">
          <w:rPr>
            <w:rStyle w:val="Hyperlink"/>
            <w:color w:val="auto"/>
          </w:rPr>
          <w:t>As presented</w:t>
        </w:r>
      </w:hyperlink>
    </w:p>
    <w:p w:rsidR="00DF1B26" w:rsidRPr="00954BE8" w:rsidRDefault="00E878CF" w:rsidP="00971697">
      <w:pPr>
        <w:pStyle w:val="ListParagraph"/>
      </w:pPr>
      <w:hyperlink r:id="rId1474" w:history="1">
        <w:r w:rsidR="00DF1B26" w:rsidRPr="00954BE8">
          <w:rPr>
            <w:rStyle w:val="Hyperlink"/>
            <w:color w:val="auto"/>
          </w:rPr>
          <w:t>Explanatory Statement</w:t>
        </w:r>
      </w:hyperlink>
    </w:p>
    <w:p w:rsidR="00DF1B26" w:rsidRPr="00954BE8" w:rsidRDefault="00E878CF" w:rsidP="00971697">
      <w:pPr>
        <w:pStyle w:val="ListParagraph"/>
      </w:pPr>
      <w:hyperlink r:id="rId1475" w:history="1">
        <w:r w:rsidR="00DF1B26" w:rsidRPr="00954BE8">
          <w:rPr>
            <w:rStyle w:val="Hyperlink"/>
            <w:color w:val="auto"/>
          </w:rPr>
          <w:t xml:space="preserve">Compatibility Statement for the </w:t>
        </w:r>
        <w:r w:rsidR="00D94B88" w:rsidRPr="00954BE8">
          <w:rPr>
            <w:rStyle w:val="Hyperlink"/>
            <w:i/>
            <w:iCs/>
            <w:color w:val="auto"/>
          </w:rPr>
          <w:t>Human Rights Act 2004</w:t>
        </w:r>
      </w:hyperlink>
    </w:p>
    <w:p w:rsidR="00DF1B26" w:rsidRPr="00954BE8" w:rsidRDefault="00E878CF" w:rsidP="00971697">
      <w:pPr>
        <w:pStyle w:val="ListParagraph"/>
      </w:pPr>
      <w:hyperlink r:id="rId1476" w:history="1">
        <w:r w:rsidR="00DF1B26" w:rsidRPr="00954BE8">
          <w:rPr>
            <w:rStyle w:val="Hyperlink"/>
            <w:iCs/>
            <w:color w:val="auto"/>
          </w:rPr>
          <w:t>Presentation speech</w:t>
        </w:r>
      </w:hyperlink>
    </w:p>
    <w:p w:rsidR="00DF1B26" w:rsidRPr="00954BE8" w:rsidRDefault="00E878CF" w:rsidP="00971697">
      <w:pPr>
        <w:pStyle w:val="ListParagraph"/>
      </w:pPr>
      <w:hyperlink r:id="rId1477" w:history="1">
        <w:r w:rsidR="00DF1B26" w:rsidRPr="00954BE8">
          <w:rPr>
            <w:rStyle w:val="Hyperlink"/>
            <w:iCs/>
            <w:color w:val="auto"/>
          </w:rPr>
          <w:t>Scrutiny Committee Report</w:t>
        </w:r>
      </w:hyperlink>
    </w:p>
    <w:p w:rsidR="00DF1B26" w:rsidRPr="00954BE8" w:rsidRDefault="00E878CF" w:rsidP="00971697">
      <w:pPr>
        <w:pStyle w:val="ListParagraph"/>
      </w:pPr>
      <w:hyperlink r:id="rId1478" w:history="1">
        <w:r w:rsidR="00D02AFA" w:rsidRPr="00954BE8">
          <w:rPr>
            <w:rStyle w:val="Hyperlink"/>
            <w:color w:val="auto"/>
          </w:rPr>
          <w:t>Hansard</w:t>
        </w:r>
        <w:r w:rsidR="00DF1B26" w:rsidRPr="00954BE8">
          <w:rPr>
            <w:rStyle w:val="Hyperlink"/>
            <w:color w:val="auto"/>
          </w:rPr>
          <w:t xml:space="preserve"> debate</w:t>
        </w:r>
      </w:hyperlink>
    </w:p>
    <w:p w:rsidR="00DF1B26" w:rsidRPr="00954BE8" w:rsidRDefault="00DF1B26" w:rsidP="00971697">
      <w:pPr>
        <w:pStyle w:val="ListParagraph"/>
      </w:pPr>
      <w:r w:rsidRPr="00954BE8">
        <w:t>[</w:t>
      </w:r>
      <w:r w:rsidRPr="00954BE8">
        <w:rPr>
          <w:b/>
        </w:rPr>
        <w:t>Act citation</w:t>
      </w:r>
      <w:r w:rsidRPr="00954BE8">
        <w:t xml:space="preserve">: </w:t>
      </w:r>
      <w:hyperlink r:id="rId1479" w:history="1">
        <w:r w:rsidRPr="00954BE8">
          <w:rPr>
            <w:rStyle w:val="Hyperlink"/>
            <w:i/>
            <w:color w:val="auto"/>
          </w:rPr>
          <w:t>Revenue Legislation Amendment Act 2017</w:t>
        </w:r>
      </w:hyperlink>
      <w:r w:rsidRPr="00954BE8">
        <w:t>]</w:t>
      </w:r>
    </w:p>
    <w:p w:rsidR="00DF1B26" w:rsidRPr="007463D1" w:rsidRDefault="00E878CF" w:rsidP="00954BE8">
      <w:pPr>
        <w:pStyle w:val="Heading2"/>
      </w:pPr>
      <w:hyperlink r:id="rId1480" w:history="1">
        <w:bookmarkStart w:id="222" w:name="_Toc503442824"/>
        <w:bookmarkStart w:id="223" w:name="_Toc50974866"/>
        <w:r w:rsidR="00DF1B26" w:rsidRPr="007463D1">
          <w:rPr>
            <w:rStyle w:val="Hyperlink"/>
            <w:color w:val="auto"/>
          </w:rPr>
          <w:t>Revenue Legislation Amendment 2017</w:t>
        </w:r>
        <w:bookmarkEnd w:id="222"/>
        <w:bookmarkEnd w:id="223"/>
      </w:hyperlink>
    </w:p>
    <w:p w:rsidR="00DF1B26" w:rsidRPr="00954BE8" w:rsidRDefault="00E878CF" w:rsidP="00954BE8">
      <w:pPr>
        <w:pStyle w:val="ListParagraph"/>
        <w:keepNext/>
      </w:pPr>
      <w:hyperlink r:id="rId1481" w:history="1">
        <w:r w:rsidR="00DF1B26" w:rsidRPr="00954BE8">
          <w:rPr>
            <w:rStyle w:val="Hyperlink"/>
            <w:color w:val="auto"/>
          </w:rPr>
          <w:t>As presented</w:t>
        </w:r>
      </w:hyperlink>
    </w:p>
    <w:p w:rsidR="00DF1B26" w:rsidRPr="00954BE8" w:rsidRDefault="00E878CF" w:rsidP="00954BE8">
      <w:pPr>
        <w:pStyle w:val="ListParagraph"/>
        <w:keepNext/>
      </w:pPr>
      <w:hyperlink r:id="rId1482" w:history="1">
        <w:r w:rsidR="00DF1B26" w:rsidRPr="00954BE8">
          <w:rPr>
            <w:rStyle w:val="Hyperlink"/>
            <w:color w:val="auto"/>
          </w:rPr>
          <w:t>Explanatory Statement</w:t>
        </w:r>
      </w:hyperlink>
    </w:p>
    <w:p w:rsidR="00DF1B26" w:rsidRPr="00954BE8" w:rsidRDefault="00E878CF" w:rsidP="00954BE8">
      <w:pPr>
        <w:pStyle w:val="ListParagraph"/>
        <w:keepNext/>
      </w:pPr>
      <w:hyperlink r:id="rId1483" w:history="1">
        <w:r w:rsidR="00DF1B26" w:rsidRPr="00954BE8">
          <w:rPr>
            <w:rStyle w:val="Hyperlink"/>
            <w:color w:val="auto"/>
          </w:rPr>
          <w:t xml:space="preserve">Compatibility Statement for the </w:t>
        </w:r>
        <w:r w:rsidR="00D94B88" w:rsidRPr="00954BE8">
          <w:rPr>
            <w:rStyle w:val="Hyperlink"/>
            <w:i/>
            <w:iCs/>
            <w:color w:val="auto"/>
          </w:rPr>
          <w:t>Human Rights Act 2004</w:t>
        </w:r>
      </w:hyperlink>
    </w:p>
    <w:p w:rsidR="00DF1B26" w:rsidRPr="00954BE8" w:rsidRDefault="00E878CF" w:rsidP="00954BE8">
      <w:pPr>
        <w:pStyle w:val="ListParagraph"/>
        <w:keepNext/>
      </w:pPr>
      <w:hyperlink r:id="rId1484" w:history="1">
        <w:r w:rsidR="00DF1B26" w:rsidRPr="00954BE8">
          <w:rPr>
            <w:rStyle w:val="Hyperlink"/>
            <w:iCs/>
            <w:color w:val="auto"/>
          </w:rPr>
          <w:t>Presentation speech</w:t>
        </w:r>
      </w:hyperlink>
    </w:p>
    <w:p w:rsidR="009E25CD" w:rsidRPr="00954BE8" w:rsidRDefault="00E878CF" w:rsidP="00954BE8">
      <w:pPr>
        <w:pStyle w:val="ListParagraph"/>
        <w:keepNext/>
      </w:pPr>
      <w:hyperlink r:id="rId1485" w:history="1">
        <w:r w:rsidR="009E25CD" w:rsidRPr="00954BE8">
          <w:rPr>
            <w:rStyle w:val="Hyperlink"/>
            <w:color w:val="auto"/>
          </w:rPr>
          <w:t>Scrutiny Committee Report (Committee had no comment)</w:t>
        </w:r>
      </w:hyperlink>
    </w:p>
    <w:p w:rsidR="00DF1B26" w:rsidRPr="00954BE8" w:rsidRDefault="00E878CF" w:rsidP="00954BE8">
      <w:pPr>
        <w:pStyle w:val="ListParagraph"/>
        <w:keepNext/>
      </w:pPr>
      <w:hyperlink r:id="rId1486" w:history="1">
        <w:r w:rsidR="00DF1B26" w:rsidRPr="00954BE8">
          <w:rPr>
            <w:rStyle w:val="Hyperlink"/>
            <w:color w:val="auto"/>
          </w:rPr>
          <w:t>Proposed amendment moved by Government</w:t>
        </w:r>
      </w:hyperlink>
    </w:p>
    <w:p w:rsidR="00DF1B26" w:rsidRPr="00954BE8" w:rsidRDefault="00E878CF" w:rsidP="00954BE8">
      <w:pPr>
        <w:pStyle w:val="ListParagraph"/>
        <w:keepNext/>
        <w:rPr>
          <w:rStyle w:val="Hyperlink"/>
          <w:color w:val="auto"/>
        </w:rPr>
      </w:pPr>
      <w:hyperlink r:id="rId1487" w:history="1">
        <w:r w:rsidR="00DF1B26" w:rsidRPr="00954BE8">
          <w:rPr>
            <w:rStyle w:val="Hyperlink"/>
            <w:color w:val="auto"/>
          </w:rPr>
          <w:t>Revised Explanatory Statement</w:t>
        </w:r>
      </w:hyperlink>
    </w:p>
    <w:p w:rsidR="00DF1B26" w:rsidRPr="00954BE8" w:rsidRDefault="00E878CF" w:rsidP="00971697">
      <w:pPr>
        <w:pStyle w:val="ListParagraph"/>
      </w:pPr>
      <w:hyperlink r:id="rId1488" w:history="1">
        <w:r w:rsidR="00DF1B26" w:rsidRPr="00954BE8">
          <w:rPr>
            <w:rStyle w:val="Hyperlink"/>
            <w:color w:val="auto"/>
          </w:rPr>
          <w:t>Supplementary Explanatory Statement to proposed Government amendment</w:t>
        </w:r>
      </w:hyperlink>
    </w:p>
    <w:p w:rsidR="00DF1B26" w:rsidRPr="00954BE8" w:rsidRDefault="00E878CF" w:rsidP="00971697">
      <w:pPr>
        <w:pStyle w:val="ListParagraph"/>
        <w:rPr>
          <w:rStyle w:val="Hyperlink"/>
          <w:color w:val="auto"/>
        </w:rPr>
      </w:pPr>
      <w:hyperlink r:id="rId1489" w:history="1">
        <w:r w:rsidR="00D02AFA" w:rsidRPr="00954BE8">
          <w:rPr>
            <w:rStyle w:val="Hyperlink"/>
            <w:color w:val="auto"/>
          </w:rPr>
          <w:t>Hansard</w:t>
        </w:r>
        <w:r w:rsidR="00DF1B26" w:rsidRPr="00954BE8">
          <w:rPr>
            <w:rStyle w:val="Hyperlink"/>
            <w:color w:val="auto"/>
          </w:rPr>
          <w:t xml:space="preserve"> debate</w:t>
        </w:r>
      </w:hyperlink>
    </w:p>
    <w:p w:rsidR="00DF1B26" w:rsidRPr="00954BE8" w:rsidRDefault="00DF1B26" w:rsidP="00971697">
      <w:pPr>
        <w:pStyle w:val="ListParagraph"/>
      </w:pPr>
      <w:r w:rsidRPr="00954BE8">
        <w:t>[</w:t>
      </w:r>
      <w:r w:rsidRPr="00954BE8">
        <w:rPr>
          <w:b/>
        </w:rPr>
        <w:t>Act citation</w:t>
      </w:r>
      <w:r w:rsidRPr="00954BE8">
        <w:t xml:space="preserve">: </w:t>
      </w:r>
      <w:hyperlink r:id="rId1490" w:history="1">
        <w:r w:rsidRPr="00954BE8">
          <w:rPr>
            <w:rStyle w:val="Hyperlink"/>
            <w:i/>
            <w:color w:val="auto"/>
          </w:rPr>
          <w:t>Revenue Legislation Amendment Act 2017 (No 2)</w:t>
        </w:r>
      </w:hyperlink>
      <w:r w:rsidRPr="00954BE8">
        <w:t>]</w:t>
      </w:r>
    </w:p>
    <w:p w:rsidR="00DF1B26" w:rsidRPr="007463D1" w:rsidRDefault="00E878CF" w:rsidP="00DF1B26">
      <w:pPr>
        <w:pStyle w:val="Heading2"/>
      </w:pPr>
      <w:hyperlink r:id="rId1491" w:history="1">
        <w:bookmarkStart w:id="224" w:name="_Toc503442825"/>
        <w:bookmarkStart w:id="225" w:name="_Toc50974867"/>
        <w:r w:rsidR="00DF1B26" w:rsidRPr="007463D1">
          <w:rPr>
            <w:rStyle w:val="Hyperlink"/>
            <w:color w:val="auto"/>
          </w:rPr>
          <w:t>Revenue Legislation Amendment 2017 (No 2)</w:t>
        </w:r>
        <w:bookmarkEnd w:id="224"/>
        <w:bookmarkEnd w:id="225"/>
      </w:hyperlink>
    </w:p>
    <w:p w:rsidR="00DF1B26" w:rsidRPr="00954BE8" w:rsidRDefault="00E878CF" w:rsidP="00971697">
      <w:pPr>
        <w:pStyle w:val="ListParagraph"/>
      </w:pPr>
      <w:hyperlink r:id="rId1492" w:history="1">
        <w:r w:rsidR="00DF1B26" w:rsidRPr="00954BE8">
          <w:rPr>
            <w:rStyle w:val="Hyperlink"/>
            <w:color w:val="auto"/>
          </w:rPr>
          <w:t>As presented</w:t>
        </w:r>
      </w:hyperlink>
    </w:p>
    <w:p w:rsidR="00DF1B26" w:rsidRPr="00954BE8" w:rsidRDefault="00E878CF" w:rsidP="00971697">
      <w:pPr>
        <w:pStyle w:val="ListParagraph"/>
      </w:pPr>
      <w:hyperlink r:id="rId1493" w:history="1">
        <w:r w:rsidR="00DF1B26" w:rsidRPr="00954BE8">
          <w:rPr>
            <w:rStyle w:val="Hyperlink"/>
            <w:color w:val="auto"/>
          </w:rPr>
          <w:t>Explanatory Statement</w:t>
        </w:r>
      </w:hyperlink>
    </w:p>
    <w:p w:rsidR="00DF1B26" w:rsidRPr="00954BE8" w:rsidRDefault="00E878CF" w:rsidP="00971697">
      <w:pPr>
        <w:pStyle w:val="ListParagraph"/>
        <w:rPr>
          <w:iCs/>
        </w:rPr>
      </w:pPr>
      <w:hyperlink r:id="rId1494" w:history="1">
        <w:r w:rsidR="00DF1B26" w:rsidRPr="00954BE8">
          <w:rPr>
            <w:rStyle w:val="Hyperlink"/>
            <w:color w:val="auto"/>
          </w:rPr>
          <w:t xml:space="preserve">Compatibility Statement for the </w:t>
        </w:r>
        <w:r w:rsidR="00D94B88" w:rsidRPr="00954BE8">
          <w:rPr>
            <w:rStyle w:val="Hyperlink"/>
            <w:i/>
            <w:iCs/>
            <w:color w:val="auto"/>
          </w:rPr>
          <w:t>Human Rights Act 2004</w:t>
        </w:r>
      </w:hyperlink>
    </w:p>
    <w:p w:rsidR="00DF1B26" w:rsidRPr="00954BE8" w:rsidRDefault="00E878CF" w:rsidP="00971697">
      <w:pPr>
        <w:pStyle w:val="ListParagraph"/>
      </w:pPr>
      <w:hyperlink r:id="rId1495" w:history="1">
        <w:r w:rsidR="00DF1B26" w:rsidRPr="00954BE8">
          <w:rPr>
            <w:rStyle w:val="Hyperlink"/>
            <w:color w:val="auto"/>
          </w:rPr>
          <w:t>Presentation speech</w:t>
        </w:r>
      </w:hyperlink>
    </w:p>
    <w:p w:rsidR="00A81E60" w:rsidRPr="00954BE8" w:rsidRDefault="00E878CF" w:rsidP="00971697">
      <w:pPr>
        <w:pStyle w:val="ListParagraph"/>
        <w:rPr>
          <w:rStyle w:val="Hyperlink"/>
          <w:iCs/>
          <w:color w:val="auto"/>
          <w:u w:val="none"/>
        </w:rPr>
      </w:pPr>
      <w:hyperlink r:id="rId1496" w:history="1">
        <w:r w:rsidR="00A81E60" w:rsidRPr="00954BE8">
          <w:rPr>
            <w:rStyle w:val="Hyperlink"/>
            <w:iCs/>
            <w:color w:val="auto"/>
          </w:rPr>
          <w:t>Scrutiny Committee Report (Committee had no comment)</w:t>
        </w:r>
      </w:hyperlink>
    </w:p>
    <w:p w:rsidR="002413AC" w:rsidRPr="00954BE8" w:rsidRDefault="00E878CF" w:rsidP="00971697">
      <w:pPr>
        <w:pStyle w:val="ListParagraph"/>
      </w:pPr>
      <w:hyperlink r:id="rId1497" w:history="1">
        <w:r w:rsidR="00D02AFA" w:rsidRPr="00954BE8">
          <w:rPr>
            <w:rStyle w:val="Hyperlink"/>
            <w:iCs/>
            <w:color w:val="auto"/>
          </w:rPr>
          <w:t>Hansard</w:t>
        </w:r>
        <w:r w:rsidR="002413AC" w:rsidRPr="00954BE8">
          <w:rPr>
            <w:rStyle w:val="Hyperlink"/>
            <w:iCs/>
            <w:color w:val="auto"/>
          </w:rPr>
          <w:t xml:space="preserve"> debate</w:t>
        </w:r>
      </w:hyperlink>
    </w:p>
    <w:p w:rsidR="00630CD7" w:rsidRPr="00954BE8" w:rsidRDefault="00630CD7" w:rsidP="00971697">
      <w:pPr>
        <w:pStyle w:val="ListParagraph"/>
      </w:pPr>
      <w:r w:rsidRPr="00954BE8">
        <w:t>[</w:t>
      </w:r>
      <w:r w:rsidRPr="00954BE8">
        <w:rPr>
          <w:b/>
        </w:rPr>
        <w:t>Act citation</w:t>
      </w:r>
      <w:r w:rsidRPr="00954BE8">
        <w:t xml:space="preserve">: </w:t>
      </w:r>
      <w:hyperlink r:id="rId1498" w:history="1">
        <w:r w:rsidR="00A43BEE" w:rsidRPr="00954BE8">
          <w:rPr>
            <w:rStyle w:val="Hyperlink"/>
            <w:i/>
            <w:iCs/>
            <w:color w:val="auto"/>
          </w:rPr>
          <w:t>Revenue Legislation Amendment Act 2018</w:t>
        </w:r>
      </w:hyperlink>
      <w:r w:rsidRPr="00954BE8">
        <w:t>]</w:t>
      </w:r>
    </w:p>
    <w:p w:rsidR="001A696A" w:rsidRPr="007463D1" w:rsidRDefault="00E878CF" w:rsidP="001A696A">
      <w:pPr>
        <w:pStyle w:val="Heading2"/>
      </w:pPr>
      <w:hyperlink r:id="rId1499" w:history="1">
        <w:bookmarkStart w:id="226" w:name="_Toc50974868"/>
        <w:r w:rsidR="001A696A" w:rsidRPr="007463D1">
          <w:rPr>
            <w:rStyle w:val="Hyperlink"/>
            <w:color w:val="auto"/>
          </w:rPr>
          <w:t>Revenue Legislation Amendment 2019</w:t>
        </w:r>
        <w:bookmarkEnd w:id="226"/>
      </w:hyperlink>
    </w:p>
    <w:p w:rsidR="001A696A" w:rsidRPr="00954BE8" w:rsidRDefault="00E878CF" w:rsidP="00971697">
      <w:pPr>
        <w:pStyle w:val="ListParagraph"/>
      </w:pPr>
      <w:hyperlink r:id="rId1500" w:history="1">
        <w:r w:rsidR="001A696A" w:rsidRPr="00954BE8">
          <w:rPr>
            <w:rStyle w:val="Hyperlink"/>
            <w:color w:val="auto"/>
          </w:rPr>
          <w:t>As presented</w:t>
        </w:r>
      </w:hyperlink>
    </w:p>
    <w:p w:rsidR="001A696A" w:rsidRPr="00954BE8" w:rsidRDefault="00E878CF" w:rsidP="00971697">
      <w:pPr>
        <w:pStyle w:val="ListParagraph"/>
      </w:pPr>
      <w:hyperlink r:id="rId1501" w:history="1">
        <w:r w:rsidR="001A696A" w:rsidRPr="00954BE8">
          <w:rPr>
            <w:rStyle w:val="Hyperlink"/>
            <w:color w:val="auto"/>
          </w:rPr>
          <w:t>Explanatory Statement</w:t>
        </w:r>
      </w:hyperlink>
    </w:p>
    <w:p w:rsidR="001A696A" w:rsidRPr="00954BE8" w:rsidRDefault="00E878CF" w:rsidP="00971697">
      <w:pPr>
        <w:pStyle w:val="ListParagraph"/>
      </w:pPr>
      <w:hyperlink r:id="rId1502" w:history="1">
        <w:r w:rsidR="001A696A" w:rsidRPr="00954BE8">
          <w:rPr>
            <w:rStyle w:val="Hyperlink"/>
            <w:color w:val="auto"/>
          </w:rPr>
          <w:t xml:space="preserve">Compatibility Statement for the </w:t>
        </w:r>
        <w:r w:rsidR="00D94B88" w:rsidRPr="00954BE8">
          <w:rPr>
            <w:rStyle w:val="Hyperlink"/>
            <w:i/>
            <w:color w:val="auto"/>
          </w:rPr>
          <w:t>Human Rights Act 2004</w:t>
        </w:r>
      </w:hyperlink>
    </w:p>
    <w:p w:rsidR="001A696A" w:rsidRPr="00954BE8" w:rsidRDefault="00E878CF" w:rsidP="00971697">
      <w:pPr>
        <w:pStyle w:val="ListParagraph"/>
      </w:pPr>
      <w:hyperlink r:id="rId1503" w:history="1">
        <w:r w:rsidR="001A696A" w:rsidRPr="00954BE8">
          <w:rPr>
            <w:rStyle w:val="Hyperlink"/>
            <w:color w:val="auto"/>
          </w:rPr>
          <w:t>Presentation speech</w:t>
        </w:r>
      </w:hyperlink>
    </w:p>
    <w:p w:rsidR="001A696A" w:rsidRPr="00954BE8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04" w:history="1">
        <w:r w:rsidR="001A696A" w:rsidRPr="00954BE8">
          <w:rPr>
            <w:rStyle w:val="Hyperlink"/>
            <w:color w:val="auto"/>
          </w:rPr>
          <w:t>Scrutiny Committee Report</w:t>
        </w:r>
      </w:hyperlink>
    </w:p>
    <w:p w:rsidR="00B07B64" w:rsidRPr="00954BE8" w:rsidRDefault="00E878CF" w:rsidP="00971697">
      <w:pPr>
        <w:pStyle w:val="ListParagraph"/>
      </w:pPr>
      <w:hyperlink r:id="rId1505" w:history="1">
        <w:r w:rsidR="00B07B64" w:rsidRPr="00954BE8">
          <w:rPr>
            <w:rStyle w:val="Hyperlink"/>
            <w:color w:val="auto"/>
          </w:rPr>
          <w:t>Government response to Scrutiny Committee Report</w:t>
        </w:r>
      </w:hyperlink>
    </w:p>
    <w:p w:rsidR="001A696A" w:rsidRPr="00954BE8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06" w:history="1">
        <w:r w:rsidR="001A696A" w:rsidRPr="00954BE8">
          <w:rPr>
            <w:rStyle w:val="Hyperlink"/>
            <w:color w:val="auto"/>
          </w:rPr>
          <w:t>Revised Explanatory Statement</w:t>
        </w:r>
      </w:hyperlink>
    </w:p>
    <w:p w:rsidR="00493370" w:rsidRPr="00954BE8" w:rsidRDefault="00E878CF" w:rsidP="00971697">
      <w:pPr>
        <w:pStyle w:val="ListParagraph"/>
      </w:pPr>
      <w:hyperlink r:id="rId1507" w:history="1">
        <w:r w:rsidR="00493370" w:rsidRPr="00954BE8">
          <w:rPr>
            <w:rStyle w:val="Hyperlink"/>
            <w:color w:val="auto"/>
          </w:rPr>
          <w:t>Proposed amendments moved by Government</w:t>
        </w:r>
      </w:hyperlink>
    </w:p>
    <w:p w:rsidR="001A696A" w:rsidRPr="00954BE8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08" w:history="1">
        <w:r w:rsidR="001A696A" w:rsidRPr="00954BE8">
          <w:rPr>
            <w:rStyle w:val="Hyperlink"/>
            <w:color w:val="auto"/>
          </w:rPr>
          <w:t>Supplementary Explanatory Statement to proposed Government amendments</w:t>
        </w:r>
      </w:hyperlink>
    </w:p>
    <w:p w:rsidR="00A710CD" w:rsidRPr="00954BE8" w:rsidRDefault="00E878CF" w:rsidP="00971697">
      <w:pPr>
        <w:pStyle w:val="ListParagraph"/>
      </w:pPr>
      <w:hyperlink r:id="rId1509" w:history="1">
        <w:r w:rsidR="00A710CD" w:rsidRPr="00954BE8">
          <w:rPr>
            <w:rStyle w:val="Hyperlink"/>
            <w:color w:val="auto"/>
          </w:rPr>
          <w:t>Hansard debate</w:t>
        </w:r>
      </w:hyperlink>
    </w:p>
    <w:p w:rsidR="00556F69" w:rsidRPr="00954BE8" w:rsidRDefault="00556F69" w:rsidP="00971697">
      <w:pPr>
        <w:pStyle w:val="ListParagraph"/>
      </w:pPr>
      <w:r w:rsidRPr="00954BE8">
        <w:t>[</w:t>
      </w:r>
      <w:r w:rsidRPr="00954BE8">
        <w:rPr>
          <w:b/>
        </w:rPr>
        <w:t>Act</w:t>
      </w:r>
      <w:r w:rsidRPr="00954BE8">
        <w:t xml:space="preserve">: </w:t>
      </w:r>
      <w:hyperlink r:id="rId1510" w:history="1">
        <w:r w:rsidRPr="00954BE8">
          <w:rPr>
            <w:rStyle w:val="Hyperlink"/>
            <w:i/>
            <w:color w:val="auto"/>
          </w:rPr>
          <w:t>Revenue Legislation Amendment Act 2019</w:t>
        </w:r>
      </w:hyperlink>
      <w:r w:rsidRPr="00954BE8">
        <w:t>]</w:t>
      </w:r>
    </w:p>
    <w:p w:rsidR="00736C52" w:rsidRPr="007463D1" w:rsidRDefault="00E878CF" w:rsidP="008E0197">
      <w:pPr>
        <w:pStyle w:val="Heading2"/>
        <w:rPr>
          <w:rStyle w:val="Hyperlink"/>
          <w:color w:val="auto"/>
        </w:rPr>
      </w:pPr>
      <w:hyperlink r:id="rId1511" w:history="1">
        <w:bookmarkStart w:id="227" w:name="_Toc50974869"/>
        <w:r w:rsidR="00736C52" w:rsidRPr="007463D1">
          <w:rPr>
            <w:rStyle w:val="Hyperlink"/>
            <w:color w:val="auto"/>
          </w:rPr>
          <w:t>Revenue Legislation Amendment 2019 (No 2)</w:t>
        </w:r>
        <w:bookmarkEnd w:id="227"/>
      </w:hyperlink>
    </w:p>
    <w:p w:rsidR="00736C52" w:rsidRPr="00954BE8" w:rsidRDefault="00E878CF" w:rsidP="00971697">
      <w:pPr>
        <w:pStyle w:val="ListParagraph"/>
      </w:pPr>
      <w:hyperlink r:id="rId1512" w:history="1">
        <w:r w:rsidR="00736C52" w:rsidRPr="00954BE8">
          <w:rPr>
            <w:rStyle w:val="Hyperlink"/>
            <w:color w:val="auto"/>
          </w:rPr>
          <w:t>As presented</w:t>
        </w:r>
      </w:hyperlink>
    </w:p>
    <w:p w:rsidR="00736C52" w:rsidRPr="00954BE8" w:rsidRDefault="00E878CF" w:rsidP="00971697">
      <w:pPr>
        <w:pStyle w:val="ListParagraph"/>
      </w:pPr>
      <w:hyperlink r:id="rId1513" w:history="1">
        <w:r w:rsidR="00736C52" w:rsidRPr="00954BE8">
          <w:rPr>
            <w:rStyle w:val="Hyperlink"/>
            <w:color w:val="auto"/>
          </w:rPr>
          <w:t>Explanatory Statement</w:t>
        </w:r>
      </w:hyperlink>
    </w:p>
    <w:p w:rsidR="00736C52" w:rsidRPr="00954BE8" w:rsidRDefault="00E878CF" w:rsidP="00971697">
      <w:pPr>
        <w:pStyle w:val="ListParagraph"/>
      </w:pPr>
      <w:hyperlink r:id="rId1514" w:history="1">
        <w:r w:rsidR="00736C52" w:rsidRPr="00954BE8">
          <w:rPr>
            <w:rStyle w:val="Hyperlink"/>
            <w:color w:val="auto"/>
          </w:rPr>
          <w:t xml:space="preserve">Compatibility Statement for the </w:t>
        </w:r>
        <w:r w:rsidR="00736C52" w:rsidRPr="00954BE8">
          <w:rPr>
            <w:rStyle w:val="Hyperlink"/>
            <w:i/>
            <w:color w:val="auto"/>
          </w:rPr>
          <w:t>Human Rights Act 2004</w:t>
        </w:r>
      </w:hyperlink>
    </w:p>
    <w:p w:rsidR="00736C52" w:rsidRPr="00954BE8" w:rsidRDefault="00E878CF" w:rsidP="00971697">
      <w:pPr>
        <w:pStyle w:val="ListParagraph"/>
      </w:pPr>
      <w:hyperlink r:id="rId1515" w:history="1">
        <w:r w:rsidR="00736C52" w:rsidRPr="00954BE8">
          <w:rPr>
            <w:rStyle w:val="Hyperlink"/>
            <w:color w:val="auto"/>
          </w:rPr>
          <w:t>Presentation Speech</w:t>
        </w:r>
      </w:hyperlink>
    </w:p>
    <w:p w:rsidR="00736C52" w:rsidRPr="00954BE8" w:rsidRDefault="00E878CF" w:rsidP="00971697">
      <w:pPr>
        <w:pStyle w:val="ListParagraph"/>
      </w:pPr>
      <w:hyperlink r:id="rId1516" w:history="1">
        <w:r w:rsidR="00736C52" w:rsidRPr="00954BE8">
          <w:rPr>
            <w:rStyle w:val="Hyperlink"/>
            <w:color w:val="auto"/>
          </w:rPr>
          <w:t>Hansard debate</w:t>
        </w:r>
      </w:hyperlink>
    </w:p>
    <w:p w:rsidR="00736C52" w:rsidRPr="00954BE8" w:rsidRDefault="00E878CF" w:rsidP="00971697">
      <w:pPr>
        <w:pStyle w:val="ListParagraph"/>
      </w:pPr>
      <w:hyperlink r:id="rId1517" w:history="1">
        <w:r w:rsidR="00736C52" w:rsidRPr="00954BE8">
          <w:rPr>
            <w:rStyle w:val="Hyperlink"/>
            <w:color w:val="auto"/>
            <w:u w:val="none"/>
          </w:rPr>
          <w:t>[</w:t>
        </w:r>
        <w:r w:rsidR="00736C52" w:rsidRPr="00954BE8">
          <w:rPr>
            <w:rStyle w:val="Hyperlink"/>
            <w:b/>
            <w:color w:val="auto"/>
            <w:u w:val="none"/>
          </w:rPr>
          <w:t>Act:</w:t>
        </w:r>
        <w:r w:rsidR="00736C52" w:rsidRPr="00954BE8">
          <w:rPr>
            <w:rStyle w:val="Hyperlink"/>
            <w:color w:val="auto"/>
            <w:u w:val="none"/>
          </w:rPr>
          <w:t xml:space="preserve"> </w:t>
        </w:r>
        <w:r w:rsidR="00736C52" w:rsidRPr="00954BE8">
          <w:rPr>
            <w:rStyle w:val="Hyperlink"/>
            <w:i/>
            <w:color w:val="auto"/>
          </w:rPr>
          <w:t>Revenue Legislation Amendment Act 2019 (No 2)</w:t>
        </w:r>
        <w:r w:rsidR="00736C52" w:rsidRPr="00954BE8">
          <w:rPr>
            <w:rStyle w:val="Hyperlink"/>
            <w:color w:val="auto"/>
            <w:u w:val="none"/>
          </w:rPr>
          <w:t>]</w:t>
        </w:r>
      </w:hyperlink>
    </w:p>
    <w:p w:rsidR="00D770D4" w:rsidRPr="007463D1" w:rsidRDefault="00E878CF" w:rsidP="00954BE8">
      <w:pPr>
        <w:pStyle w:val="Heading2"/>
      </w:pPr>
      <w:hyperlink r:id="rId1518" w:history="1">
        <w:bookmarkStart w:id="228" w:name="_Toc50974870"/>
        <w:r w:rsidR="00D770D4" w:rsidRPr="007463D1">
          <w:rPr>
            <w:rStyle w:val="Hyperlink"/>
            <w:color w:val="auto"/>
          </w:rPr>
          <w:t>Road Transport Legislation Amendment 2019</w:t>
        </w:r>
        <w:bookmarkEnd w:id="228"/>
      </w:hyperlink>
    </w:p>
    <w:p w:rsidR="00D770D4" w:rsidRPr="007463D1" w:rsidRDefault="00E878CF" w:rsidP="00954BE8">
      <w:pPr>
        <w:pStyle w:val="ListParagraph"/>
        <w:keepNext/>
      </w:pPr>
      <w:hyperlink r:id="rId1519" w:history="1">
        <w:r w:rsidR="00D770D4" w:rsidRPr="007463D1">
          <w:rPr>
            <w:rStyle w:val="Hyperlink"/>
            <w:color w:val="auto"/>
          </w:rPr>
          <w:t>As presented</w:t>
        </w:r>
      </w:hyperlink>
    </w:p>
    <w:p w:rsidR="00D770D4" w:rsidRPr="007463D1" w:rsidRDefault="00E878CF" w:rsidP="00954BE8">
      <w:pPr>
        <w:pStyle w:val="ListParagraph"/>
        <w:keepNext/>
      </w:pPr>
      <w:hyperlink r:id="rId1520" w:history="1">
        <w:r w:rsidR="00D770D4" w:rsidRPr="007463D1">
          <w:rPr>
            <w:rStyle w:val="Hyperlink"/>
            <w:color w:val="auto"/>
          </w:rPr>
          <w:t>Explanatory Statement</w:t>
        </w:r>
      </w:hyperlink>
    </w:p>
    <w:p w:rsidR="00D770D4" w:rsidRPr="007463D1" w:rsidRDefault="00E878CF" w:rsidP="00954BE8">
      <w:pPr>
        <w:pStyle w:val="ListParagraph"/>
        <w:keepNext/>
        <w:rPr>
          <w:rStyle w:val="Hyperlink"/>
          <w:color w:val="auto"/>
          <w:u w:val="none"/>
        </w:rPr>
      </w:pPr>
      <w:hyperlink r:id="rId1521" w:history="1">
        <w:r w:rsidR="00D770D4" w:rsidRPr="007463D1">
          <w:rPr>
            <w:rStyle w:val="Hyperlink"/>
            <w:color w:val="auto"/>
          </w:rPr>
          <w:t xml:space="preserve">Compatibility Statement for the </w:t>
        </w:r>
        <w:r w:rsidR="00D770D4" w:rsidRPr="00954BE8">
          <w:rPr>
            <w:rStyle w:val="Hyperlink"/>
            <w:i/>
            <w:color w:val="auto"/>
          </w:rPr>
          <w:t>Human Rights Act 2004</w:t>
        </w:r>
      </w:hyperlink>
    </w:p>
    <w:p w:rsidR="006F46F3" w:rsidRPr="007463D1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22" w:history="1">
        <w:r w:rsidR="006F46F3" w:rsidRPr="007463D1">
          <w:rPr>
            <w:rStyle w:val="Hyperlink"/>
            <w:color w:val="auto"/>
          </w:rPr>
          <w:t>Presentation speech</w:t>
        </w:r>
      </w:hyperlink>
    </w:p>
    <w:p w:rsidR="002561DF" w:rsidRPr="007463D1" w:rsidRDefault="00E878CF" w:rsidP="00971697">
      <w:pPr>
        <w:pStyle w:val="ListParagraph"/>
        <w:rPr>
          <w:rStyle w:val="Emphasis"/>
          <w:i w:val="0"/>
          <w:iCs w:val="0"/>
          <w:u w:val="single"/>
        </w:rPr>
      </w:pPr>
      <w:hyperlink r:id="rId1523" w:history="1">
        <w:r w:rsidR="002561DF" w:rsidRPr="007463D1">
          <w:rPr>
            <w:rStyle w:val="Emphasis"/>
            <w:i w:val="0"/>
            <w:iCs w:val="0"/>
            <w:u w:val="single"/>
          </w:rPr>
          <w:t xml:space="preserve">Hansard </w:t>
        </w:r>
      </w:hyperlink>
      <w:hyperlink r:id="rId1524" w:history="1">
        <w:r w:rsidR="002561DF" w:rsidRPr="007463D1">
          <w:rPr>
            <w:rStyle w:val="Emphasis"/>
            <w:i w:val="0"/>
            <w:iCs w:val="0"/>
            <w:u w:val="single"/>
          </w:rPr>
          <w:t>debate</w:t>
        </w:r>
      </w:hyperlink>
    </w:p>
    <w:p w:rsidR="002561DF" w:rsidRPr="007463D1" w:rsidRDefault="00E878CF" w:rsidP="00971697">
      <w:pPr>
        <w:pStyle w:val="ListParagraph"/>
        <w:rPr>
          <w:rStyle w:val="Emphasis"/>
          <w:i w:val="0"/>
          <w:iCs w:val="0"/>
          <w:u w:val="single"/>
        </w:rPr>
      </w:pPr>
      <w:hyperlink r:id="rId1525" w:history="1">
        <w:r w:rsidR="002561DF" w:rsidRPr="007463D1">
          <w:rPr>
            <w:rStyle w:val="Emphasis"/>
            <w:i w:val="0"/>
            <w:iCs w:val="0"/>
            <w:u w:val="single"/>
          </w:rPr>
          <w:t>Scrutiny Committee Report</w:t>
        </w:r>
      </w:hyperlink>
    </w:p>
    <w:p w:rsidR="002561DF" w:rsidRPr="007463D1" w:rsidRDefault="002561DF" w:rsidP="00971697">
      <w:pPr>
        <w:pStyle w:val="ListParagraph"/>
        <w:rPr>
          <w:rStyle w:val="Emphasis"/>
          <w:i w:val="0"/>
          <w:iCs w:val="0"/>
        </w:rPr>
      </w:pPr>
      <w:r w:rsidRPr="007463D1">
        <w:rPr>
          <w:rStyle w:val="Emphasis"/>
          <w:i w:val="0"/>
          <w:iCs w:val="0"/>
        </w:rPr>
        <w:t>[</w:t>
      </w:r>
      <w:r w:rsidRPr="007463D1">
        <w:rPr>
          <w:rStyle w:val="Emphasis"/>
          <w:b/>
          <w:bCs/>
          <w:i w:val="0"/>
          <w:iCs w:val="0"/>
        </w:rPr>
        <w:t>Act</w:t>
      </w:r>
      <w:r w:rsidRPr="007463D1">
        <w:rPr>
          <w:rStyle w:val="Emphasis"/>
          <w:i w:val="0"/>
          <w:iCs w:val="0"/>
        </w:rPr>
        <w:t>:</w:t>
      </w:r>
      <w:r w:rsidRPr="007463D1">
        <w:rPr>
          <w:rStyle w:val="Emphasis"/>
          <w:i w:val="0"/>
        </w:rPr>
        <w:t xml:space="preserve"> </w:t>
      </w:r>
      <w:hyperlink r:id="rId1526" w:history="1">
        <w:r w:rsidRPr="00954BE8">
          <w:rPr>
            <w:rStyle w:val="Emphasis"/>
            <w:iCs w:val="0"/>
            <w:u w:val="single"/>
          </w:rPr>
          <w:t>Road Transport Legislation Amendment 2019</w:t>
        </w:r>
      </w:hyperlink>
      <w:r w:rsidRPr="007463D1">
        <w:rPr>
          <w:rStyle w:val="Emphasis"/>
          <w:i w:val="0"/>
          <w:iCs w:val="0"/>
        </w:rPr>
        <w:t>]</w:t>
      </w:r>
    </w:p>
    <w:p w:rsidR="00DF1B26" w:rsidRPr="007463D1" w:rsidRDefault="00E878CF" w:rsidP="00DF1B26">
      <w:pPr>
        <w:pStyle w:val="Heading2"/>
      </w:pPr>
      <w:hyperlink r:id="rId1527" w:history="1">
        <w:bookmarkStart w:id="229" w:name="_Toc503442826"/>
        <w:bookmarkStart w:id="230" w:name="_Toc50974871"/>
        <w:r w:rsidR="00DF1B26" w:rsidRPr="007463D1">
          <w:rPr>
            <w:rStyle w:val="Hyperlink"/>
            <w:color w:val="auto"/>
          </w:rPr>
          <w:t>Road Transport Reform (Light Rail) Legislation Amendment 2017</w:t>
        </w:r>
        <w:bookmarkEnd w:id="229"/>
        <w:bookmarkEnd w:id="230"/>
      </w:hyperlink>
    </w:p>
    <w:p w:rsidR="00DF1B26" w:rsidRPr="009A6FC8" w:rsidRDefault="00E878CF" w:rsidP="00971697">
      <w:pPr>
        <w:pStyle w:val="ListParagraph"/>
      </w:pPr>
      <w:hyperlink r:id="rId1528" w:history="1">
        <w:r w:rsidR="00DF1B26" w:rsidRPr="009A6FC8">
          <w:rPr>
            <w:rStyle w:val="Hyperlink"/>
            <w:color w:val="auto"/>
          </w:rPr>
          <w:t>As presented</w:t>
        </w:r>
      </w:hyperlink>
    </w:p>
    <w:p w:rsidR="00DF1B26" w:rsidRPr="009A6FC8" w:rsidRDefault="00E878CF" w:rsidP="00971697">
      <w:pPr>
        <w:pStyle w:val="ListParagraph"/>
      </w:pPr>
      <w:hyperlink r:id="rId1529" w:history="1">
        <w:r w:rsidR="00DF1B26" w:rsidRPr="009A6FC8">
          <w:rPr>
            <w:rStyle w:val="Hyperlink"/>
            <w:color w:val="auto"/>
          </w:rPr>
          <w:t>Explanatory Statement</w:t>
        </w:r>
      </w:hyperlink>
    </w:p>
    <w:p w:rsidR="00DF1B26" w:rsidRPr="009A6FC8" w:rsidRDefault="00E878CF" w:rsidP="00971697">
      <w:pPr>
        <w:pStyle w:val="ListParagraph"/>
      </w:pPr>
      <w:hyperlink r:id="rId1530" w:history="1">
        <w:r w:rsidR="00DF1B26" w:rsidRPr="009A6FC8">
          <w:rPr>
            <w:rStyle w:val="Hyperlink"/>
            <w:color w:val="auto"/>
          </w:rPr>
          <w:t xml:space="preserve">Compatibility Statement for the </w:t>
        </w:r>
        <w:r w:rsidR="00D94B88" w:rsidRPr="009A6FC8">
          <w:rPr>
            <w:rStyle w:val="Hyperlink"/>
            <w:i/>
            <w:color w:val="auto"/>
          </w:rPr>
          <w:t>Human Rights Act 2004</w:t>
        </w:r>
      </w:hyperlink>
    </w:p>
    <w:p w:rsidR="00DF1B26" w:rsidRPr="009A6FC8" w:rsidRDefault="00E878CF" w:rsidP="00971697">
      <w:pPr>
        <w:pStyle w:val="ListParagraph"/>
      </w:pPr>
      <w:hyperlink r:id="rId1531" w:history="1">
        <w:r w:rsidR="00DF1B26" w:rsidRPr="009A6FC8">
          <w:rPr>
            <w:rStyle w:val="Hyperlink"/>
            <w:color w:val="auto"/>
          </w:rPr>
          <w:t>Presentation speech</w:t>
        </w:r>
      </w:hyperlink>
    </w:p>
    <w:p w:rsidR="00DF1B26" w:rsidRPr="009A6FC8" w:rsidRDefault="00E878CF" w:rsidP="00971697">
      <w:pPr>
        <w:pStyle w:val="ListParagraph"/>
      </w:pPr>
      <w:hyperlink r:id="rId1532" w:history="1">
        <w:r w:rsidR="00DF1B26" w:rsidRPr="009A6FC8">
          <w:rPr>
            <w:rStyle w:val="Hyperlink"/>
            <w:color w:val="auto"/>
          </w:rPr>
          <w:t>Scrutiny Committee Report</w:t>
        </w:r>
      </w:hyperlink>
    </w:p>
    <w:p w:rsidR="00DF1B26" w:rsidRPr="009A6FC8" w:rsidRDefault="00E878CF" w:rsidP="00971697">
      <w:pPr>
        <w:pStyle w:val="ListParagraph"/>
      </w:pPr>
      <w:hyperlink r:id="rId1533" w:history="1">
        <w:r w:rsidR="00DF1B26" w:rsidRPr="009A6FC8">
          <w:rPr>
            <w:rStyle w:val="Hyperlink"/>
            <w:color w:val="auto"/>
          </w:rPr>
          <w:t>Proposed amendment moved by Government</w:t>
        </w:r>
      </w:hyperlink>
    </w:p>
    <w:p w:rsidR="00DF1B26" w:rsidRPr="009A6FC8" w:rsidRDefault="00E878CF" w:rsidP="00971697">
      <w:pPr>
        <w:pStyle w:val="ListParagraph"/>
      </w:pPr>
      <w:hyperlink r:id="rId1534" w:history="1">
        <w:r w:rsidR="00DF1B26" w:rsidRPr="009A6FC8">
          <w:rPr>
            <w:rStyle w:val="Hyperlink"/>
            <w:color w:val="auto"/>
          </w:rPr>
          <w:t>Supplementary Explanatory Statement to proposed Government amendment</w:t>
        </w:r>
      </w:hyperlink>
    </w:p>
    <w:p w:rsidR="00DF1B26" w:rsidRPr="009A6FC8" w:rsidRDefault="00E878CF" w:rsidP="00971697">
      <w:pPr>
        <w:pStyle w:val="ListParagraph"/>
      </w:pPr>
      <w:hyperlink r:id="rId1535" w:history="1">
        <w:r w:rsidR="00D02AFA" w:rsidRPr="009A6FC8">
          <w:rPr>
            <w:rStyle w:val="Hyperlink"/>
            <w:color w:val="auto"/>
          </w:rPr>
          <w:t>Hansard</w:t>
        </w:r>
        <w:r w:rsidR="00DF1B26" w:rsidRPr="009A6FC8">
          <w:rPr>
            <w:rStyle w:val="Hyperlink"/>
            <w:color w:val="auto"/>
          </w:rPr>
          <w:t xml:space="preserve"> debate</w:t>
        </w:r>
      </w:hyperlink>
    </w:p>
    <w:p w:rsidR="00DF1B26" w:rsidRPr="009A6FC8" w:rsidRDefault="00DF1B26" w:rsidP="00971697">
      <w:pPr>
        <w:pStyle w:val="ListParagraph"/>
      </w:pPr>
      <w:r w:rsidRPr="009A6FC8">
        <w:t>[</w:t>
      </w:r>
      <w:r w:rsidRPr="009A6FC8">
        <w:rPr>
          <w:b/>
        </w:rPr>
        <w:t>Act</w:t>
      </w:r>
      <w:r w:rsidRPr="009A6FC8">
        <w:t xml:space="preserve">: </w:t>
      </w:r>
      <w:hyperlink r:id="rId1536" w:history="1">
        <w:r w:rsidRPr="009A6FC8">
          <w:rPr>
            <w:rStyle w:val="Hyperlink"/>
            <w:i/>
            <w:color w:val="auto"/>
          </w:rPr>
          <w:t>Road Transport Reform (Light Rail) Legislation Amendment Act 2017</w:t>
        </w:r>
      </w:hyperlink>
      <w:r w:rsidRPr="009A6FC8">
        <w:t>]</w:t>
      </w:r>
    </w:p>
    <w:p w:rsidR="00967DE7" w:rsidRPr="007463D1" w:rsidRDefault="00E878CF" w:rsidP="00967DE7">
      <w:pPr>
        <w:pStyle w:val="Heading2"/>
      </w:pPr>
      <w:hyperlink r:id="rId1537" w:history="1">
        <w:bookmarkStart w:id="231" w:name="_Toc50974872"/>
        <w:r w:rsidR="00967DE7" w:rsidRPr="007463D1">
          <w:rPr>
            <w:rStyle w:val="Hyperlink"/>
            <w:color w:val="auto"/>
          </w:rPr>
          <w:t>Road Transport Reform (Light Rail) Legislation Amendment 2018</w:t>
        </w:r>
        <w:bookmarkEnd w:id="231"/>
      </w:hyperlink>
    </w:p>
    <w:p w:rsidR="00967DE7" w:rsidRPr="009A6FC8" w:rsidRDefault="00E878CF" w:rsidP="00971697">
      <w:pPr>
        <w:pStyle w:val="ListParagraph"/>
      </w:pPr>
      <w:hyperlink r:id="rId1538" w:history="1">
        <w:r w:rsidR="00967DE7" w:rsidRPr="009A6FC8">
          <w:rPr>
            <w:rStyle w:val="Hyperlink"/>
            <w:color w:val="auto"/>
          </w:rPr>
          <w:t>As presented</w:t>
        </w:r>
      </w:hyperlink>
    </w:p>
    <w:p w:rsidR="00967DE7" w:rsidRPr="009A6FC8" w:rsidRDefault="00E878CF" w:rsidP="00971697">
      <w:pPr>
        <w:pStyle w:val="ListParagraph"/>
      </w:pPr>
      <w:hyperlink r:id="rId1539" w:history="1">
        <w:r w:rsidR="00967DE7" w:rsidRPr="009A6FC8">
          <w:rPr>
            <w:rStyle w:val="Hyperlink"/>
            <w:color w:val="auto"/>
          </w:rPr>
          <w:t>Explanatory Statement</w:t>
        </w:r>
      </w:hyperlink>
    </w:p>
    <w:p w:rsidR="00967DE7" w:rsidRPr="009A6FC8" w:rsidRDefault="00E878CF" w:rsidP="00971697">
      <w:pPr>
        <w:pStyle w:val="ListParagraph"/>
      </w:pPr>
      <w:hyperlink r:id="rId1540" w:history="1">
        <w:r w:rsidR="00967DE7" w:rsidRPr="009A6FC8">
          <w:rPr>
            <w:rStyle w:val="Hyperlink"/>
            <w:color w:val="auto"/>
          </w:rPr>
          <w:t xml:space="preserve">Compatibility Statement for the </w:t>
        </w:r>
        <w:r w:rsidR="00D94B88" w:rsidRPr="009A6FC8">
          <w:rPr>
            <w:rStyle w:val="Hyperlink"/>
            <w:i/>
            <w:color w:val="auto"/>
          </w:rPr>
          <w:t>Human Rights Act 2004</w:t>
        </w:r>
      </w:hyperlink>
    </w:p>
    <w:p w:rsidR="00967DE7" w:rsidRPr="009A6FC8" w:rsidRDefault="00E878CF" w:rsidP="00971697">
      <w:pPr>
        <w:pStyle w:val="ListParagraph"/>
      </w:pPr>
      <w:hyperlink r:id="rId1541" w:history="1">
        <w:r w:rsidR="00967DE7" w:rsidRPr="009A6FC8">
          <w:rPr>
            <w:rStyle w:val="Hyperlink"/>
            <w:color w:val="auto"/>
          </w:rPr>
          <w:t>Presentation speech</w:t>
        </w:r>
      </w:hyperlink>
    </w:p>
    <w:p w:rsidR="00967DE7" w:rsidRPr="009A6FC8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42" w:history="1">
        <w:r w:rsidR="00967DE7" w:rsidRPr="009A6FC8">
          <w:rPr>
            <w:rStyle w:val="Hyperlink"/>
            <w:color w:val="auto"/>
          </w:rPr>
          <w:t>Scrutiny Committee Report</w:t>
        </w:r>
      </w:hyperlink>
    </w:p>
    <w:p w:rsidR="007B0610" w:rsidRPr="009A6FC8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43" w:history="1">
        <w:r w:rsidR="007B0610" w:rsidRPr="009A6FC8">
          <w:rPr>
            <w:rStyle w:val="Hyperlink"/>
            <w:color w:val="auto"/>
          </w:rPr>
          <w:t>Government response to Scrutiny Committee Report 16</w:t>
        </w:r>
      </w:hyperlink>
    </w:p>
    <w:p w:rsidR="007B0610" w:rsidRPr="009A6FC8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44" w:history="1">
        <w:r w:rsidR="007B0610" w:rsidRPr="009A6FC8">
          <w:rPr>
            <w:rStyle w:val="Hyperlink"/>
            <w:color w:val="auto"/>
          </w:rPr>
          <w:t>Government response to Scrutiny Committee Report 17</w:t>
        </w:r>
      </w:hyperlink>
    </w:p>
    <w:p w:rsidR="00850520" w:rsidRPr="009A6FC8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45" w:history="1">
        <w:r w:rsidR="00850520" w:rsidRPr="009A6FC8">
          <w:rPr>
            <w:rStyle w:val="Hyperlink"/>
            <w:color w:val="auto"/>
          </w:rPr>
          <w:t>Revised Explanatory Statement</w:t>
        </w:r>
      </w:hyperlink>
    </w:p>
    <w:p w:rsidR="00850520" w:rsidRPr="009A6FC8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46" w:history="1">
        <w:r w:rsidR="00850520" w:rsidRPr="009A6FC8">
          <w:rPr>
            <w:rStyle w:val="Hyperlink"/>
            <w:color w:val="auto"/>
          </w:rPr>
          <w:t>Proposed amendments moved by Government</w:t>
        </w:r>
      </w:hyperlink>
    </w:p>
    <w:p w:rsidR="00061756" w:rsidRPr="009A6FC8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47" w:history="1">
        <w:r w:rsidR="00061756" w:rsidRPr="009A6FC8">
          <w:rPr>
            <w:rStyle w:val="Hyperlink"/>
            <w:color w:val="auto"/>
          </w:rPr>
          <w:t>Supplementary Explanatory Statement to proposed Government amendments</w:t>
        </w:r>
      </w:hyperlink>
    </w:p>
    <w:p w:rsidR="00967DE7" w:rsidRPr="009A6FC8" w:rsidRDefault="00E878CF" w:rsidP="00971697">
      <w:pPr>
        <w:pStyle w:val="ListParagraph"/>
      </w:pPr>
      <w:hyperlink r:id="rId1548" w:history="1">
        <w:r w:rsidR="00D02AFA" w:rsidRPr="009A6FC8">
          <w:rPr>
            <w:rStyle w:val="Hyperlink"/>
            <w:color w:val="auto"/>
          </w:rPr>
          <w:t>Hansard</w:t>
        </w:r>
        <w:r w:rsidR="00967DE7" w:rsidRPr="009A6FC8">
          <w:rPr>
            <w:rStyle w:val="Hyperlink"/>
            <w:color w:val="auto"/>
          </w:rPr>
          <w:t xml:space="preserve"> debate</w:t>
        </w:r>
      </w:hyperlink>
    </w:p>
    <w:p w:rsidR="00850520" w:rsidRPr="009A6FC8" w:rsidRDefault="00850520" w:rsidP="00971697">
      <w:pPr>
        <w:pStyle w:val="ListParagraph"/>
      </w:pPr>
      <w:r w:rsidRPr="009A6FC8">
        <w:t>[</w:t>
      </w:r>
      <w:r w:rsidRPr="009A6FC8">
        <w:rPr>
          <w:b/>
        </w:rPr>
        <w:t>Act</w:t>
      </w:r>
      <w:r w:rsidRPr="009A6FC8">
        <w:t xml:space="preserve">: </w:t>
      </w:r>
      <w:hyperlink r:id="rId1549" w:history="1">
        <w:r w:rsidRPr="009A6FC8">
          <w:rPr>
            <w:rStyle w:val="Hyperlink"/>
            <w:i/>
            <w:color w:val="auto"/>
          </w:rPr>
          <w:t>Road Transport Reform (Light Rail) Legislation Amendment Act 2018</w:t>
        </w:r>
      </w:hyperlink>
      <w:r w:rsidRPr="009A6FC8">
        <w:t>]</w:t>
      </w:r>
    </w:p>
    <w:p w:rsidR="007A523A" w:rsidRPr="007463D1" w:rsidRDefault="00E878CF" w:rsidP="00855589">
      <w:pPr>
        <w:pStyle w:val="Heading2"/>
        <w:spacing w:line="230" w:lineRule="auto"/>
      </w:pPr>
      <w:hyperlink r:id="rId1550" w:history="1">
        <w:bookmarkStart w:id="232" w:name="_Toc50974873"/>
        <w:r w:rsidR="007A523A" w:rsidRPr="007463D1">
          <w:rPr>
            <w:rStyle w:val="Hyperlink"/>
            <w:color w:val="auto"/>
          </w:rPr>
          <w:t>Royal Commission Criminal Justice Legislation Amendment 2018</w:t>
        </w:r>
        <w:bookmarkEnd w:id="232"/>
      </w:hyperlink>
    </w:p>
    <w:p w:rsidR="007A523A" w:rsidRPr="00D13281" w:rsidRDefault="00E878CF" w:rsidP="00971697">
      <w:pPr>
        <w:pStyle w:val="ListParagraph"/>
      </w:pPr>
      <w:hyperlink r:id="rId1551" w:history="1">
        <w:r w:rsidR="007A523A" w:rsidRPr="00D13281">
          <w:rPr>
            <w:rStyle w:val="Hyperlink"/>
            <w:color w:val="auto"/>
          </w:rPr>
          <w:t>As presented</w:t>
        </w:r>
      </w:hyperlink>
    </w:p>
    <w:p w:rsidR="007A523A" w:rsidRPr="00D13281" w:rsidRDefault="00E878CF" w:rsidP="00971697">
      <w:pPr>
        <w:pStyle w:val="ListParagraph"/>
      </w:pPr>
      <w:hyperlink r:id="rId1552" w:history="1">
        <w:r w:rsidR="007A523A" w:rsidRPr="00D13281">
          <w:rPr>
            <w:rStyle w:val="Hyperlink"/>
            <w:color w:val="auto"/>
          </w:rPr>
          <w:t>Explanatory Statement</w:t>
        </w:r>
      </w:hyperlink>
    </w:p>
    <w:p w:rsidR="007A523A" w:rsidRPr="00D13281" w:rsidRDefault="00E878CF" w:rsidP="00971697">
      <w:pPr>
        <w:pStyle w:val="ListParagraph"/>
      </w:pPr>
      <w:hyperlink r:id="rId1553" w:history="1">
        <w:r w:rsidR="007A523A" w:rsidRPr="00D13281">
          <w:rPr>
            <w:rStyle w:val="Hyperlink"/>
            <w:color w:val="auto"/>
          </w:rPr>
          <w:t xml:space="preserve">Compatibility Statement for the </w:t>
        </w:r>
        <w:r w:rsidR="00D94B88" w:rsidRPr="00D13281">
          <w:rPr>
            <w:rStyle w:val="Hyperlink"/>
            <w:i/>
            <w:color w:val="auto"/>
          </w:rPr>
          <w:t>Human Rights Act 2004</w:t>
        </w:r>
      </w:hyperlink>
    </w:p>
    <w:p w:rsidR="007A523A" w:rsidRPr="00D13281" w:rsidRDefault="00E878CF" w:rsidP="00971697">
      <w:pPr>
        <w:pStyle w:val="ListParagraph"/>
      </w:pPr>
      <w:hyperlink r:id="rId1554" w:history="1">
        <w:r w:rsidR="007A523A" w:rsidRPr="00D13281">
          <w:rPr>
            <w:rStyle w:val="Hyperlink"/>
            <w:color w:val="auto"/>
          </w:rPr>
          <w:t>Presentation speech</w:t>
        </w:r>
      </w:hyperlink>
    </w:p>
    <w:p w:rsidR="00F73806" w:rsidRPr="00D13281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55" w:history="1">
        <w:r w:rsidR="00F73806" w:rsidRPr="00D13281">
          <w:rPr>
            <w:rStyle w:val="Hyperlink"/>
            <w:color w:val="auto"/>
          </w:rPr>
          <w:t>Scrutiny Committee Report</w:t>
        </w:r>
      </w:hyperlink>
    </w:p>
    <w:p w:rsidR="00D03E13" w:rsidRPr="00D13281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56" w:history="1">
        <w:r w:rsidR="00D03E13" w:rsidRPr="00D13281">
          <w:rPr>
            <w:rStyle w:val="Hyperlink"/>
            <w:color w:val="auto"/>
          </w:rPr>
          <w:t>Government response to Scrutiny Committee Report</w:t>
        </w:r>
      </w:hyperlink>
    </w:p>
    <w:p w:rsidR="00C4702B" w:rsidRPr="00D13281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57" w:history="1">
        <w:r w:rsidR="00D02AFA" w:rsidRPr="00D13281">
          <w:rPr>
            <w:rStyle w:val="Hyperlink"/>
            <w:color w:val="auto"/>
          </w:rPr>
          <w:t>Hansard</w:t>
        </w:r>
        <w:r w:rsidR="00C4702B" w:rsidRPr="00D13281">
          <w:rPr>
            <w:rStyle w:val="Hyperlink"/>
            <w:color w:val="auto"/>
          </w:rPr>
          <w:t xml:space="preserve"> debate</w:t>
        </w:r>
      </w:hyperlink>
    </w:p>
    <w:p w:rsidR="00AD6281" w:rsidRPr="00D13281" w:rsidRDefault="00AD6281" w:rsidP="00971697">
      <w:pPr>
        <w:pStyle w:val="ListParagraph"/>
      </w:pPr>
      <w:r w:rsidRPr="00D13281">
        <w:t>[</w:t>
      </w:r>
      <w:r w:rsidRPr="00D13281">
        <w:rPr>
          <w:b/>
        </w:rPr>
        <w:t>Act</w:t>
      </w:r>
      <w:r w:rsidRPr="00D13281">
        <w:t xml:space="preserve">: </w:t>
      </w:r>
      <w:hyperlink r:id="rId1558" w:history="1">
        <w:r w:rsidRPr="00D13281">
          <w:rPr>
            <w:rStyle w:val="Hyperlink"/>
            <w:i/>
            <w:color w:val="auto"/>
          </w:rPr>
          <w:t>Royal Commission Criminal Justice Legislation Amendment Act 2018</w:t>
        </w:r>
      </w:hyperlink>
      <w:r w:rsidRPr="00D13281">
        <w:t>]</w:t>
      </w:r>
    </w:p>
    <w:p w:rsidR="00556F69" w:rsidRPr="007463D1" w:rsidRDefault="00E878CF" w:rsidP="00D13281">
      <w:pPr>
        <w:pStyle w:val="Heading2"/>
        <w:spacing w:line="230" w:lineRule="auto"/>
      </w:pPr>
      <w:hyperlink r:id="rId1559" w:history="1">
        <w:bookmarkStart w:id="233" w:name="_Toc50974874"/>
        <w:r w:rsidR="00556F69" w:rsidRPr="007463D1">
          <w:rPr>
            <w:rStyle w:val="Hyperlink"/>
            <w:color w:val="auto"/>
          </w:rPr>
          <w:t>Royal Commission Criminal Justice Legislation Amendment 2019</w:t>
        </w:r>
        <w:bookmarkEnd w:id="233"/>
      </w:hyperlink>
    </w:p>
    <w:p w:rsidR="00556F69" w:rsidRPr="00847EBE" w:rsidRDefault="00E878CF" w:rsidP="00D13281">
      <w:pPr>
        <w:pStyle w:val="ListParagraph"/>
        <w:keepNext/>
      </w:pPr>
      <w:hyperlink r:id="rId1560" w:history="1">
        <w:r w:rsidR="00556F69" w:rsidRPr="00847EBE">
          <w:rPr>
            <w:rStyle w:val="Hyperlink"/>
            <w:color w:val="auto"/>
          </w:rPr>
          <w:t>As presented</w:t>
        </w:r>
      </w:hyperlink>
    </w:p>
    <w:p w:rsidR="00556F69" w:rsidRPr="00847EBE" w:rsidRDefault="00E878CF" w:rsidP="00971697">
      <w:pPr>
        <w:pStyle w:val="ListParagraph"/>
      </w:pPr>
      <w:hyperlink r:id="rId1561" w:history="1">
        <w:r w:rsidR="00556F69" w:rsidRPr="00847EBE">
          <w:rPr>
            <w:rStyle w:val="Hyperlink"/>
            <w:color w:val="auto"/>
          </w:rPr>
          <w:t>Explanatory Statement</w:t>
        </w:r>
      </w:hyperlink>
    </w:p>
    <w:p w:rsidR="00556F69" w:rsidRPr="00847EBE" w:rsidRDefault="00E878CF" w:rsidP="00971697">
      <w:pPr>
        <w:pStyle w:val="ListParagraph"/>
      </w:pPr>
      <w:hyperlink r:id="rId1562" w:history="1">
        <w:r w:rsidR="00556F69" w:rsidRPr="00847EBE">
          <w:rPr>
            <w:rStyle w:val="Hyperlink"/>
            <w:color w:val="auto"/>
          </w:rPr>
          <w:t xml:space="preserve">Compatibility Statement for the </w:t>
        </w:r>
        <w:r w:rsidR="00D94B88" w:rsidRPr="00847EBE">
          <w:rPr>
            <w:rStyle w:val="Hyperlink"/>
            <w:i/>
            <w:color w:val="auto"/>
          </w:rPr>
          <w:t>Human Rights Act 2004</w:t>
        </w:r>
      </w:hyperlink>
    </w:p>
    <w:p w:rsidR="00556F69" w:rsidRPr="00847EBE" w:rsidRDefault="00E878CF" w:rsidP="00971697">
      <w:pPr>
        <w:pStyle w:val="ListParagraph"/>
      </w:pPr>
      <w:hyperlink r:id="rId1563" w:history="1">
        <w:r w:rsidR="00556F69" w:rsidRPr="00847EBE">
          <w:rPr>
            <w:rStyle w:val="Hyperlink"/>
            <w:color w:val="auto"/>
          </w:rPr>
          <w:t>Presentation speech</w:t>
        </w:r>
      </w:hyperlink>
    </w:p>
    <w:p w:rsidR="00556F69" w:rsidRPr="00847EBE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64" w:history="1">
        <w:r w:rsidR="00556F69" w:rsidRPr="00847EBE">
          <w:rPr>
            <w:rStyle w:val="Hyperlink"/>
            <w:color w:val="auto"/>
          </w:rPr>
          <w:t>Scrutiny Committee Report</w:t>
        </w:r>
      </w:hyperlink>
    </w:p>
    <w:p w:rsidR="00556F69" w:rsidRPr="00847EBE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65" w:history="1">
        <w:r w:rsidR="00D02AFA" w:rsidRPr="00847EBE">
          <w:rPr>
            <w:rStyle w:val="Hyperlink"/>
            <w:color w:val="auto"/>
          </w:rPr>
          <w:t>Hansard</w:t>
        </w:r>
        <w:r w:rsidR="00556F69" w:rsidRPr="00847EBE">
          <w:rPr>
            <w:rStyle w:val="Hyperlink"/>
            <w:color w:val="auto"/>
          </w:rPr>
          <w:t xml:space="preserve"> debate</w:t>
        </w:r>
      </w:hyperlink>
    </w:p>
    <w:p w:rsidR="00556F69" w:rsidRPr="00847EBE" w:rsidRDefault="00556F69" w:rsidP="00971697">
      <w:pPr>
        <w:pStyle w:val="ListParagraph"/>
      </w:pPr>
      <w:r w:rsidRPr="00847EBE">
        <w:t>[</w:t>
      </w:r>
      <w:r w:rsidRPr="00847EBE">
        <w:rPr>
          <w:b/>
        </w:rPr>
        <w:t>Act</w:t>
      </w:r>
      <w:r w:rsidRPr="00847EBE">
        <w:t>:</w:t>
      </w:r>
      <w:r w:rsidRPr="00847EBE">
        <w:rPr>
          <w:i/>
        </w:rPr>
        <w:t xml:space="preserve"> </w:t>
      </w:r>
      <w:hyperlink r:id="rId1566" w:history="1">
        <w:r w:rsidRPr="00847EBE">
          <w:rPr>
            <w:rStyle w:val="Hyperlink"/>
            <w:i/>
            <w:color w:val="auto"/>
          </w:rPr>
          <w:t>Royal Commission Criminal Justice Legislation Amendment Act 2019</w:t>
        </w:r>
      </w:hyperlink>
      <w:r w:rsidRPr="00847EBE">
        <w:t>]</w:t>
      </w:r>
    </w:p>
    <w:p w:rsidR="000F5DC8" w:rsidRPr="007463D1" w:rsidRDefault="00E878CF" w:rsidP="00855589">
      <w:pPr>
        <w:pStyle w:val="Heading2"/>
        <w:spacing w:line="230" w:lineRule="auto"/>
        <w:rPr>
          <w:rStyle w:val="Hyperlink"/>
          <w:color w:val="auto"/>
        </w:rPr>
      </w:pPr>
      <w:hyperlink r:id="rId1567" w:history="1">
        <w:bookmarkStart w:id="234" w:name="_Toc50974875"/>
        <w:r w:rsidR="000F5DC8" w:rsidRPr="007463D1">
          <w:rPr>
            <w:rStyle w:val="Hyperlink"/>
            <w:color w:val="auto"/>
          </w:rPr>
          <w:t>Royal Commission Criminal Justice Legislation Amendment 2020</w:t>
        </w:r>
        <w:bookmarkEnd w:id="234"/>
      </w:hyperlink>
    </w:p>
    <w:p w:rsidR="000F5DC8" w:rsidRPr="00847EBE" w:rsidRDefault="00E878CF" w:rsidP="00971697">
      <w:pPr>
        <w:pStyle w:val="ListParagraph"/>
      </w:pPr>
      <w:hyperlink r:id="rId1568" w:history="1">
        <w:r w:rsidR="000F5DC8" w:rsidRPr="00847EBE">
          <w:rPr>
            <w:rStyle w:val="Hyperlink"/>
            <w:color w:val="auto"/>
          </w:rPr>
          <w:t>As presented</w:t>
        </w:r>
      </w:hyperlink>
    </w:p>
    <w:p w:rsidR="000F5DC8" w:rsidRPr="00847EBE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69" w:history="1">
        <w:r w:rsidR="000F5DC8" w:rsidRPr="00847EBE">
          <w:rPr>
            <w:rStyle w:val="Hyperlink"/>
            <w:color w:val="auto"/>
          </w:rPr>
          <w:t xml:space="preserve">Explanatory Statement (including compatibility statement for the </w:t>
        </w:r>
        <w:r w:rsidR="000F5DC8" w:rsidRPr="00847EBE">
          <w:rPr>
            <w:rStyle w:val="Hyperlink"/>
            <w:i/>
            <w:color w:val="auto"/>
          </w:rPr>
          <w:t>Human Rights Act 2004</w:t>
        </w:r>
        <w:r w:rsidR="000F5DC8" w:rsidRPr="00847EBE">
          <w:rPr>
            <w:rStyle w:val="Hyperlink"/>
            <w:color w:val="auto"/>
          </w:rPr>
          <w:t>)</w:t>
        </w:r>
      </w:hyperlink>
    </w:p>
    <w:p w:rsidR="000D7291" w:rsidRPr="00847EBE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70" w:history="1">
        <w:r w:rsidR="000D7291" w:rsidRPr="00847EBE">
          <w:rPr>
            <w:rStyle w:val="Hyperlink"/>
            <w:color w:val="auto"/>
          </w:rPr>
          <w:t>Presentation speech</w:t>
        </w:r>
      </w:hyperlink>
    </w:p>
    <w:p w:rsidR="000D7291" w:rsidRPr="00847EBE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71" w:history="1">
        <w:r w:rsidR="000D7291" w:rsidRPr="00847EBE">
          <w:rPr>
            <w:rStyle w:val="Hyperlink"/>
            <w:color w:val="auto"/>
          </w:rPr>
          <w:t>Hansard debate</w:t>
        </w:r>
      </w:hyperlink>
    </w:p>
    <w:p w:rsidR="003108B0" w:rsidRPr="00847EBE" w:rsidRDefault="003108B0" w:rsidP="00971697">
      <w:pPr>
        <w:pStyle w:val="ListParagraph"/>
      </w:pPr>
      <w:r w:rsidRPr="00847EBE">
        <w:rPr>
          <w:rStyle w:val="Hyperlink"/>
          <w:color w:val="auto"/>
          <w:u w:val="none"/>
        </w:rPr>
        <w:t>[</w:t>
      </w:r>
      <w:r w:rsidRPr="00847EBE">
        <w:rPr>
          <w:rStyle w:val="Hyperlink"/>
          <w:b/>
          <w:color w:val="auto"/>
          <w:u w:val="none"/>
        </w:rPr>
        <w:t>Act:</w:t>
      </w:r>
      <w:r w:rsidRPr="00847EBE">
        <w:rPr>
          <w:rStyle w:val="Hyperlink"/>
          <w:color w:val="auto"/>
          <w:u w:val="none"/>
        </w:rPr>
        <w:t xml:space="preserve"> </w:t>
      </w:r>
      <w:hyperlink r:id="rId1572" w:history="1">
        <w:r w:rsidRPr="00847EBE">
          <w:rPr>
            <w:rStyle w:val="Hyperlink"/>
            <w:i/>
            <w:color w:val="auto"/>
          </w:rPr>
          <w:t>Royal Commission Criminal Justice Legislation Amendment Act 2020</w:t>
        </w:r>
      </w:hyperlink>
      <w:r w:rsidRPr="00847EBE">
        <w:rPr>
          <w:rStyle w:val="Hyperlink"/>
          <w:color w:val="auto"/>
          <w:u w:val="none"/>
        </w:rPr>
        <w:t>]</w:t>
      </w:r>
    </w:p>
    <w:p w:rsidR="008033D9" w:rsidRPr="007463D1" w:rsidRDefault="00E878CF" w:rsidP="00855589">
      <w:pPr>
        <w:pStyle w:val="Heading2"/>
        <w:spacing w:line="230" w:lineRule="auto"/>
      </w:pPr>
      <w:hyperlink r:id="rId1573" w:history="1">
        <w:bookmarkStart w:id="235" w:name="_Toc50974876"/>
        <w:r w:rsidR="008033D9" w:rsidRPr="007463D1">
          <w:rPr>
            <w:rStyle w:val="Hyperlink"/>
            <w:color w:val="auto"/>
          </w:rPr>
          <w:t>Senior Practitioner 2018</w:t>
        </w:r>
        <w:bookmarkEnd w:id="235"/>
      </w:hyperlink>
    </w:p>
    <w:p w:rsidR="008033D9" w:rsidRPr="00847EBE" w:rsidRDefault="00E878CF" w:rsidP="00971697">
      <w:pPr>
        <w:pStyle w:val="ListParagraph"/>
      </w:pPr>
      <w:hyperlink r:id="rId1574" w:history="1">
        <w:r w:rsidR="008033D9" w:rsidRPr="00847EBE">
          <w:rPr>
            <w:rStyle w:val="Hyperlink"/>
            <w:color w:val="auto"/>
          </w:rPr>
          <w:t>As presented</w:t>
        </w:r>
      </w:hyperlink>
    </w:p>
    <w:p w:rsidR="008033D9" w:rsidRPr="00847EBE" w:rsidRDefault="00E878CF" w:rsidP="00971697">
      <w:pPr>
        <w:pStyle w:val="ListParagraph"/>
      </w:pPr>
      <w:hyperlink r:id="rId1575" w:history="1">
        <w:r w:rsidR="008033D9" w:rsidRPr="00847EBE">
          <w:rPr>
            <w:rStyle w:val="Hyperlink"/>
            <w:color w:val="auto"/>
          </w:rPr>
          <w:t>Explanatory Statement</w:t>
        </w:r>
      </w:hyperlink>
    </w:p>
    <w:p w:rsidR="008033D9" w:rsidRPr="00847EBE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76" w:history="1">
        <w:r w:rsidR="008033D9" w:rsidRPr="00847EBE">
          <w:rPr>
            <w:rStyle w:val="Hyperlink"/>
            <w:color w:val="auto"/>
          </w:rPr>
          <w:t xml:space="preserve">Compatibility Statement for the </w:t>
        </w:r>
        <w:r w:rsidR="00D94B88" w:rsidRPr="00847EBE">
          <w:rPr>
            <w:rStyle w:val="Hyperlink"/>
            <w:i/>
            <w:color w:val="auto"/>
          </w:rPr>
          <w:t>Human Rights Act 2004</w:t>
        </w:r>
      </w:hyperlink>
    </w:p>
    <w:p w:rsidR="00372E18" w:rsidRPr="00847EBE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77" w:history="1">
        <w:r w:rsidR="00372E18" w:rsidRPr="00847EBE">
          <w:rPr>
            <w:rStyle w:val="Hyperlink"/>
            <w:color w:val="auto"/>
          </w:rPr>
          <w:t>Presentation speech</w:t>
        </w:r>
      </w:hyperlink>
    </w:p>
    <w:p w:rsidR="00EB66AA" w:rsidRPr="00847EBE" w:rsidRDefault="00E878CF" w:rsidP="00971697">
      <w:pPr>
        <w:pStyle w:val="ListParagraph"/>
        <w:rPr>
          <w:rStyle w:val="Hyperlink"/>
          <w:color w:val="auto"/>
        </w:rPr>
      </w:pPr>
      <w:hyperlink r:id="rId1578" w:history="1">
        <w:r w:rsidR="00EB66AA" w:rsidRPr="00847EBE">
          <w:rPr>
            <w:rStyle w:val="Hyperlink"/>
            <w:color w:val="auto"/>
          </w:rPr>
          <w:t>Scrutiny Committee Report</w:t>
        </w:r>
      </w:hyperlink>
    </w:p>
    <w:p w:rsidR="00DD0ABF" w:rsidRPr="00847EBE" w:rsidRDefault="00E878CF" w:rsidP="00971697">
      <w:pPr>
        <w:pStyle w:val="ListParagraph"/>
        <w:rPr>
          <w:rStyle w:val="Hyperlink"/>
          <w:color w:val="auto"/>
        </w:rPr>
      </w:pPr>
      <w:hyperlink r:id="rId1579" w:history="1">
        <w:r w:rsidR="00DD0ABF" w:rsidRPr="00847EBE">
          <w:rPr>
            <w:rStyle w:val="Hyperlink"/>
            <w:color w:val="auto"/>
          </w:rPr>
          <w:t>Government response to Scrutiny Committee Report</w:t>
        </w:r>
      </w:hyperlink>
    </w:p>
    <w:p w:rsidR="00446600" w:rsidRPr="00847EBE" w:rsidRDefault="00E878CF" w:rsidP="00971697">
      <w:pPr>
        <w:pStyle w:val="ListParagraph"/>
        <w:rPr>
          <w:rStyle w:val="Hyperlink"/>
          <w:color w:val="auto"/>
        </w:rPr>
      </w:pPr>
      <w:hyperlink r:id="rId1580" w:history="1">
        <w:r w:rsidR="00446600" w:rsidRPr="00847EBE">
          <w:rPr>
            <w:rStyle w:val="Hyperlink"/>
            <w:color w:val="auto"/>
          </w:rPr>
          <w:t>Revised Explanatory Statement</w:t>
        </w:r>
      </w:hyperlink>
    </w:p>
    <w:p w:rsidR="00446600" w:rsidRPr="00847EBE" w:rsidRDefault="00E878CF" w:rsidP="00971697">
      <w:pPr>
        <w:pStyle w:val="ListParagraph"/>
        <w:rPr>
          <w:rStyle w:val="Hyperlink"/>
          <w:color w:val="auto"/>
        </w:rPr>
      </w:pPr>
      <w:hyperlink r:id="rId1581" w:history="1">
        <w:r w:rsidR="00446600" w:rsidRPr="00847EBE">
          <w:rPr>
            <w:rStyle w:val="Hyperlink"/>
            <w:color w:val="auto"/>
          </w:rPr>
          <w:t>Supplementary Explanatory Statement to proposed Government amendments</w:t>
        </w:r>
      </w:hyperlink>
    </w:p>
    <w:p w:rsidR="00446600" w:rsidRPr="00847EBE" w:rsidRDefault="00E878CF" w:rsidP="00971697">
      <w:pPr>
        <w:pStyle w:val="ListParagraph"/>
        <w:rPr>
          <w:rStyle w:val="Hyperlink"/>
          <w:color w:val="auto"/>
        </w:rPr>
      </w:pPr>
      <w:hyperlink r:id="rId1582" w:history="1">
        <w:r w:rsidR="00446600" w:rsidRPr="00847EBE">
          <w:rPr>
            <w:rStyle w:val="Hyperlink"/>
            <w:color w:val="auto"/>
          </w:rPr>
          <w:t>Proposed amendments moved by Government</w:t>
        </w:r>
      </w:hyperlink>
    </w:p>
    <w:p w:rsidR="0025311F" w:rsidRPr="00847EBE" w:rsidRDefault="00E878CF" w:rsidP="00971697">
      <w:pPr>
        <w:pStyle w:val="ListParagraph"/>
        <w:rPr>
          <w:rStyle w:val="Hyperlink"/>
          <w:color w:val="auto"/>
        </w:rPr>
      </w:pPr>
      <w:hyperlink r:id="rId1583" w:history="1">
        <w:r w:rsidR="00D02AFA" w:rsidRPr="00847EBE">
          <w:rPr>
            <w:rStyle w:val="Hyperlink"/>
            <w:color w:val="auto"/>
          </w:rPr>
          <w:t>Hansard</w:t>
        </w:r>
        <w:r w:rsidR="0025311F" w:rsidRPr="00847EBE">
          <w:rPr>
            <w:rStyle w:val="Hyperlink"/>
            <w:color w:val="auto"/>
          </w:rPr>
          <w:t xml:space="preserve"> debate</w:t>
        </w:r>
      </w:hyperlink>
    </w:p>
    <w:p w:rsidR="00446600" w:rsidRPr="00847EBE" w:rsidRDefault="00446600" w:rsidP="00971697">
      <w:pPr>
        <w:pStyle w:val="ListParagraph"/>
        <w:rPr>
          <w:rStyle w:val="Hyperlink"/>
          <w:color w:val="auto"/>
        </w:rPr>
      </w:pPr>
      <w:r w:rsidRPr="00847EBE">
        <w:rPr>
          <w:rStyle w:val="Hyperlink"/>
          <w:color w:val="auto"/>
          <w:u w:val="none"/>
        </w:rPr>
        <w:t>[</w:t>
      </w:r>
      <w:r w:rsidRPr="00847EBE">
        <w:rPr>
          <w:rStyle w:val="Hyperlink"/>
          <w:b/>
          <w:color w:val="auto"/>
          <w:u w:val="none"/>
        </w:rPr>
        <w:t>Act</w:t>
      </w:r>
      <w:r w:rsidRPr="00847EBE">
        <w:rPr>
          <w:rStyle w:val="Hyperlink"/>
          <w:color w:val="auto"/>
          <w:u w:val="none"/>
        </w:rPr>
        <w:t xml:space="preserve">: </w:t>
      </w:r>
      <w:hyperlink r:id="rId1584" w:history="1">
        <w:r w:rsidRPr="00847EBE">
          <w:rPr>
            <w:rStyle w:val="Hyperlink"/>
            <w:i/>
            <w:color w:val="auto"/>
          </w:rPr>
          <w:t>Senior Practitioner Act 2018</w:t>
        </w:r>
      </w:hyperlink>
      <w:r w:rsidRPr="00847EBE">
        <w:rPr>
          <w:rStyle w:val="Hyperlink"/>
          <w:color w:val="auto"/>
          <w:u w:val="none"/>
        </w:rPr>
        <w:t>]</w:t>
      </w:r>
    </w:p>
    <w:p w:rsidR="00D770D4" w:rsidRPr="007463D1" w:rsidRDefault="00E878CF" w:rsidP="00855589">
      <w:pPr>
        <w:pStyle w:val="Heading2"/>
        <w:spacing w:line="230" w:lineRule="auto"/>
        <w:rPr>
          <w:rStyle w:val="Hyperlink"/>
          <w:color w:val="auto"/>
        </w:rPr>
      </w:pPr>
      <w:hyperlink r:id="rId1585" w:history="1">
        <w:bookmarkStart w:id="236" w:name="_Toc50974877"/>
        <w:r w:rsidR="00D770D4" w:rsidRPr="007463D1">
          <w:rPr>
            <w:rStyle w:val="Hyperlink"/>
            <w:color w:val="auto"/>
          </w:rPr>
          <w:t>Senior Practitioner 2019</w:t>
        </w:r>
        <w:bookmarkEnd w:id="236"/>
      </w:hyperlink>
    </w:p>
    <w:p w:rsidR="00D770D4" w:rsidRPr="00435F96" w:rsidRDefault="00E878CF" w:rsidP="00971697">
      <w:pPr>
        <w:pStyle w:val="ListParagraph"/>
        <w:rPr>
          <w:rStyle w:val="Hyperlink"/>
          <w:color w:val="auto"/>
        </w:rPr>
      </w:pPr>
      <w:hyperlink r:id="rId1586" w:history="1">
        <w:r w:rsidR="00D770D4" w:rsidRPr="00435F96">
          <w:rPr>
            <w:rStyle w:val="Hyperlink"/>
            <w:color w:val="auto"/>
          </w:rPr>
          <w:t>As presented</w:t>
        </w:r>
      </w:hyperlink>
    </w:p>
    <w:p w:rsidR="00D770D4" w:rsidRPr="00435F96" w:rsidRDefault="00E878CF" w:rsidP="00971697">
      <w:pPr>
        <w:pStyle w:val="ListParagraph"/>
      </w:pPr>
      <w:hyperlink r:id="rId1587" w:history="1">
        <w:r w:rsidR="00D770D4" w:rsidRPr="00435F96">
          <w:rPr>
            <w:rStyle w:val="Hyperlink"/>
            <w:color w:val="auto"/>
          </w:rPr>
          <w:t>Explanatory Statement</w:t>
        </w:r>
      </w:hyperlink>
    </w:p>
    <w:p w:rsidR="00D770D4" w:rsidRPr="00435F96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88" w:history="1">
        <w:r w:rsidR="00D770D4" w:rsidRPr="00435F96">
          <w:rPr>
            <w:rStyle w:val="Hyperlink"/>
            <w:color w:val="auto"/>
          </w:rPr>
          <w:t xml:space="preserve">Compatibility Statement for the </w:t>
        </w:r>
        <w:r w:rsidR="00D770D4" w:rsidRPr="00435F96">
          <w:rPr>
            <w:rStyle w:val="Hyperlink"/>
            <w:i/>
            <w:color w:val="auto"/>
          </w:rPr>
          <w:t>Human Rights Act 2004</w:t>
        </w:r>
      </w:hyperlink>
    </w:p>
    <w:p w:rsidR="000C432C" w:rsidRPr="00435F96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89" w:history="1">
        <w:r w:rsidR="006F46F3" w:rsidRPr="00435F96">
          <w:rPr>
            <w:rStyle w:val="Hyperlink"/>
            <w:color w:val="auto"/>
          </w:rPr>
          <w:t>Presentation speech</w:t>
        </w:r>
      </w:hyperlink>
    </w:p>
    <w:p w:rsidR="00D770D4" w:rsidRPr="00435F96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90" w:history="1">
        <w:r w:rsidR="00D770D4" w:rsidRPr="00435F96">
          <w:rPr>
            <w:rStyle w:val="Hyperlink"/>
            <w:color w:val="auto"/>
          </w:rPr>
          <w:t>Scrutiny Committee Report</w:t>
        </w:r>
      </w:hyperlink>
    </w:p>
    <w:p w:rsidR="00D770D4" w:rsidRPr="00435F96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591" w:history="1">
        <w:r w:rsidR="00D770D4" w:rsidRPr="00435F96">
          <w:rPr>
            <w:rStyle w:val="Hyperlink"/>
            <w:color w:val="auto"/>
          </w:rPr>
          <w:t>Supplementary Explanatory Statement</w:t>
        </w:r>
      </w:hyperlink>
    </w:p>
    <w:p w:rsidR="00C26B00" w:rsidRPr="00435F96" w:rsidRDefault="00E878CF" w:rsidP="00971697">
      <w:pPr>
        <w:pStyle w:val="ListParagraph"/>
        <w:rPr>
          <w:rStyle w:val="Hyperlink"/>
          <w:color w:val="auto"/>
        </w:rPr>
      </w:pPr>
      <w:hyperlink r:id="rId1592" w:history="1">
        <w:r w:rsidR="00C26B00" w:rsidRPr="00435F96">
          <w:rPr>
            <w:rStyle w:val="Hyperlink"/>
            <w:color w:val="auto"/>
          </w:rPr>
          <w:t>Hansard debate</w:t>
        </w:r>
      </w:hyperlink>
    </w:p>
    <w:p w:rsidR="00D770D4" w:rsidRPr="00435F96" w:rsidRDefault="00D770D4" w:rsidP="00971697">
      <w:pPr>
        <w:pStyle w:val="ListParagraph"/>
        <w:rPr>
          <w:rStyle w:val="Hyperlink"/>
          <w:color w:val="auto"/>
          <w:u w:val="none"/>
        </w:rPr>
      </w:pPr>
      <w:r w:rsidRPr="00435F96">
        <w:rPr>
          <w:rStyle w:val="Hyperlink"/>
          <w:color w:val="auto"/>
          <w:u w:val="none"/>
        </w:rPr>
        <w:t>[</w:t>
      </w:r>
      <w:r w:rsidRPr="00435F96">
        <w:rPr>
          <w:rStyle w:val="Hyperlink"/>
          <w:b/>
          <w:color w:val="auto"/>
          <w:u w:val="none"/>
        </w:rPr>
        <w:t>Act</w:t>
      </w:r>
      <w:r w:rsidRPr="00435F96">
        <w:rPr>
          <w:rStyle w:val="Hyperlink"/>
          <w:color w:val="auto"/>
          <w:u w:val="none"/>
        </w:rPr>
        <w:t xml:space="preserve">: </w:t>
      </w:r>
      <w:hyperlink r:id="rId1593" w:history="1">
        <w:r w:rsidRPr="00435F96">
          <w:rPr>
            <w:rStyle w:val="Hyperlink"/>
            <w:i/>
            <w:color w:val="auto"/>
          </w:rPr>
          <w:t>Senior Practitioner Amendment Act 2019</w:t>
        </w:r>
      </w:hyperlink>
      <w:r w:rsidRPr="00435F96">
        <w:rPr>
          <w:rStyle w:val="Hyperlink"/>
          <w:color w:val="auto"/>
          <w:u w:val="none"/>
        </w:rPr>
        <w:t>]</w:t>
      </w:r>
    </w:p>
    <w:p w:rsidR="00D770D4" w:rsidRPr="007463D1" w:rsidRDefault="00E878CF" w:rsidP="00435F96">
      <w:pPr>
        <w:pStyle w:val="Heading2"/>
        <w:rPr>
          <w:rStyle w:val="Hyperlink"/>
          <w:color w:val="auto"/>
          <w:u w:val="none"/>
        </w:rPr>
      </w:pPr>
      <w:hyperlink r:id="rId1594" w:history="1">
        <w:bookmarkStart w:id="237" w:name="_Toc50974878"/>
        <w:r w:rsidR="00D770D4" w:rsidRPr="007463D1">
          <w:rPr>
            <w:rStyle w:val="Hyperlink"/>
            <w:color w:val="auto"/>
          </w:rPr>
          <w:t>Sentencing (Drug and Alcohol Treatment Orders) Legislation Amendment 2019</w:t>
        </w:r>
        <w:bookmarkEnd w:id="237"/>
      </w:hyperlink>
    </w:p>
    <w:p w:rsidR="00D770D4" w:rsidRPr="003073D5" w:rsidRDefault="00E878CF" w:rsidP="00435F96">
      <w:pPr>
        <w:pStyle w:val="ListParagraph"/>
        <w:keepNext/>
      </w:pPr>
      <w:hyperlink r:id="rId1595" w:history="1">
        <w:r w:rsidR="00D770D4" w:rsidRPr="003073D5">
          <w:rPr>
            <w:rStyle w:val="Hyperlink"/>
            <w:color w:val="auto"/>
          </w:rPr>
          <w:t>As presented</w:t>
        </w:r>
      </w:hyperlink>
    </w:p>
    <w:p w:rsidR="00D770D4" w:rsidRPr="003073D5" w:rsidRDefault="00E878CF" w:rsidP="00435F96">
      <w:pPr>
        <w:pStyle w:val="ListParagraph"/>
        <w:keepNext/>
      </w:pPr>
      <w:hyperlink r:id="rId1596" w:history="1">
        <w:r w:rsidR="00D770D4" w:rsidRPr="003073D5">
          <w:rPr>
            <w:rStyle w:val="Hyperlink"/>
            <w:color w:val="auto"/>
          </w:rPr>
          <w:t>Explanatory Statement</w:t>
        </w:r>
      </w:hyperlink>
    </w:p>
    <w:p w:rsidR="00D770D4" w:rsidRPr="003073D5" w:rsidRDefault="00E878CF" w:rsidP="00435F96">
      <w:pPr>
        <w:pStyle w:val="ListParagraph"/>
        <w:keepNext/>
        <w:rPr>
          <w:rStyle w:val="Hyperlink"/>
          <w:color w:val="auto"/>
          <w:u w:val="none"/>
        </w:rPr>
      </w:pPr>
      <w:hyperlink r:id="rId1597" w:history="1">
        <w:r w:rsidR="00D770D4" w:rsidRPr="003073D5">
          <w:rPr>
            <w:rStyle w:val="Hyperlink"/>
            <w:color w:val="auto"/>
          </w:rPr>
          <w:t xml:space="preserve">Compatibility Statement for the </w:t>
        </w:r>
        <w:r w:rsidR="00D770D4" w:rsidRPr="003073D5">
          <w:rPr>
            <w:rStyle w:val="Hyperlink"/>
            <w:i/>
            <w:color w:val="auto"/>
          </w:rPr>
          <w:t>Human Rights Act 2004</w:t>
        </w:r>
      </w:hyperlink>
    </w:p>
    <w:p w:rsidR="006F46F3" w:rsidRPr="003073D5" w:rsidRDefault="00E878CF" w:rsidP="00435F96">
      <w:pPr>
        <w:pStyle w:val="ListParagraph"/>
        <w:keepNext/>
        <w:rPr>
          <w:rStyle w:val="Hyperlink"/>
          <w:color w:val="auto"/>
          <w:u w:val="none"/>
        </w:rPr>
      </w:pPr>
      <w:hyperlink r:id="rId1598" w:history="1">
        <w:r w:rsidR="006F46F3" w:rsidRPr="003073D5">
          <w:rPr>
            <w:rStyle w:val="Hyperlink"/>
            <w:color w:val="auto"/>
          </w:rPr>
          <w:t>Presentation speech</w:t>
        </w:r>
      </w:hyperlink>
    </w:p>
    <w:p w:rsidR="00021507" w:rsidRPr="003073D5" w:rsidRDefault="00E878CF" w:rsidP="00435F96">
      <w:pPr>
        <w:pStyle w:val="ListParagraph"/>
        <w:keepNext/>
        <w:rPr>
          <w:rFonts w:ascii="Times New Roman" w:hAnsi="Times New Roman"/>
          <w:lang w:val="en-AU"/>
        </w:rPr>
      </w:pPr>
      <w:hyperlink r:id="rId1599" w:history="1">
        <w:r w:rsidR="00021507" w:rsidRPr="003073D5">
          <w:rPr>
            <w:rStyle w:val="Hyperlink"/>
            <w:color w:val="auto"/>
          </w:rPr>
          <w:t>Scrutiny Committee Report</w:t>
        </w:r>
      </w:hyperlink>
    </w:p>
    <w:p w:rsidR="00021507" w:rsidRPr="003073D5" w:rsidRDefault="00E878CF" w:rsidP="00971697">
      <w:pPr>
        <w:pStyle w:val="ListParagraph"/>
        <w:rPr>
          <w:rFonts w:ascii="Times New Roman" w:hAnsi="Times New Roman"/>
          <w:lang w:val="en-AU"/>
        </w:rPr>
      </w:pPr>
      <w:hyperlink r:id="rId1600" w:history="1">
        <w:r w:rsidR="00021507" w:rsidRPr="003073D5">
          <w:rPr>
            <w:rStyle w:val="Hyperlink"/>
            <w:color w:val="auto"/>
          </w:rPr>
          <w:t>Scrutiny Committee comment on proposed Government amendments</w:t>
        </w:r>
      </w:hyperlink>
    </w:p>
    <w:p w:rsidR="00021507" w:rsidRPr="003073D5" w:rsidRDefault="00E878CF" w:rsidP="00971697">
      <w:pPr>
        <w:pStyle w:val="ListParagraph"/>
      </w:pPr>
      <w:hyperlink r:id="rId1601" w:history="1">
        <w:r w:rsidR="00021507" w:rsidRPr="003073D5">
          <w:rPr>
            <w:rStyle w:val="Hyperlink"/>
            <w:color w:val="auto"/>
          </w:rPr>
          <w:t>Proposed amendments moved by Government</w:t>
        </w:r>
      </w:hyperlink>
    </w:p>
    <w:p w:rsidR="00021507" w:rsidRPr="003073D5" w:rsidRDefault="00E878CF" w:rsidP="00971697">
      <w:pPr>
        <w:pStyle w:val="ListParagraph"/>
      </w:pPr>
      <w:hyperlink r:id="rId1602" w:history="1">
        <w:r w:rsidR="00021507" w:rsidRPr="003073D5">
          <w:rPr>
            <w:rStyle w:val="Hyperlink"/>
            <w:iCs/>
            <w:color w:val="auto"/>
          </w:rPr>
          <w:t xml:space="preserve">Hansard </w:t>
        </w:r>
      </w:hyperlink>
      <w:hyperlink r:id="rId1603" w:history="1">
        <w:r w:rsidR="00021507" w:rsidRPr="003073D5">
          <w:rPr>
            <w:rStyle w:val="Hyperlink"/>
            <w:color w:val="auto"/>
          </w:rPr>
          <w:t>debate</w:t>
        </w:r>
      </w:hyperlink>
    </w:p>
    <w:p w:rsidR="00021507" w:rsidRPr="003073D5" w:rsidRDefault="00021507" w:rsidP="00971697">
      <w:pPr>
        <w:pStyle w:val="ListParagraph"/>
      </w:pPr>
      <w:r w:rsidRPr="003073D5">
        <w:t>[</w:t>
      </w:r>
      <w:r w:rsidRPr="003073D5">
        <w:rPr>
          <w:rStyle w:val="Strong"/>
        </w:rPr>
        <w:t>Act</w:t>
      </w:r>
      <w:r w:rsidRPr="003073D5">
        <w:t xml:space="preserve">: </w:t>
      </w:r>
      <w:hyperlink r:id="rId1604" w:history="1">
        <w:r w:rsidRPr="003073D5">
          <w:rPr>
            <w:rStyle w:val="Hyperlink"/>
            <w:i/>
            <w:iCs/>
            <w:color w:val="auto"/>
          </w:rPr>
          <w:t>Sentencing (Drug and Alcohol Treatment Orders) Legislation Amendment Act 2019</w:t>
        </w:r>
      </w:hyperlink>
      <w:r w:rsidRPr="003073D5">
        <w:t>]</w:t>
      </w:r>
    </w:p>
    <w:p w:rsidR="007C5B02" w:rsidRPr="007463D1" w:rsidRDefault="00E878CF" w:rsidP="00CA5138">
      <w:pPr>
        <w:pStyle w:val="Heading2"/>
        <w:rPr>
          <w:rStyle w:val="Hyperlink"/>
          <w:color w:val="auto"/>
        </w:rPr>
      </w:pPr>
      <w:hyperlink r:id="rId1605" w:history="1">
        <w:bookmarkStart w:id="238" w:name="_Toc50974879"/>
        <w:r w:rsidR="007C5B02" w:rsidRPr="007463D1">
          <w:rPr>
            <w:rStyle w:val="Hyperlink"/>
            <w:color w:val="auto"/>
          </w:rPr>
          <w:t>Sentencing (Parole Time Credit) Legislation Amendment 2019</w:t>
        </w:r>
        <w:bookmarkEnd w:id="238"/>
      </w:hyperlink>
    </w:p>
    <w:p w:rsidR="007C5B02" w:rsidRPr="003073D5" w:rsidRDefault="00E878CF" w:rsidP="00971697">
      <w:pPr>
        <w:pStyle w:val="ListParagraph"/>
      </w:pPr>
      <w:hyperlink r:id="rId1606" w:history="1">
        <w:r w:rsidR="007C5B02" w:rsidRPr="003073D5">
          <w:rPr>
            <w:rStyle w:val="Hyperlink"/>
            <w:color w:val="auto"/>
          </w:rPr>
          <w:t>As presented</w:t>
        </w:r>
      </w:hyperlink>
    </w:p>
    <w:p w:rsidR="007C5B02" w:rsidRPr="003073D5" w:rsidRDefault="00E878CF" w:rsidP="00971697">
      <w:pPr>
        <w:pStyle w:val="ListParagraph"/>
      </w:pPr>
      <w:hyperlink r:id="rId1607" w:history="1">
        <w:r w:rsidR="007C5B02" w:rsidRPr="003073D5">
          <w:rPr>
            <w:rStyle w:val="Hyperlink"/>
            <w:color w:val="auto"/>
          </w:rPr>
          <w:t>Explanatory Statement</w:t>
        </w:r>
      </w:hyperlink>
    </w:p>
    <w:p w:rsidR="007C5B02" w:rsidRPr="003073D5" w:rsidRDefault="00E878CF" w:rsidP="00971697">
      <w:pPr>
        <w:pStyle w:val="ListParagraph"/>
      </w:pPr>
      <w:hyperlink r:id="rId1608" w:history="1">
        <w:r w:rsidR="007C5B02" w:rsidRPr="003073D5">
          <w:rPr>
            <w:rStyle w:val="Hyperlink"/>
            <w:color w:val="auto"/>
          </w:rPr>
          <w:t>Compatibility Statement</w:t>
        </w:r>
      </w:hyperlink>
    </w:p>
    <w:p w:rsidR="007C5B02" w:rsidRPr="003073D5" w:rsidRDefault="00E878CF" w:rsidP="00971697">
      <w:pPr>
        <w:pStyle w:val="ListParagraph"/>
      </w:pPr>
      <w:hyperlink r:id="rId1609" w:history="1">
        <w:r w:rsidR="007C5B02" w:rsidRPr="003073D5">
          <w:rPr>
            <w:rStyle w:val="Hyperlink"/>
            <w:color w:val="auto"/>
          </w:rPr>
          <w:t>Presentation Speech</w:t>
        </w:r>
      </w:hyperlink>
    </w:p>
    <w:p w:rsidR="007C5B02" w:rsidRPr="003073D5" w:rsidRDefault="00E878CF" w:rsidP="00971697">
      <w:pPr>
        <w:pStyle w:val="ListParagraph"/>
      </w:pPr>
      <w:hyperlink r:id="rId1610" w:history="1">
        <w:r w:rsidR="007C5B02" w:rsidRPr="003073D5">
          <w:rPr>
            <w:rStyle w:val="Hyperlink"/>
            <w:color w:val="auto"/>
          </w:rPr>
          <w:t>Scrutiny Committee report</w:t>
        </w:r>
      </w:hyperlink>
    </w:p>
    <w:p w:rsidR="007C5B02" w:rsidRPr="003073D5" w:rsidRDefault="00E878CF" w:rsidP="00971697">
      <w:pPr>
        <w:pStyle w:val="ListParagraph"/>
      </w:pPr>
      <w:hyperlink r:id="rId1611" w:history="1">
        <w:r w:rsidR="007C5B02" w:rsidRPr="003073D5">
          <w:rPr>
            <w:rStyle w:val="Hyperlink"/>
            <w:color w:val="auto"/>
          </w:rPr>
          <w:t>Government Response to Scrutiny Committee</w:t>
        </w:r>
      </w:hyperlink>
    </w:p>
    <w:p w:rsidR="007C5B02" w:rsidRPr="003073D5" w:rsidRDefault="00E878CF" w:rsidP="00971697">
      <w:pPr>
        <w:pStyle w:val="ListParagraph"/>
      </w:pPr>
      <w:hyperlink r:id="rId1612" w:history="1">
        <w:r w:rsidR="007C5B02" w:rsidRPr="003073D5">
          <w:rPr>
            <w:rStyle w:val="Hyperlink"/>
            <w:color w:val="auto"/>
          </w:rPr>
          <w:t>Supplementary Explanatory Statement</w:t>
        </w:r>
      </w:hyperlink>
    </w:p>
    <w:p w:rsidR="007C5B02" w:rsidRPr="003073D5" w:rsidRDefault="00E878CF" w:rsidP="00971697">
      <w:pPr>
        <w:pStyle w:val="ListParagraph"/>
      </w:pPr>
      <w:hyperlink r:id="rId1613" w:history="1">
        <w:r w:rsidR="007C5B02" w:rsidRPr="003073D5">
          <w:rPr>
            <w:rStyle w:val="Hyperlink"/>
            <w:color w:val="auto"/>
          </w:rPr>
          <w:t>Government Amendments</w:t>
        </w:r>
      </w:hyperlink>
    </w:p>
    <w:p w:rsidR="007C5B02" w:rsidRPr="003073D5" w:rsidRDefault="00E878CF" w:rsidP="00971697">
      <w:pPr>
        <w:pStyle w:val="ListParagraph"/>
      </w:pPr>
      <w:hyperlink r:id="rId1614" w:history="1">
        <w:r w:rsidR="007C5B02" w:rsidRPr="003073D5">
          <w:rPr>
            <w:rStyle w:val="Hyperlink"/>
            <w:color w:val="auto"/>
          </w:rPr>
          <w:t>Hansard Debate</w:t>
        </w:r>
      </w:hyperlink>
    </w:p>
    <w:p w:rsidR="007C5B02" w:rsidRPr="003073D5" w:rsidRDefault="007C5B02" w:rsidP="00971697">
      <w:pPr>
        <w:pStyle w:val="ListParagraph"/>
      </w:pPr>
      <w:r w:rsidRPr="003073D5">
        <w:t>[</w:t>
      </w:r>
      <w:r w:rsidRPr="003073D5">
        <w:rPr>
          <w:b/>
        </w:rPr>
        <w:t>Act:</w:t>
      </w:r>
      <w:r w:rsidRPr="003073D5">
        <w:t xml:space="preserve"> </w:t>
      </w:r>
      <w:hyperlink r:id="rId1615" w:history="1">
        <w:r w:rsidRPr="003073D5">
          <w:rPr>
            <w:rStyle w:val="Hyperlink"/>
            <w:i/>
            <w:color w:val="auto"/>
          </w:rPr>
          <w:t>Sentencing (Parole Time Credit) Legislation Amendment Act 2019</w:t>
        </w:r>
      </w:hyperlink>
      <w:r w:rsidRPr="003073D5">
        <w:t>]</w:t>
      </w:r>
    </w:p>
    <w:p w:rsidR="00CA5138" w:rsidRPr="007463D1" w:rsidRDefault="00E878CF" w:rsidP="00CA5138">
      <w:pPr>
        <w:pStyle w:val="Heading2"/>
        <w:rPr>
          <w:rStyle w:val="Hyperlink"/>
          <w:color w:val="auto"/>
        </w:rPr>
      </w:pPr>
      <w:hyperlink r:id="rId1616" w:history="1">
        <w:bookmarkStart w:id="239" w:name="_Toc50974880"/>
        <w:r w:rsidR="00CA5138" w:rsidRPr="007463D1">
          <w:rPr>
            <w:rStyle w:val="Hyperlink"/>
            <w:color w:val="auto"/>
          </w:rPr>
          <w:t>Sentencing Legislation Amendment 2018</w:t>
        </w:r>
        <w:bookmarkEnd w:id="239"/>
      </w:hyperlink>
    </w:p>
    <w:p w:rsidR="00CA5138" w:rsidRPr="003073D5" w:rsidRDefault="00E878CF" w:rsidP="00971697">
      <w:pPr>
        <w:pStyle w:val="ListParagraph"/>
      </w:pPr>
      <w:hyperlink r:id="rId1617" w:history="1">
        <w:r w:rsidR="00CA5138" w:rsidRPr="003073D5">
          <w:rPr>
            <w:rStyle w:val="Hyperlink"/>
            <w:color w:val="auto"/>
          </w:rPr>
          <w:t>As presented</w:t>
        </w:r>
      </w:hyperlink>
    </w:p>
    <w:p w:rsidR="00CA5138" w:rsidRPr="003073D5" w:rsidRDefault="00E878CF" w:rsidP="00971697">
      <w:pPr>
        <w:pStyle w:val="ListParagraph"/>
      </w:pPr>
      <w:hyperlink r:id="rId1618" w:history="1">
        <w:r w:rsidR="00CA5138" w:rsidRPr="003073D5">
          <w:rPr>
            <w:rStyle w:val="Hyperlink"/>
            <w:color w:val="auto"/>
          </w:rPr>
          <w:t>Explanatory Statement</w:t>
        </w:r>
      </w:hyperlink>
    </w:p>
    <w:p w:rsidR="00CA5138" w:rsidRPr="003073D5" w:rsidRDefault="00E878CF" w:rsidP="00971697">
      <w:pPr>
        <w:pStyle w:val="ListParagraph"/>
      </w:pPr>
      <w:hyperlink r:id="rId1619" w:history="1">
        <w:r w:rsidR="00CA5138" w:rsidRPr="003073D5">
          <w:rPr>
            <w:rStyle w:val="Hyperlink"/>
            <w:color w:val="auto"/>
          </w:rPr>
          <w:t xml:space="preserve">Compatibility Statement for the </w:t>
        </w:r>
        <w:r w:rsidR="00D94B88" w:rsidRPr="003073D5">
          <w:rPr>
            <w:rStyle w:val="Hyperlink"/>
            <w:i/>
            <w:color w:val="auto"/>
          </w:rPr>
          <w:t>Human Rights Act 2004</w:t>
        </w:r>
      </w:hyperlink>
    </w:p>
    <w:p w:rsidR="00CA5138" w:rsidRPr="003073D5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620" w:history="1">
        <w:r w:rsidR="00CA5138" w:rsidRPr="003073D5">
          <w:rPr>
            <w:rStyle w:val="Hyperlink"/>
            <w:color w:val="auto"/>
          </w:rPr>
          <w:t>Presentation speech</w:t>
        </w:r>
      </w:hyperlink>
    </w:p>
    <w:p w:rsidR="00AC6CDF" w:rsidRPr="003073D5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621" w:history="1">
        <w:r w:rsidR="00AC6CDF" w:rsidRPr="003073D5">
          <w:rPr>
            <w:rStyle w:val="Hyperlink"/>
            <w:color w:val="auto"/>
          </w:rPr>
          <w:t>Scrutiny Committee Report</w:t>
        </w:r>
      </w:hyperlink>
    </w:p>
    <w:p w:rsidR="007D776F" w:rsidRPr="003073D5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622" w:history="1">
        <w:r w:rsidR="00D02AFA" w:rsidRPr="003073D5">
          <w:rPr>
            <w:rStyle w:val="Hyperlink"/>
            <w:color w:val="auto"/>
          </w:rPr>
          <w:t>Hansard</w:t>
        </w:r>
        <w:r w:rsidR="007D776F" w:rsidRPr="003073D5">
          <w:rPr>
            <w:rStyle w:val="Hyperlink"/>
            <w:color w:val="auto"/>
          </w:rPr>
          <w:t xml:space="preserve"> debate</w:t>
        </w:r>
      </w:hyperlink>
    </w:p>
    <w:p w:rsidR="00D75065" w:rsidRPr="003073D5" w:rsidRDefault="00D75065" w:rsidP="00971697">
      <w:pPr>
        <w:pStyle w:val="ListParagraph"/>
      </w:pPr>
      <w:r w:rsidRPr="003073D5">
        <w:rPr>
          <w:rStyle w:val="Hyperlink"/>
          <w:color w:val="auto"/>
          <w:u w:val="none"/>
        </w:rPr>
        <w:t>[</w:t>
      </w:r>
      <w:r w:rsidRPr="003073D5">
        <w:rPr>
          <w:rStyle w:val="Hyperlink"/>
          <w:b/>
          <w:color w:val="auto"/>
          <w:u w:val="none"/>
        </w:rPr>
        <w:t>Act:</w:t>
      </w:r>
      <w:r w:rsidRPr="003073D5">
        <w:rPr>
          <w:rStyle w:val="Hyperlink"/>
          <w:color w:val="auto"/>
          <w:u w:val="none"/>
        </w:rPr>
        <w:t xml:space="preserve"> </w:t>
      </w:r>
      <w:hyperlink r:id="rId1623" w:history="1">
        <w:r w:rsidRPr="003073D5">
          <w:rPr>
            <w:rStyle w:val="Hyperlink"/>
            <w:i/>
            <w:color w:val="auto"/>
          </w:rPr>
          <w:t>Sentencing Legislation Amendment 2018</w:t>
        </w:r>
      </w:hyperlink>
      <w:r w:rsidRPr="003073D5">
        <w:rPr>
          <w:rStyle w:val="Hyperlink"/>
          <w:color w:val="auto"/>
          <w:u w:val="none"/>
        </w:rPr>
        <w:t>]</w:t>
      </w:r>
    </w:p>
    <w:p w:rsidR="00712465" w:rsidRPr="007463D1" w:rsidRDefault="00E878CF" w:rsidP="00DF1B26">
      <w:pPr>
        <w:pStyle w:val="Heading2"/>
        <w:rPr>
          <w:rStyle w:val="Hyperlink"/>
          <w:color w:val="auto"/>
        </w:rPr>
      </w:pPr>
      <w:hyperlink r:id="rId1624" w:history="1">
        <w:bookmarkStart w:id="240" w:name="_Toc50974881"/>
        <w:r w:rsidR="00712465" w:rsidRPr="007463D1">
          <w:rPr>
            <w:rStyle w:val="Hyperlink"/>
            <w:color w:val="auto"/>
          </w:rPr>
          <w:t>Sexuality and Gender Identity Conversion Practices 2020</w:t>
        </w:r>
        <w:bookmarkEnd w:id="240"/>
      </w:hyperlink>
    </w:p>
    <w:p w:rsidR="00712465" w:rsidRPr="007463D1" w:rsidRDefault="00E878CF" w:rsidP="00971697">
      <w:pPr>
        <w:pStyle w:val="ListParagraph"/>
      </w:pPr>
      <w:hyperlink r:id="rId1625" w:history="1">
        <w:r w:rsidR="00712465" w:rsidRPr="007463D1">
          <w:rPr>
            <w:rStyle w:val="Hyperlink"/>
            <w:i/>
            <w:color w:val="auto"/>
          </w:rPr>
          <w:t>As presented</w:t>
        </w:r>
      </w:hyperlink>
    </w:p>
    <w:p w:rsidR="00712465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626" w:history="1">
        <w:r w:rsidR="00712465" w:rsidRPr="007463D1">
          <w:rPr>
            <w:rStyle w:val="Hyperlink"/>
            <w:i/>
            <w:color w:val="auto"/>
          </w:rPr>
          <w:t xml:space="preserve">Explanatory Statement (including Compatibility Statement for the </w:t>
        </w:r>
        <w:r w:rsidR="00712465" w:rsidRPr="007463D1">
          <w:rPr>
            <w:rStyle w:val="Hyperlink"/>
            <w:color w:val="auto"/>
          </w:rPr>
          <w:t>Human Rights Act 2004</w:t>
        </w:r>
        <w:r w:rsidR="00712465" w:rsidRPr="007463D1">
          <w:rPr>
            <w:rStyle w:val="Hyperlink"/>
            <w:i/>
            <w:color w:val="auto"/>
          </w:rPr>
          <w:t>)</w:t>
        </w:r>
      </w:hyperlink>
    </w:p>
    <w:p w:rsidR="00BC30E0" w:rsidRPr="007463D1" w:rsidRDefault="00E878CF" w:rsidP="00971697">
      <w:pPr>
        <w:pStyle w:val="ListParagraph"/>
        <w:rPr>
          <w:rStyle w:val="Hyperlink"/>
          <w:i/>
          <w:color w:val="auto"/>
          <w:u w:val="none"/>
        </w:rPr>
      </w:pPr>
      <w:hyperlink r:id="rId1627" w:history="1">
        <w:r w:rsidR="00BC30E0" w:rsidRPr="007463D1">
          <w:rPr>
            <w:rStyle w:val="Hyperlink"/>
            <w:i/>
            <w:color w:val="auto"/>
          </w:rPr>
          <w:t>Supplementary Explanatory Statement</w:t>
        </w:r>
      </w:hyperlink>
    </w:p>
    <w:p w:rsidR="00433B80" w:rsidRPr="007463D1" w:rsidRDefault="00433B80" w:rsidP="00971697">
      <w:pPr>
        <w:pStyle w:val="ListParagraph"/>
        <w:rPr>
          <w:i/>
        </w:rPr>
      </w:pPr>
      <w:r w:rsidRPr="007463D1">
        <w:rPr>
          <w:rStyle w:val="Hyperlink"/>
          <w:i/>
          <w:color w:val="auto"/>
          <w:u w:val="none"/>
        </w:rPr>
        <w:t>[</w:t>
      </w:r>
      <w:r w:rsidRPr="007463D1">
        <w:rPr>
          <w:rStyle w:val="Hyperlink"/>
          <w:b/>
          <w:i/>
          <w:color w:val="auto"/>
          <w:u w:val="none"/>
        </w:rPr>
        <w:t>Act:</w:t>
      </w:r>
      <w:r w:rsidRPr="007463D1">
        <w:rPr>
          <w:rStyle w:val="Hyperlink"/>
          <w:i/>
          <w:color w:val="auto"/>
          <w:u w:val="none"/>
        </w:rPr>
        <w:t xml:space="preserve"> </w:t>
      </w:r>
      <w:hyperlink r:id="rId1628" w:history="1">
        <w:r w:rsidRPr="007463D1">
          <w:rPr>
            <w:rStyle w:val="Hyperlink"/>
            <w:color w:val="auto"/>
          </w:rPr>
          <w:t>Sexuality and Gender Identity Conversion Practices Act 2020</w:t>
        </w:r>
      </w:hyperlink>
      <w:r w:rsidRPr="007463D1">
        <w:rPr>
          <w:rStyle w:val="Hyperlink"/>
          <w:i/>
          <w:color w:val="auto"/>
          <w:u w:val="none"/>
        </w:rPr>
        <w:t>]</w:t>
      </w:r>
    </w:p>
    <w:p w:rsidR="00DF1B26" w:rsidRPr="007463D1" w:rsidRDefault="00E878CF" w:rsidP="0067531F">
      <w:pPr>
        <w:pStyle w:val="Heading2"/>
      </w:pPr>
      <w:hyperlink r:id="rId1629" w:history="1">
        <w:bookmarkStart w:id="241" w:name="_Toc503442827"/>
        <w:bookmarkStart w:id="242" w:name="_Toc50974882"/>
        <w:r w:rsidR="00DF1B26" w:rsidRPr="007463D1">
          <w:rPr>
            <w:rStyle w:val="Hyperlink"/>
            <w:color w:val="auto"/>
          </w:rPr>
          <w:t>Statute Law Amendment 2016</w:t>
        </w:r>
        <w:bookmarkEnd w:id="241"/>
        <w:bookmarkEnd w:id="242"/>
      </w:hyperlink>
    </w:p>
    <w:p w:rsidR="00DF1B26" w:rsidRPr="0067531F" w:rsidRDefault="00E878CF" w:rsidP="0067531F">
      <w:pPr>
        <w:pStyle w:val="ListParagraph"/>
        <w:keepNext/>
      </w:pPr>
      <w:hyperlink r:id="rId1630" w:history="1">
        <w:r w:rsidR="00DF1B26" w:rsidRPr="0067531F">
          <w:rPr>
            <w:rStyle w:val="Hyperlink"/>
            <w:color w:val="auto"/>
          </w:rPr>
          <w:t>As presented</w:t>
        </w:r>
      </w:hyperlink>
    </w:p>
    <w:p w:rsidR="00DF1B26" w:rsidRPr="0067531F" w:rsidRDefault="00E878CF" w:rsidP="0067531F">
      <w:pPr>
        <w:pStyle w:val="ListParagraph"/>
        <w:keepNext/>
      </w:pPr>
      <w:hyperlink r:id="rId1631" w:history="1">
        <w:r w:rsidR="00DF1B26" w:rsidRPr="0067531F">
          <w:rPr>
            <w:rStyle w:val="Hyperlink"/>
            <w:color w:val="auto"/>
          </w:rPr>
          <w:t>Explanatory Statement</w:t>
        </w:r>
      </w:hyperlink>
    </w:p>
    <w:p w:rsidR="00DF1B26" w:rsidRPr="0067531F" w:rsidRDefault="00E878CF" w:rsidP="0067531F">
      <w:pPr>
        <w:pStyle w:val="ListParagraph"/>
        <w:keepNext/>
      </w:pPr>
      <w:hyperlink r:id="rId1632" w:history="1">
        <w:r w:rsidR="00DF1B26" w:rsidRPr="0067531F">
          <w:rPr>
            <w:rStyle w:val="Hyperlink"/>
            <w:color w:val="auto"/>
          </w:rPr>
          <w:t xml:space="preserve">Compatibility Statement for the </w:t>
        </w:r>
        <w:r w:rsidR="00D94B88" w:rsidRPr="0067531F">
          <w:rPr>
            <w:rStyle w:val="Hyperlink"/>
            <w:i/>
            <w:iCs/>
            <w:color w:val="auto"/>
          </w:rPr>
          <w:t>Human Rights Act 2004</w:t>
        </w:r>
      </w:hyperlink>
    </w:p>
    <w:p w:rsidR="00DF1B26" w:rsidRPr="0067531F" w:rsidRDefault="00E878CF" w:rsidP="0067531F">
      <w:pPr>
        <w:pStyle w:val="ListParagraph"/>
        <w:keepNext/>
      </w:pPr>
      <w:hyperlink r:id="rId1633" w:history="1">
        <w:r w:rsidR="00DF1B26" w:rsidRPr="0067531F">
          <w:rPr>
            <w:rStyle w:val="Hyperlink"/>
            <w:iCs/>
            <w:color w:val="auto"/>
          </w:rPr>
          <w:t>Presentation speech</w:t>
        </w:r>
      </w:hyperlink>
    </w:p>
    <w:p w:rsidR="009E25CD" w:rsidRPr="0067531F" w:rsidRDefault="00E878CF" w:rsidP="0067531F">
      <w:pPr>
        <w:pStyle w:val="ListParagraph"/>
        <w:keepNext/>
      </w:pPr>
      <w:hyperlink r:id="rId1634" w:history="1">
        <w:r w:rsidR="009E25CD" w:rsidRPr="0067531F">
          <w:rPr>
            <w:rStyle w:val="Hyperlink"/>
            <w:iCs/>
            <w:color w:val="auto"/>
          </w:rPr>
          <w:t>Scrutiny Committee Report (Committee had no comment)</w:t>
        </w:r>
      </w:hyperlink>
    </w:p>
    <w:p w:rsidR="00DF1B26" w:rsidRPr="0067531F" w:rsidRDefault="00E878CF" w:rsidP="0067531F">
      <w:pPr>
        <w:pStyle w:val="ListParagraph"/>
        <w:keepNext/>
        <w:rPr>
          <w:rStyle w:val="Hyperlink"/>
          <w:color w:val="auto"/>
        </w:rPr>
      </w:pPr>
      <w:hyperlink r:id="rId1635" w:history="1">
        <w:r w:rsidR="00DF1B26" w:rsidRPr="0067531F">
          <w:rPr>
            <w:rStyle w:val="Hyperlink"/>
            <w:iCs/>
            <w:color w:val="auto"/>
          </w:rPr>
          <w:t>Proposed amendment moved by Government</w:t>
        </w:r>
      </w:hyperlink>
    </w:p>
    <w:p w:rsidR="00DF1B26" w:rsidRPr="0067531F" w:rsidRDefault="00E878CF" w:rsidP="00971697">
      <w:pPr>
        <w:pStyle w:val="ListParagraph"/>
      </w:pPr>
      <w:hyperlink r:id="rId1636" w:history="1">
        <w:r w:rsidR="00DF1B26" w:rsidRPr="0067531F">
          <w:rPr>
            <w:rStyle w:val="Hyperlink"/>
            <w:iCs/>
            <w:color w:val="auto"/>
          </w:rPr>
          <w:t>Supplementary Explanatory Statement to proposed Government amendment</w:t>
        </w:r>
      </w:hyperlink>
    </w:p>
    <w:p w:rsidR="00DF1B26" w:rsidRPr="0067531F" w:rsidRDefault="00E878CF" w:rsidP="00971697">
      <w:pPr>
        <w:pStyle w:val="ListParagraph"/>
      </w:pPr>
      <w:hyperlink r:id="rId1637" w:history="1">
        <w:r w:rsidR="00D02AFA" w:rsidRPr="0067531F">
          <w:rPr>
            <w:rStyle w:val="Hyperlink"/>
            <w:iCs/>
            <w:color w:val="auto"/>
          </w:rPr>
          <w:t>Hansard</w:t>
        </w:r>
        <w:r w:rsidR="00DF1B26" w:rsidRPr="0067531F">
          <w:rPr>
            <w:rStyle w:val="Hyperlink"/>
            <w:iCs/>
            <w:color w:val="auto"/>
          </w:rPr>
          <w:t xml:space="preserve"> debate</w:t>
        </w:r>
      </w:hyperlink>
    </w:p>
    <w:p w:rsidR="00DF1B26" w:rsidRPr="0067531F" w:rsidRDefault="00DF1B26" w:rsidP="00971697">
      <w:pPr>
        <w:pStyle w:val="ListParagraph"/>
      </w:pPr>
      <w:r w:rsidRPr="0067531F">
        <w:t>[</w:t>
      </w:r>
      <w:r w:rsidRPr="0067531F">
        <w:rPr>
          <w:b/>
        </w:rPr>
        <w:t>Act citation</w:t>
      </w:r>
      <w:r w:rsidRPr="0067531F">
        <w:t xml:space="preserve">: </w:t>
      </w:r>
      <w:hyperlink r:id="rId1638" w:history="1">
        <w:r w:rsidRPr="0067531F">
          <w:rPr>
            <w:rStyle w:val="Hyperlink"/>
            <w:i/>
            <w:color w:val="auto"/>
          </w:rPr>
          <w:t>Statute Law Amendment Act 2017</w:t>
        </w:r>
      </w:hyperlink>
      <w:r w:rsidRPr="0067531F">
        <w:t>]</w:t>
      </w:r>
    </w:p>
    <w:p w:rsidR="00AC3F0E" w:rsidRPr="007463D1" w:rsidRDefault="00E878CF" w:rsidP="00AC3F0E">
      <w:pPr>
        <w:pStyle w:val="Heading2"/>
      </w:pPr>
      <w:hyperlink r:id="rId1639" w:history="1">
        <w:bookmarkStart w:id="243" w:name="_Toc503442828"/>
        <w:bookmarkStart w:id="244" w:name="_Toc50974883"/>
        <w:r w:rsidR="00AC3F0E" w:rsidRPr="007463D1">
          <w:rPr>
            <w:rStyle w:val="Hyperlink"/>
            <w:color w:val="auto"/>
          </w:rPr>
          <w:t>Statute Law Amendment 2017</w:t>
        </w:r>
        <w:bookmarkEnd w:id="243"/>
        <w:bookmarkEnd w:id="244"/>
      </w:hyperlink>
    </w:p>
    <w:p w:rsidR="00AC3F0E" w:rsidRPr="0067531F" w:rsidRDefault="00E878CF" w:rsidP="00971697">
      <w:pPr>
        <w:pStyle w:val="ListParagraph"/>
      </w:pPr>
      <w:hyperlink r:id="rId1640" w:history="1">
        <w:r w:rsidR="00AC3F0E" w:rsidRPr="0067531F">
          <w:rPr>
            <w:rStyle w:val="Hyperlink"/>
            <w:color w:val="auto"/>
          </w:rPr>
          <w:t>As presented</w:t>
        </w:r>
      </w:hyperlink>
    </w:p>
    <w:p w:rsidR="00AC3F0E" w:rsidRPr="0067531F" w:rsidRDefault="00E878CF" w:rsidP="00971697">
      <w:pPr>
        <w:pStyle w:val="ListParagraph"/>
      </w:pPr>
      <w:hyperlink r:id="rId1641" w:history="1">
        <w:r w:rsidR="00AC3F0E" w:rsidRPr="0067531F">
          <w:rPr>
            <w:rStyle w:val="Hyperlink"/>
            <w:color w:val="auto"/>
          </w:rPr>
          <w:t>Explanatory Statement</w:t>
        </w:r>
      </w:hyperlink>
    </w:p>
    <w:p w:rsidR="00AC3F0E" w:rsidRPr="0067531F" w:rsidRDefault="00E878CF" w:rsidP="00971697">
      <w:pPr>
        <w:pStyle w:val="ListParagraph"/>
        <w:rPr>
          <w:iCs/>
        </w:rPr>
      </w:pPr>
      <w:hyperlink r:id="rId1642" w:history="1">
        <w:r w:rsidR="00AC3F0E" w:rsidRPr="0067531F">
          <w:rPr>
            <w:rStyle w:val="Hyperlink"/>
            <w:color w:val="auto"/>
          </w:rPr>
          <w:t xml:space="preserve">Compatibility Statement for the </w:t>
        </w:r>
        <w:r w:rsidR="00D94B88" w:rsidRPr="0067531F">
          <w:rPr>
            <w:rStyle w:val="Hyperlink"/>
            <w:i/>
            <w:iCs/>
            <w:color w:val="auto"/>
          </w:rPr>
          <w:t>Human Rights Act 2004</w:t>
        </w:r>
      </w:hyperlink>
    </w:p>
    <w:p w:rsidR="00AC3F0E" w:rsidRPr="0067531F" w:rsidRDefault="00E878CF" w:rsidP="00971697">
      <w:pPr>
        <w:pStyle w:val="ListParagraph"/>
      </w:pPr>
      <w:hyperlink r:id="rId1643" w:history="1">
        <w:r w:rsidR="00AC3F0E" w:rsidRPr="0067531F">
          <w:rPr>
            <w:rStyle w:val="Hyperlink"/>
            <w:iCs/>
            <w:color w:val="auto"/>
          </w:rPr>
          <w:t>Presentation speech</w:t>
        </w:r>
      </w:hyperlink>
    </w:p>
    <w:p w:rsidR="00AC3F0E" w:rsidRPr="0067531F" w:rsidRDefault="00E878CF" w:rsidP="00971697">
      <w:pPr>
        <w:pStyle w:val="ListParagraph"/>
      </w:pPr>
      <w:hyperlink r:id="rId1644" w:history="1">
        <w:r w:rsidR="00AC3F0E" w:rsidRPr="0067531F">
          <w:rPr>
            <w:rStyle w:val="Hyperlink"/>
            <w:iCs/>
            <w:color w:val="auto"/>
          </w:rPr>
          <w:t>Scrutiny Committee Report</w:t>
        </w:r>
      </w:hyperlink>
    </w:p>
    <w:p w:rsidR="00AC3F0E" w:rsidRPr="0067531F" w:rsidRDefault="00E878CF" w:rsidP="00971697">
      <w:pPr>
        <w:pStyle w:val="ListParagraph"/>
      </w:pPr>
      <w:hyperlink r:id="rId1645" w:history="1">
        <w:r w:rsidR="00D02AFA" w:rsidRPr="0067531F">
          <w:rPr>
            <w:rStyle w:val="Hyperlink"/>
            <w:color w:val="auto"/>
          </w:rPr>
          <w:t>Hansard</w:t>
        </w:r>
        <w:r w:rsidR="00AC3F0E" w:rsidRPr="0067531F">
          <w:rPr>
            <w:rStyle w:val="Hyperlink"/>
            <w:color w:val="auto"/>
          </w:rPr>
          <w:t xml:space="preserve"> debate</w:t>
        </w:r>
      </w:hyperlink>
    </w:p>
    <w:p w:rsidR="00AC3F0E" w:rsidRPr="0067531F" w:rsidRDefault="00AC3F0E" w:rsidP="00971697">
      <w:pPr>
        <w:pStyle w:val="ListParagraph"/>
      </w:pPr>
      <w:r w:rsidRPr="0067531F">
        <w:t>[</w:t>
      </w:r>
      <w:r w:rsidRPr="0067531F">
        <w:rPr>
          <w:b/>
        </w:rPr>
        <w:t>Act citation</w:t>
      </w:r>
      <w:r w:rsidRPr="0067531F">
        <w:t xml:space="preserve">: </w:t>
      </w:r>
      <w:hyperlink r:id="rId1646" w:history="1">
        <w:r w:rsidRPr="0067531F">
          <w:rPr>
            <w:rStyle w:val="Hyperlink"/>
            <w:i/>
            <w:color w:val="auto"/>
          </w:rPr>
          <w:t>Statute Law Amendment Act 2017 (No 2)</w:t>
        </w:r>
      </w:hyperlink>
      <w:r w:rsidRPr="0067531F">
        <w:t>]</w:t>
      </w:r>
    </w:p>
    <w:p w:rsidR="00972220" w:rsidRPr="007463D1" w:rsidRDefault="00E878CF" w:rsidP="00972220">
      <w:pPr>
        <w:pStyle w:val="Heading2"/>
      </w:pPr>
      <w:hyperlink r:id="rId1647" w:history="1">
        <w:bookmarkStart w:id="245" w:name="_Toc50974884"/>
        <w:r w:rsidR="00972220" w:rsidRPr="007463D1">
          <w:rPr>
            <w:rStyle w:val="Hyperlink"/>
            <w:color w:val="auto"/>
          </w:rPr>
          <w:t>Statute Law Amendment 2018</w:t>
        </w:r>
        <w:bookmarkEnd w:id="245"/>
      </w:hyperlink>
    </w:p>
    <w:p w:rsidR="00972220" w:rsidRPr="0067531F" w:rsidRDefault="00E878CF" w:rsidP="00971697">
      <w:pPr>
        <w:pStyle w:val="ListParagraph"/>
      </w:pPr>
      <w:hyperlink r:id="rId1648" w:history="1">
        <w:r w:rsidR="00972220" w:rsidRPr="0067531F">
          <w:rPr>
            <w:rStyle w:val="Hyperlink"/>
            <w:color w:val="auto"/>
          </w:rPr>
          <w:t>As presented</w:t>
        </w:r>
      </w:hyperlink>
    </w:p>
    <w:p w:rsidR="00972220" w:rsidRPr="0067531F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649" w:history="1">
        <w:r w:rsidR="00972220" w:rsidRPr="0067531F">
          <w:rPr>
            <w:rStyle w:val="Hyperlink"/>
            <w:color w:val="auto"/>
          </w:rPr>
          <w:t>Explanatory Statement</w:t>
        </w:r>
      </w:hyperlink>
    </w:p>
    <w:p w:rsidR="00602F18" w:rsidRPr="0067531F" w:rsidRDefault="00E878CF" w:rsidP="00971697">
      <w:pPr>
        <w:pStyle w:val="ListParagraph"/>
      </w:pPr>
      <w:hyperlink r:id="rId1650" w:history="1">
        <w:r w:rsidR="00602F18" w:rsidRPr="0067531F">
          <w:rPr>
            <w:rStyle w:val="Hyperlink"/>
            <w:color w:val="auto"/>
          </w:rPr>
          <w:t>Presentation speech</w:t>
        </w:r>
      </w:hyperlink>
    </w:p>
    <w:p w:rsidR="00972220" w:rsidRPr="0067531F" w:rsidRDefault="00E878CF" w:rsidP="00971697">
      <w:pPr>
        <w:pStyle w:val="ListParagraph"/>
      </w:pPr>
      <w:hyperlink r:id="rId1651" w:history="1">
        <w:r w:rsidR="00972220" w:rsidRPr="0067531F">
          <w:rPr>
            <w:rStyle w:val="Hyperlink"/>
            <w:color w:val="auto"/>
          </w:rPr>
          <w:t xml:space="preserve">Compatibility Statement for the </w:t>
        </w:r>
        <w:r w:rsidR="00D94B88" w:rsidRPr="00FB161D">
          <w:rPr>
            <w:rStyle w:val="Hyperlink"/>
            <w:i/>
            <w:color w:val="auto"/>
          </w:rPr>
          <w:t>Human Rights Act 2004</w:t>
        </w:r>
      </w:hyperlink>
    </w:p>
    <w:p w:rsidR="00972220" w:rsidRPr="0067531F" w:rsidRDefault="00E878CF" w:rsidP="00971697">
      <w:pPr>
        <w:pStyle w:val="ListParagraph"/>
      </w:pPr>
      <w:hyperlink r:id="rId1652" w:history="1">
        <w:r w:rsidR="00972220" w:rsidRPr="0067531F">
          <w:rPr>
            <w:rStyle w:val="Hyperlink"/>
            <w:color w:val="auto"/>
          </w:rPr>
          <w:t>Presentation speech</w:t>
        </w:r>
      </w:hyperlink>
    </w:p>
    <w:p w:rsidR="00972220" w:rsidRPr="0067531F" w:rsidRDefault="00E878CF" w:rsidP="00971697">
      <w:pPr>
        <w:pStyle w:val="ListParagraph"/>
      </w:pPr>
      <w:hyperlink r:id="rId1653" w:history="1">
        <w:r w:rsidR="00972220" w:rsidRPr="0067531F">
          <w:rPr>
            <w:rStyle w:val="Hyperlink"/>
            <w:color w:val="auto"/>
          </w:rPr>
          <w:t>Scrutiny Committee Report</w:t>
        </w:r>
      </w:hyperlink>
    </w:p>
    <w:p w:rsidR="00972220" w:rsidRPr="0067531F" w:rsidRDefault="00E878CF" w:rsidP="00971697">
      <w:pPr>
        <w:pStyle w:val="ListParagraph"/>
      </w:pPr>
      <w:hyperlink r:id="rId1654" w:history="1">
        <w:r w:rsidR="00D02AFA" w:rsidRPr="0067531F">
          <w:rPr>
            <w:rStyle w:val="Hyperlink"/>
            <w:color w:val="auto"/>
          </w:rPr>
          <w:t>Hansard</w:t>
        </w:r>
        <w:r w:rsidR="00972220" w:rsidRPr="0067531F">
          <w:rPr>
            <w:rStyle w:val="Hyperlink"/>
            <w:color w:val="auto"/>
          </w:rPr>
          <w:t xml:space="preserve"> debate</w:t>
        </w:r>
      </w:hyperlink>
    </w:p>
    <w:p w:rsidR="00972220" w:rsidRPr="0067531F" w:rsidRDefault="00972220" w:rsidP="00971697">
      <w:pPr>
        <w:pStyle w:val="ListParagraph"/>
      </w:pPr>
      <w:r w:rsidRPr="0067531F">
        <w:t>[</w:t>
      </w:r>
      <w:r w:rsidRPr="0067531F">
        <w:rPr>
          <w:b/>
        </w:rPr>
        <w:t>Act</w:t>
      </w:r>
      <w:r w:rsidRPr="0067531F">
        <w:t>:</w:t>
      </w:r>
      <w:r w:rsidRPr="00FB161D">
        <w:rPr>
          <w:i/>
        </w:rPr>
        <w:t xml:space="preserve"> </w:t>
      </w:r>
      <w:hyperlink r:id="rId1655" w:history="1">
        <w:r w:rsidRPr="00FB161D">
          <w:rPr>
            <w:rStyle w:val="Hyperlink"/>
            <w:i/>
            <w:color w:val="auto"/>
          </w:rPr>
          <w:t>Statute Law Amendment Act 2018</w:t>
        </w:r>
      </w:hyperlink>
      <w:r w:rsidRPr="0067531F">
        <w:t>]</w:t>
      </w:r>
    </w:p>
    <w:p w:rsidR="0017073B" w:rsidRPr="007463D1" w:rsidRDefault="0017073B" w:rsidP="00D1339A">
      <w:pPr>
        <w:pStyle w:val="Heading2"/>
        <w:rPr>
          <w:rStyle w:val="Hyperlink"/>
          <w:color w:val="auto"/>
        </w:rPr>
      </w:pPr>
      <w:bookmarkStart w:id="246" w:name="_Toc50974885"/>
      <w:r w:rsidRPr="007463D1">
        <w:rPr>
          <w:rStyle w:val="Hyperlink"/>
          <w:color w:val="auto"/>
        </w:rPr>
        <w:t>Statue Law Amendment 2019</w:t>
      </w:r>
      <w:bookmarkEnd w:id="246"/>
    </w:p>
    <w:p w:rsidR="0017073B" w:rsidRPr="0010778A" w:rsidRDefault="00E878CF" w:rsidP="00971697">
      <w:pPr>
        <w:pStyle w:val="ListParagraph"/>
        <w:rPr>
          <w:rFonts w:ascii="Times New Roman" w:hAnsi="Times New Roman"/>
          <w:lang w:val="en-AU"/>
        </w:rPr>
      </w:pPr>
      <w:hyperlink r:id="rId1656" w:history="1">
        <w:r w:rsidR="0017073B" w:rsidRPr="0010778A">
          <w:rPr>
            <w:rStyle w:val="Hyperlink"/>
            <w:color w:val="auto"/>
          </w:rPr>
          <w:t>As presented</w:t>
        </w:r>
      </w:hyperlink>
    </w:p>
    <w:p w:rsidR="0017073B" w:rsidRPr="0010778A" w:rsidRDefault="00E878CF" w:rsidP="00971697">
      <w:pPr>
        <w:pStyle w:val="ListParagraph"/>
      </w:pPr>
      <w:hyperlink r:id="rId1657" w:history="1">
        <w:r w:rsidR="0017073B" w:rsidRPr="0010778A">
          <w:rPr>
            <w:rStyle w:val="Hyperlink"/>
            <w:color w:val="auto"/>
          </w:rPr>
          <w:t>Explanatory Statement</w:t>
        </w:r>
      </w:hyperlink>
    </w:p>
    <w:p w:rsidR="0017073B" w:rsidRPr="0010778A" w:rsidRDefault="00E878CF" w:rsidP="00971697">
      <w:pPr>
        <w:pStyle w:val="ListParagraph"/>
      </w:pPr>
      <w:hyperlink r:id="rId1658" w:history="1">
        <w:r w:rsidR="0017073B" w:rsidRPr="0010778A">
          <w:rPr>
            <w:rStyle w:val="Hyperlink"/>
            <w:color w:val="auto"/>
          </w:rPr>
          <w:t xml:space="preserve">Compatibility Statement for the </w:t>
        </w:r>
        <w:r w:rsidR="0017073B" w:rsidRPr="0010778A">
          <w:rPr>
            <w:rStyle w:val="Emphasis"/>
            <w:u w:val="single"/>
          </w:rPr>
          <w:t>Human Rights Act 2004</w:t>
        </w:r>
      </w:hyperlink>
    </w:p>
    <w:p w:rsidR="0017073B" w:rsidRPr="0010778A" w:rsidRDefault="00E878CF" w:rsidP="00971697">
      <w:pPr>
        <w:pStyle w:val="ListParagraph"/>
      </w:pPr>
      <w:hyperlink r:id="rId1659" w:history="1">
        <w:r w:rsidR="0017073B" w:rsidRPr="0010778A">
          <w:rPr>
            <w:rStyle w:val="Hyperlink"/>
            <w:color w:val="auto"/>
          </w:rPr>
          <w:t>Presentation speech</w:t>
        </w:r>
      </w:hyperlink>
    </w:p>
    <w:p w:rsidR="0017073B" w:rsidRPr="0010778A" w:rsidRDefault="00E878CF" w:rsidP="00971697">
      <w:pPr>
        <w:pStyle w:val="ListParagraph"/>
      </w:pPr>
      <w:hyperlink r:id="rId1660" w:history="1">
        <w:r w:rsidR="0017073B" w:rsidRPr="0010778A">
          <w:rPr>
            <w:rStyle w:val="Hyperlink"/>
            <w:color w:val="auto"/>
          </w:rPr>
          <w:t>Scrutiny Committee Report (Committee had no comment)</w:t>
        </w:r>
      </w:hyperlink>
    </w:p>
    <w:p w:rsidR="0017073B" w:rsidRPr="0010778A" w:rsidRDefault="0017073B" w:rsidP="00971697">
      <w:pPr>
        <w:pStyle w:val="ListParagraph"/>
      </w:pPr>
      <w:r w:rsidRPr="0010778A">
        <w:t>[</w:t>
      </w:r>
      <w:r w:rsidRPr="0010778A">
        <w:rPr>
          <w:rStyle w:val="Strong"/>
        </w:rPr>
        <w:t>Act</w:t>
      </w:r>
      <w:r w:rsidRPr="0010778A">
        <w:t xml:space="preserve">: </w:t>
      </w:r>
      <w:hyperlink r:id="rId1661" w:history="1">
        <w:r w:rsidRPr="0010778A">
          <w:rPr>
            <w:rStyle w:val="Hyperlink"/>
            <w:i/>
            <w:iCs/>
            <w:color w:val="auto"/>
          </w:rPr>
          <w:t>Statute Law Amendment Act 2019</w:t>
        </w:r>
      </w:hyperlink>
      <w:r w:rsidRPr="0010778A">
        <w:t>]</w:t>
      </w:r>
    </w:p>
    <w:p w:rsidR="00D1339A" w:rsidRPr="007463D1" w:rsidRDefault="00E878CF" w:rsidP="00D1339A">
      <w:pPr>
        <w:pStyle w:val="Heading2"/>
      </w:pPr>
      <w:hyperlink r:id="rId1662" w:history="1">
        <w:bookmarkStart w:id="247" w:name="_Toc50974886"/>
        <w:r w:rsidR="00D1339A" w:rsidRPr="007463D1">
          <w:rPr>
            <w:rStyle w:val="Hyperlink"/>
            <w:color w:val="auto"/>
          </w:rPr>
          <w:t>Stock Amendment 2018</w:t>
        </w:r>
        <w:bookmarkEnd w:id="247"/>
      </w:hyperlink>
    </w:p>
    <w:p w:rsidR="00D1339A" w:rsidRPr="0010778A" w:rsidRDefault="00E878CF" w:rsidP="00971697">
      <w:pPr>
        <w:pStyle w:val="ListParagraph"/>
      </w:pPr>
      <w:hyperlink r:id="rId1663" w:history="1">
        <w:r w:rsidR="00D1339A" w:rsidRPr="0010778A">
          <w:rPr>
            <w:rStyle w:val="Hyperlink"/>
            <w:color w:val="auto"/>
          </w:rPr>
          <w:t>As presented</w:t>
        </w:r>
      </w:hyperlink>
    </w:p>
    <w:p w:rsidR="00D1339A" w:rsidRPr="0010778A" w:rsidRDefault="00E878CF" w:rsidP="00971697">
      <w:pPr>
        <w:pStyle w:val="ListParagraph"/>
      </w:pPr>
      <w:hyperlink r:id="rId1664" w:history="1">
        <w:r w:rsidR="00D1339A" w:rsidRPr="0010778A">
          <w:rPr>
            <w:rStyle w:val="Hyperlink"/>
            <w:color w:val="auto"/>
          </w:rPr>
          <w:t>Explanatory Statement</w:t>
        </w:r>
      </w:hyperlink>
    </w:p>
    <w:p w:rsidR="00D1339A" w:rsidRPr="0010778A" w:rsidRDefault="00E878CF" w:rsidP="00971697">
      <w:pPr>
        <w:pStyle w:val="ListParagraph"/>
        <w:rPr>
          <w:rStyle w:val="Hyperlink"/>
          <w:iCs/>
          <w:color w:val="auto"/>
          <w:u w:val="none"/>
        </w:rPr>
      </w:pPr>
      <w:hyperlink r:id="rId1665" w:history="1">
        <w:r w:rsidR="00D1339A" w:rsidRPr="0010778A">
          <w:rPr>
            <w:rStyle w:val="Hyperlink"/>
            <w:color w:val="auto"/>
          </w:rPr>
          <w:t xml:space="preserve">Compatibility Statement for the </w:t>
        </w:r>
        <w:r w:rsidR="00D94B88" w:rsidRPr="0010778A">
          <w:rPr>
            <w:rStyle w:val="Hyperlink"/>
            <w:i/>
            <w:iCs/>
            <w:color w:val="auto"/>
          </w:rPr>
          <w:t>Human Rights Act 2004</w:t>
        </w:r>
      </w:hyperlink>
    </w:p>
    <w:p w:rsidR="00372E18" w:rsidRPr="0010778A" w:rsidRDefault="00E878CF" w:rsidP="00971697">
      <w:pPr>
        <w:pStyle w:val="ListParagraph"/>
        <w:rPr>
          <w:rStyle w:val="Hyperlink"/>
          <w:iCs/>
          <w:color w:val="auto"/>
          <w:u w:val="none"/>
        </w:rPr>
      </w:pPr>
      <w:hyperlink r:id="rId1666" w:history="1">
        <w:r w:rsidR="00372E18" w:rsidRPr="0010778A">
          <w:rPr>
            <w:rStyle w:val="Hyperlink"/>
            <w:iCs/>
            <w:color w:val="auto"/>
          </w:rPr>
          <w:t>Presentation speech</w:t>
        </w:r>
      </w:hyperlink>
    </w:p>
    <w:p w:rsidR="00EB66AA" w:rsidRPr="0010778A" w:rsidRDefault="00E878CF" w:rsidP="00971697">
      <w:pPr>
        <w:pStyle w:val="ListParagraph"/>
        <w:rPr>
          <w:rStyle w:val="Hyperlink"/>
          <w:color w:val="auto"/>
        </w:rPr>
      </w:pPr>
      <w:hyperlink r:id="rId1667" w:history="1">
        <w:r w:rsidR="00EB66AA" w:rsidRPr="0010778A">
          <w:rPr>
            <w:rStyle w:val="Hyperlink"/>
            <w:color w:val="auto"/>
          </w:rPr>
          <w:t>Scrutiny Committee Report</w:t>
        </w:r>
      </w:hyperlink>
    </w:p>
    <w:p w:rsidR="0025311F" w:rsidRPr="0010778A" w:rsidRDefault="00E878CF" w:rsidP="00971697">
      <w:pPr>
        <w:pStyle w:val="ListParagraph"/>
        <w:rPr>
          <w:rStyle w:val="Hyperlink"/>
          <w:color w:val="auto"/>
        </w:rPr>
      </w:pPr>
      <w:hyperlink r:id="rId1668" w:history="1">
        <w:r w:rsidR="00D02AFA" w:rsidRPr="0010778A">
          <w:rPr>
            <w:rStyle w:val="Hyperlink"/>
            <w:color w:val="auto"/>
          </w:rPr>
          <w:t>Hansard</w:t>
        </w:r>
        <w:r w:rsidR="0025311F" w:rsidRPr="0010778A">
          <w:rPr>
            <w:rStyle w:val="Hyperlink"/>
            <w:color w:val="auto"/>
          </w:rPr>
          <w:t xml:space="preserve"> debate</w:t>
        </w:r>
      </w:hyperlink>
    </w:p>
    <w:p w:rsidR="007B4DF0" w:rsidRPr="0010778A" w:rsidRDefault="007B4DF0" w:rsidP="00971697">
      <w:pPr>
        <w:pStyle w:val="ListParagraph"/>
        <w:rPr>
          <w:rStyle w:val="Hyperlink"/>
          <w:color w:val="auto"/>
        </w:rPr>
      </w:pPr>
      <w:r w:rsidRPr="0010778A">
        <w:rPr>
          <w:rStyle w:val="Hyperlink"/>
          <w:color w:val="auto"/>
          <w:u w:val="none"/>
        </w:rPr>
        <w:t>[</w:t>
      </w:r>
      <w:r w:rsidRPr="0010778A">
        <w:rPr>
          <w:rStyle w:val="Hyperlink"/>
          <w:b/>
          <w:color w:val="auto"/>
          <w:u w:val="none"/>
        </w:rPr>
        <w:t>Act</w:t>
      </w:r>
      <w:r w:rsidRPr="0010778A">
        <w:rPr>
          <w:rStyle w:val="Hyperlink"/>
          <w:color w:val="auto"/>
          <w:u w:val="none"/>
        </w:rPr>
        <w:t xml:space="preserve">: </w:t>
      </w:r>
      <w:hyperlink r:id="rId1669" w:history="1">
        <w:r w:rsidRPr="0010778A">
          <w:rPr>
            <w:rStyle w:val="Hyperlink"/>
            <w:i/>
            <w:color w:val="auto"/>
          </w:rPr>
          <w:t>Stock Amendment Act 2018</w:t>
        </w:r>
      </w:hyperlink>
      <w:r w:rsidRPr="0010778A">
        <w:rPr>
          <w:rStyle w:val="Hyperlink"/>
          <w:color w:val="auto"/>
          <w:u w:val="none"/>
        </w:rPr>
        <w:t>]</w:t>
      </w:r>
    </w:p>
    <w:p w:rsidR="00AC3F0E" w:rsidRPr="007463D1" w:rsidRDefault="00E878CF" w:rsidP="00AC3F0E">
      <w:pPr>
        <w:pStyle w:val="Heading2"/>
      </w:pPr>
      <w:hyperlink r:id="rId1670" w:history="1">
        <w:bookmarkStart w:id="248" w:name="_Toc503442829"/>
        <w:bookmarkStart w:id="249" w:name="_Toc50974887"/>
        <w:r w:rsidR="00AC3F0E" w:rsidRPr="007463D1">
          <w:rPr>
            <w:rStyle w:val="Hyperlink"/>
            <w:color w:val="auto"/>
          </w:rPr>
          <w:t>Transport Canberra and City Services Legislation Amendment 2016</w:t>
        </w:r>
        <w:bookmarkEnd w:id="248"/>
        <w:bookmarkEnd w:id="249"/>
      </w:hyperlink>
    </w:p>
    <w:p w:rsidR="00AC3F0E" w:rsidRPr="00FB1254" w:rsidRDefault="00E878CF" w:rsidP="00971697">
      <w:pPr>
        <w:pStyle w:val="ListParagraph"/>
      </w:pPr>
      <w:hyperlink r:id="rId1671" w:history="1">
        <w:r w:rsidR="00AC3F0E" w:rsidRPr="00FB1254">
          <w:rPr>
            <w:rStyle w:val="Hyperlink"/>
            <w:color w:val="auto"/>
          </w:rPr>
          <w:t>As presented</w:t>
        </w:r>
      </w:hyperlink>
    </w:p>
    <w:p w:rsidR="00AC3F0E" w:rsidRPr="00FB1254" w:rsidRDefault="00E878CF" w:rsidP="00971697">
      <w:pPr>
        <w:pStyle w:val="ListParagraph"/>
      </w:pPr>
      <w:hyperlink r:id="rId1672" w:history="1">
        <w:r w:rsidR="00AC3F0E" w:rsidRPr="00FB1254">
          <w:rPr>
            <w:rStyle w:val="Hyperlink"/>
            <w:color w:val="auto"/>
          </w:rPr>
          <w:t>Explanatory Statement</w:t>
        </w:r>
      </w:hyperlink>
    </w:p>
    <w:p w:rsidR="00AC3F0E" w:rsidRPr="00FB1254" w:rsidRDefault="00E878CF" w:rsidP="00971697">
      <w:pPr>
        <w:pStyle w:val="ListParagraph"/>
      </w:pPr>
      <w:hyperlink r:id="rId1673" w:history="1">
        <w:r w:rsidR="00AC3F0E" w:rsidRPr="00FB1254">
          <w:rPr>
            <w:rStyle w:val="Hyperlink"/>
            <w:color w:val="auto"/>
          </w:rPr>
          <w:t>Compatibility Statement for the</w:t>
        </w:r>
        <w:r w:rsidR="00AC3F0E" w:rsidRPr="00FB1254">
          <w:rPr>
            <w:rStyle w:val="Hyperlink"/>
            <w:i/>
            <w:color w:val="auto"/>
          </w:rPr>
          <w:t xml:space="preserve"> </w:t>
        </w:r>
        <w:r w:rsidR="00D94B88" w:rsidRPr="00FB1254">
          <w:rPr>
            <w:rStyle w:val="Hyperlink"/>
            <w:i/>
            <w:iCs/>
            <w:color w:val="auto"/>
          </w:rPr>
          <w:t>Human Rights Act 2004</w:t>
        </w:r>
      </w:hyperlink>
    </w:p>
    <w:p w:rsidR="00AC3F0E" w:rsidRPr="00FB1254" w:rsidRDefault="00E878CF" w:rsidP="00971697">
      <w:pPr>
        <w:pStyle w:val="ListParagraph"/>
      </w:pPr>
      <w:hyperlink r:id="rId1674" w:history="1">
        <w:r w:rsidR="00AC3F0E" w:rsidRPr="00FB1254">
          <w:rPr>
            <w:rStyle w:val="Hyperlink"/>
            <w:iCs/>
            <w:color w:val="auto"/>
          </w:rPr>
          <w:t>Presentation speech</w:t>
        </w:r>
      </w:hyperlink>
    </w:p>
    <w:p w:rsidR="009E25CD" w:rsidRPr="00FB1254" w:rsidRDefault="00E878CF" w:rsidP="00971697">
      <w:pPr>
        <w:pStyle w:val="ListParagraph"/>
      </w:pPr>
      <w:hyperlink r:id="rId1675" w:history="1">
        <w:r w:rsidR="009E25CD" w:rsidRPr="00FB1254">
          <w:rPr>
            <w:rStyle w:val="Hyperlink"/>
            <w:iCs/>
            <w:color w:val="auto"/>
          </w:rPr>
          <w:t>Scrutiny Committee Report (Committee had no comment)</w:t>
        </w:r>
      </w:hyperlink>
    </w:p>
    <w:p w:rsidR="00AC3F0E" w:rsidRPr="00FB1254" w:rsidRDefault="00E878CF" w:rsidP="00971697">
      <w:pPr>
        <w:pStyle w:val="ListParagraph"/>
      </w:pPr>
      <w:hyperlink r:id="rId1676" w:history="1">
        <w:r w:rsidR="00AC3F0E" w:rsidRPr="00FB1254">
          <w:rPr>
            <w:rStyle w:val="Hyperlink"/>
            <w:iCs/>
            <w:color w:val="auto"/>
          </w:rPr>
          <w:t>Proposed amendment moved by Member</w:t>
        </w:r>
      </w:hyperlink>
    </w:p>
    <w:p w:rsidR="00AC3F0E" w:rsidRPr="00FB1254" w:rsidRDefault="00E878CF" w:rsidP="00971697">
      <w:pPr>
        <w:pStyle w:val="ListParagraph"/>
      </w:pPr>
      <w:hyperlink r:id="rId1677" w:history="1">
        <w:r w:rsidR="00D02AFA" w:rsidRPr="00FB1254">
          <w:rPr>
            <w:rStyle w:val="Hyperlink"/>
            <w:iCs/>
            <w:color w:val="auto"/>
          </w:rPr>
          <w:t>Hansard</w:t>
        </w:r>
        <w:r w:rsidR="00AC3F0E" w:rsidRPr="00FB1254">
          <w:rPr>
            <w:rStyle w:val="Hyperlink"/>
            <w:iCs/>
            <w:color w:val="auto"/>
          </w:rPr>
          <w:t xml:space="preserve"> debate</w:t>
        </w:r>
      </w:hyperlink>
    </w:p>
    <w:p w:rsidR="00AC3F0E" w:rsidRPr="00FB1254" w:rsidRDefault="00AC3F0E" w:rsidP="00971697">
      <w:pPr>
        <w:pStyle w:val="ListParagraph"/>
      </w:pPr>
      <w:r w:rsidRPr="00FB1254">
        <w:t>[</w:t>
      </w:r>
      <w:r w:rsidRPr="00FB1254">
        <w:rPr>
          <w:b/>
        </w:rPr>
        <w:t>Act citation</w:t>
      </w:r>
      <w:r w:rsidRPr="00FB1254">
        <w:t xml:space="preserve">: </w:t>
      </w:r>
      <w:hyperlink r:id="rId1678" w:history="1">
        <w:r w:rsidRPr="00FB1254">
          <w:rPr>
            <w:rStyle w:val="Hyperlink"/>
            <w:i/>
            <w:color w:val="auto"/>
          </w:rPr>
          <w:t>Transport Canberra and City Services Legislation Amendment Act 2017</w:t>
        </w:r>
      </w:hyperlink>
      <w:r w:rsidRPr="00FB1254">
        <w:t>]</w:t>
      </w:r>
    </w:p>
    <w:p w:rsidR="00AC3F0E" w:rsidRPr="007463D1" w:rsidRDefault="00E878CF" w:rsidP="00AC3F0E">
      <w:pPr>
        <w:pStyle w:val="Heading2"/>
      </w:pPr>
      <w:hyperlink r:id="rId1679" w:history="1">
        <w:bookmarkStart w:id="250" w:name="_Toc503442830"/>
        <w:bookmarkStart w:id="251" w:name="_Toc50974888"/>
        <w:r w:rsidR="00AC3F0E" w:rsidRPr="007463D1">
          <w:rPr>
            <w:rStyle w:val="Hyperlink"/>
            <w:color w:val="auto"/>
          </w:rPr>
          <w:t>Tree Protection Amendment 2017</w:t>
        </w:r>
        <w:bookmarkEnd w:id="250"/>
        <w:bookmarkEnd w:id="251"/>
      </w:hyperlink>
    </w:p>
    <w:p w:rsidR="00AC3F0E" w:rsidRPr="00FB1254" w:rsidRDefault="00E878CF" w:rsidP="00971697">
      <w:pPr>
        <w:pStyle w:val="ListParagraph"/>
      </w:pPr>
      <w:hyperlink r:id="rId1680" w:history="1">
        <w:r w:rsidR="00AC3F0E" w:rsidRPr="00FB1254">
          <w:rPr>
            <w:rStyle w:val="Hyperlink"/>
            <w:color w:val="auto"/>
          </w:rPr>
          <w:t>As presented</w:t>
        </w:r>
      </w:hyperlink>
    </w:p>
    <w:p w:rsidR="00AC3F0E" w:rsidRPr="00FB1254" w:rsidRDefault="00E878CF" w:rsidP="00971697">
      <w:pPr>
        <w:pStyle w:val="ListParagraph"/>
      </w:pPr>
      <w:hyperlink r:id="rId1681" w:history="1">
        <w:r w:rsidR="00AC3F0E" w:rsidRPr="00FB1254">
          <w:rPr>
            <w:rStyle w:val="Hyperlink"/>
            <w:color w:val="auto"/>
          </w:rPr>
          <w:t>Explanatory Statement</w:t>
        </w:r>
      </w:hyperlink>
    </w:p>
    <w:p w:rsidR="00AC3F0E" w:rsidRPr="00FB1254" w:rsidRDefault="00E878CF" w:rsidP="00971697">
      <w:pPr>
        <w:pStyle w:val="ListParagraph"/>
        <w:rPr>
          <w:iCs/>
        </w:rPr>
      </w:pPr>
      <w:hyperlink r:id="rId1682" w:history="1">
        <w:r w:rsidR="00AC3F0E" w:rsidRPr="00FB1254">
          <w:rPr>
            <w:rStyle w:val="Hyperlink"/>
            <w:color w:val="auto"/>
          </w:rPr>
          <w:t xml:space="preserve">Compatibility Statement for the </w:t>
        </w:r>
        <w:r w:rsidR="00D94B88" w:rsidRPr="00FB1254">
          <w:rPr>
            <w:rStyle w:val="Hyperlink"/>
            <w:i/>
            <w:iCs/>
            <w:color w:val="auto"/>
          </w:rPr>
          <w:t>Human Rights Act 2004</w:t>
        </w:r>
      </w:hyperlink>
    </w:p>
    <w:p w:rsidR="00AC3F0E" w:rsidRPr="00FB1254" w:rsidRDefault="00E878CF" w:rsidP="00971697">
      <w:pPr>
        <w:pStyle w:val="ListParagraph"/>
      </w:pPr>
      <w:hyperlink r:id="rId1683" w:history="1">
        <w:r w:rsidR="00AC3F0E" w:rsidRPr="00FB1254">
          <w:rPr>
            <w:rStyle w:val="Hyperlink"/>
            <w:iCs/>
            <w:color w:val="auto"/>
          </w:rPr>
          <w:t>Presentation speech</w:t>
        </w:r>
      </w:hyperlink>
    </w:p>
    <w:p w:rsidR="00A81E60" w:rsidRPr="00FB1254" w:rsidRDefault="00E878CF" w:rsidP="00971697">
      <w:pPr>
        <w:pStyle w:val="ListParagraph"/>
      </w:pPr>
      <w:hyperlink r:id="rId1684" w:history="1">
        <w:r w:rsidR="00A81E60" w:rsidRPr="00FB1254">
          <w:rPr>
            <w:rStyle w:val="Hyperlink"/>
            <w:iCs/>
            <w:color w:val="auto"/>
          </w:rPr>
          <w:t>Scrutiny Committee Report (Committee had no comment)</w:t>
        </w:r>
      </w:hyperlink>
    </w:p>
    <w:p w:rsidR="00AC3F0E" w:rsidRPr="00FB1254" w:rsidRDefault="00E878CF" w:rsidP="00971697">
      <w:pPr>
        <w:pStyle w:val="ListParagraph"/>
      </w:pPr>
      <w:hyperlink r:id="rId1685" w:history="1">
        <w:r w:rsidR="00AC3F0E" w:rsidRPr="00FB1254">
          <w:rPr>
            <w:rStyle w:val="Hyperlink"/>
            <w:iCs/>
            <w:color w:val="auto"/>
          </w:rPr>
          <w:t>Proposed amendments moved by Member</w:t>
        </w:r>
      </w:hyperlink>
    </w:p>
    <w:p w:rsidR="00AC3F0E" w:rsidRPr="00FB1254" w:rsidRDefault="00E878CF" w:rsidP="00971697">
      <w:pPr>
        <w:pStyle w:val="ListParagraph"/>
        <w:rPr>
          <w:iCs/>
        </w:rPr>
      </w:pPr>
      <w:hyperlink r:id="rId1686" w:history="1">
        <w:r w:rsidR="00D02AFA" w:rsidRPr="00FB1254">
          <w:rPr>
            <w:rStyle w:val="Hyperlink"/>
            <w:color w:val="auto"/>
          </w:rPr>
          <w:t>Hansard</w:t>
        </w:r>
        <w:r w:rsidR="00AC3F0E" w:rsidRPr="00FB1254">
          <w:rPr>
            <w:rStyle w:val="Hyperlink"/>
            <w:color w:val="auto"/>
          </w:rPr>
          <w:t xml:space="preserve"> debate</w:t>
        </w:r>
      </w:hyperlink>
    </w:p>
    <w:p w:rsidR="00AC3F0E" w:rsidRPr="00FB1254" w:rsidRDefault="00AC3F0E" w:rsidP="00971697">
      <w:pPr>
        <w:pStyle w:val="ListParagraph"/>
      </w:pPr>
      <w:r w:rsidRPr="00FB1254">
        <w:t>[</w:t>
      </w:r>
      <w:r w:rsidRPr="00FB1254">
        <w:rPr>
          <w:b/>
        </w:rPr>
        <w:t>Act:</w:t>
      </w:r>
      <w:r w:rsidRPr="00FB1254">
        <w:t xml:space="preserve"> </w:t>
      </w:r>
      <w:hyperlink r:id="rId1687" w:history="1">
        <w:r w:rsidRPr="00FB1254">
          <w:rPr>
            <w:rStyle w:val="Hyperlink"/>
            <w:i/>
            <w:iCs/>
            <w:color w:val="auto"/>
          </w:rPr>
          <w:t>Tree Protection Amendment Act 2017</w:t>
        </w:r>
      </w:hyperlink>
      <w:r w:rsidRPr="00FB1254">
        <w:t>]</w:t>
      </w:r>
    </w:p>
    <w:p w:rsidR="00617A60" w:rsidRPr="007463D1" w:rsidRDefault="00E878CF" w:rsidP="003208CE">
      <w:pPr>
        <w:pStyle w:val="Heading2"/>
        <w:rPr>
          <w:rStyle w:val="Hyperlink"/>
          <w:color w:val="auto"/>
        </w:rPr>
      </w:pPr>
      <w:hyperlink r:id="rId1688" w:history="1">
        <w:bookmarkStart w:id="252" w:name="_Toc50974889"/>
        <w:r w:rsidR="00617A60" w:rsidRPr="007463D1">
          <w:rPr>
            <w:rStyle w:val="Hyperlink"/>
            <w:color w:val="auto"/>
          </w:rPr>
          <w:t xml:space="preserve">Unit Titles Legislation </w:t>
        </w:r>
        <w:r w:rsidR="00F41AD3" w:rsidRPr="007463D1">
          <w:rPr>
            <w:rStyle w:val="Hyperlink"/>
            <w:color w:val="auto"/>
          </w:rPr>
          <w:t xml:space="preserve">Amendment </w:t>
        </w:r>
        <w:r w:rsidR="00617A60" w:rsidRPr="007463D1">
          <w:rPr>
            <w:rStyle w:val="Hyperlink"/>
            <w:color w:val="auto"/>
          </w:rPr>
          <w:t>2019</w:t>
        </w:r>
        <w:bookmarkEnd w:id="252"/>
      </w:hyperlink>
    </w:p>
    <w:p w:rsidR="00617A60" w:rsidRPr="00FB1254" w:rsidRDefault="00E878CF" w:rsidP="00971697">
      <w:pPr>
        <w:pStyle w:val="ListParagraph"/>
      </w:pPr>
      <w:hyperlink r:id="rId1689" w:history="1">
        <w:r w:rsidR="00617A60" w:rsidRPr="00FB1254">
          <w:rPr>
            <w:rStyle w:val="Hyperlink"/>
            <w:color w:val="auto"/>
          </w:rPr>
          <w:t>As presented</w:t>
        </w:r>
      </w:hyperlink>
    </w:p>
    <w:p w:rsidR="00617A60" w:rsidRPr="00FB1254" w:rsidRDefault="00E878CF" w:rsidP="00971697">
      <w:pPr>
        <w:pStyle w:val="ListParagraph"/>
      </w:pPr>
      <w:hyperlink r:id="rId1690" w:history="1">
        <w:r w:rsidR="00617A60" w:rsidRPr="00FB1254">
          <w:rPr>
            <w:rStyle w:val="Hyperlink"/>
            <w:color w:val="auto"/>
          </w:rPr>
          <w:t>Explanatory Statement</w:t>
        </w:r>
      </w:hyperlink>
    </w:p>
    <w:p w:rsidR="00617A60" w:rsidRPr="00FB1254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691" w:history="1">
        <w:r w:rsidR="00617A60" w:rsidRPr="00FB1254">
          <w:rPr>
            <w:rStyle w:val="Hyperlink"/>
            <w:color w:val="auto"/>
          </w:rPr>
          <w:t xml:space="preserve">Compatibility Statement for the </w:t>
        </w:r>
        <w:r w:rsidR="00617A60" w:rsidRPr="00FB1254">
          <w:rPr>
            <w:rStyle w:val="Hyperlink"/>
            <w:i/>
            <w:color w:val="auto"/>
          </w:rPr>
          <w:t>Human Rights Act 2004</w:t>
        </w:r>
      </w:hyperlink>
    </w:p>
    <w:p w:rsidR="009066B1" w:rsidRPr="00FB1254" w:rsidRDefault="00E878CF" w:rsidP="00971697">
      <w:pPr>
        <w:pStyle w:val="ListParagraph"/>
      </w:pPr>
      <w:hyperlink r:id="rId1692" w:history="1">
        <w:r w:rsidR="009066B1" w:rsidRPr="00FB1254">
          <w:rPr>
            <w:rStyle w:val="Hyperlink"/>
            <w:color w:val="auto"/>
          </w:rPr>
          <w:t>Supplementary explanatory statement</w:t>
        </w:r>
      </w:hyperlink>
    </w:p>
    <w:p w:rsidR="009066B1" w:rsidRPr="00FB1254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693" w:history="1">
        <w:r w:rsidR="009066B1" w:rsidRPr="00FB1254">
          <w:rPr>
            <w:rStyle w:val="Hyperlink"/>
            <w:color w:val="auto"/>
          </w:rPr>
          <w:t>Supplementary explanatory statement</w:t>
        </w:r>
      </w:hyperlink>
    </w:p>
    <w:p w:rsidR="00F81585" w:rsidRPr="00FB1254" w:rsidRDefault="00E878CF" w:rsidP="00971697">
      <w:pPr>
        <w:pStyle w:val="ListParagraph"/>
      </w:pPr>
      <w:hyperlink r:id="rId1694" w:history="1">
        <w:r w:rsidR="00F81585" w:rsidRPr="00FB1254">
          <w:rPr>
            <w:rStyle w:val="Hyperlink"/>
            <w:color w:val="auto"/>
          </w:rPr>
          <w:t>Hansard Debate</w:t>
        </w:r>
      </w:hyperlink>
    </w:p>
    <w:p w:rsidR="0068294A" w:rsidRPr="00FB1254" w:rsidRDefault="00E878CF" w:rsidP="00971697">
      <w:pPr>
        <w:pStyle w:val="ListParagraph"/>
      </w:pPr>
      <w:hyperlink r:id="rId1695" w:history="1">
        <w:r w:rsidR="0068294A" w:rsidRPr="00FB1254">
          <w:rPr>
            <w:rStyle w:val="Hyperlink"/>
            <w:color w:val="auto"/>
            <w:u w:val="none"/>
          </w:rPr>
          <w:t>[</w:t>
        </w:r>
        <w:r w:rsidR="0068294A" w:rsidRPr="00FB1254">
          <w:rPr>
            <w:rStyle w:val="Hyperlink"/>
            <w:b/>
            <w:color w:val="auto"/>
            <w:u w:val="none"/>
          </w:rPr>
          <w:t>Act:</w:t>
        </w:r>
        <w:r w:rsidR="0068294A" w:rsidRPr="00FB1254">
          <w:rPr>
            <w:rStyle w:val="Hyperlink"/>
            <w:color w:val="auto"/>
            <w:u w:val="none"/>
          </w:rPr>
          <w:t xml:space="preserve"> </w:t>
        </w:r>
        <w:r w:rsidR="0068294A" w:rsidRPr="00FB1254">
          <w:rPr>
            <w:rStyle w:val="Hyperlink"/>
            <w:i/>
            <w:color w:val="auto"/>
          </w:rPr>
          <w:t>Unit Titles Legislation Amendment Act 2020</w:t>
        </w:r>
        <w:r w:rsidR="0068294A" w:rsidRPr="00FB1254">
          <w:rPr>
            <w:rStyle w:val="Hyperlink"/>
            <w:color w:val="auto"/>
          </w:rPr>
          <w:t>]</w:t>
        </w:r>
      </w:hyperlink>
    </w:p>
    <w:p w:rsidR="00AC3F0E" w:rsidRPr="007463D1" w:rsidRDefault="00E878CF" w:rsidP="00AC3F0E">
      <w:pPr>
        <w:pStyle w:val="Heading2"/>
      </w:pPr>
      <w:hyperlink r:id="rId1696" w:history="1">
        <w:bookmarkStart w:id="253" w:name="_Toc503442832"/>
        <w:bookmarkStart w:id="254" w:name="_Toc50974890"/>
        <w:r w:rsidR="00AC3F0E" w:rsidRPr="007463D1">
          <w:rPr>
            <w:rStyle w:val="Hyperlink"/>
            <w:color w:val="auto"/>
          </w:rPr>
          <w:t>Utilities (Streetlight Network) Legislation Amendment 2017</w:t>
        </w:r>
        <w:bookmarkEnd w:id="253"/>
        <w:bookmarkEnd w:id="254"/>
      </w:hyperlink>
    </w:p>
    <w:p w:rsidR="00AC3F0E" w:rsidRPr="00FB1254" w:rsidRDefault="00E878CF" w:rsidP="00971697">
      <w:pPr>
        <w:pStyle w:val="ListParagraph"/>
        <w:rPr>
          <w:rStyle w:val="Hyperlink"/>
          <w:color w:val="auto"/>
        </w:rPr>
      </w:pPr>
      <w:hyperlink r:id="rId1697" w:history="1">
        <w:r w:rsidR="00AC3F0E" w:rsidRPr="00FB1254">
          <w:rPr>
            <w:rStyle w:val="Hyperlink"/>
            <w:color w:val="auto"/>
          </w:rPr>
          <w:t>As presented</w:t>
        </w:r>
      </w:hyperlink>
    </w:p>
    <w:p w:rsidR="00AC3F0E" w:rsidRPr="00FB1254" w:rsidRDefault="00E878CF" w:rsidP="00971697">
      <w:pPr>
        <w:pStyle w:val="ListParagraph"/>
        <w:rPr>
          <w:rStyle w:val="Hyperlink"/>
          <w:color w:val="auto"/>
        </w:rPr>
      </w:pPr>
      <w:hyperlink r:id="rId1698" w:history="1">
        <w:r w:rsidR="00AC3F0E" w:rsidRPr="00FB1254">
          <w:rPr>
            <w:rStyle w:val="Hyperlink"/>
            <w:color w:val="auto"/>
          </w:rPr>
          <w:t>Explanatory Statement</w:t>
        </w:r>
      </w:hyperlink>
    </w:p>
    <w:p w:rsidR="00AC3F0E" w:rsidRPr="00FB1254" w:rsidRDefault="00E878CF" w:rsidP="00971697">
      <w:pPr>
        <w:pStyle w:val="ListParagraph"/>
      </w:pPr>
      <w:hyperlink r:id="rId1699" w:history="1">
        <w:r w:rsidR="00AC3F0E" w:rsidRPr="00FB1254">
          <w:rPr>
            <w:rStyle w:val="Hyperlink"/>
            <w:color w:val="auto"/>
          </w:rPr>
          <w:t xml:space="preserve">Compatibility Statement for the </w:t>
        </w:r>
        <w:r w:rsidR="00D94B88" w:rsidRPr="00FB1254">
          <w:rPr>
            <w:rStyle w:val="Hyperlink"/>
            <w:i/>
            <w:color w:val="auto"/>
          </w:rPr>
          <w:t>Human Rights Act 2004</w:t>
        </w:r>
      </w:hyperlink>
    </w:p>
    <w:p w:rsidR="00AC3F0E" w:rsidRPr="00FB1254" w:rsidRDefault="00E878CF" w:rsidP="00971697">
      <w:pPr>
        <w:pStyle w:val="ListParagraph"/>
      </w:pPr>
      <w:hyperlink r:id="rId1700" w:history="1">
        <w:r w:rsidR="00AC3F0E" w:rsidRPr="00FB1254">
          <w:rPr>
            <w:rStyle w:val="Hyperlink"/>
            <w:color w:val="auto"/>
          </w:rPr>
          <w:t>Presentation speech</w:t>
        </w:r>
      </w:hyperlink>
    </w:p>
    <w:p w:rsidR="00AC3F0E" w:rsidRPr="00FB1254" w:rsidRDefault="00E878CF" w:rsidP="00971697">
      <w:pPr>
        <w:pStyle w:val="ListParagraph"/>
      </w:pPr>
      <w:hyperlink r:id="rId1701" w:history="1">
        <w:r w:rsidR="00AC3F0E" w:rsidRPr="00FB1254">
          <w:rPr>
            <w:rStyle w:val="Hyperlink"/>
            <w:color w:val="auto"/>
          </w:rPr>
          <w:t>Scrutiny Committee Report</w:t>
        </w:r>
      </w:hyperlink>
    </w:p>
    <w:p w:rsidR="00AC3F0E" w:rsidRPr="00FB1254" w:rsidRDefault="00E878CF" w:rsidP="00971697">
      <w:pPr>
        <w:pStyle w:val="ListParagraph"/>
      </w:pPr>
      <w:hyperlink r:id="rId1702" w:history="1">
        <w:r w:rsidR="00AC3F0E" w:rsidRPr="00FB1254">
          <w:rPr>
            <w:rStyle w:val="Hyperlink"/>
            <w:color w:val="auto"/>
          </w:rPr>
          <w:t>Government response to Scrutiny Committee Report</w:t>
        </w:r>
      </w:hyperlink>
    </w:p>
    <w:p w:rsidR="00AC3F0E" w:rsidRPr="00FB1254" w:rsidRDefault="00E878CF" w:rsidP="00971697">
      <w:pPr>
        <w:pStyle w:val="ListParagraph"/>
      </w:pPr>
      <w:hyperlink r:id="rId1703" w:history="1">
        <w:r w:rsidR="00AC3F0E" w:rsidRPr="00FB1254">
          <w:rPr>
            <w:rStyle w:val="Hyperlink"/>
            <w:color w:val="auto"/>
          </w:rPr>
          <w:t>Proposed amendment moved by Government</w:t>
        </w:r>
      </w:hyperlink>
    </w:p>
    <w:p w:rsidR="00AC3F0E" w:rsidRPr="00FB1254" w:rsidRDefault="00E878CF" w:rsidP="00971697">
      <w:pPr>
        <w:pStyle w:val="ListParagraph"/>
      </w:pPr>
      <w:hyperlink r:id="rId1704" w:history="1">
        <w:r w:rsidR="00AC3F0E" w:rsidRPr="00FB1254">
          <w:rPr>
            <w:rStyle w:val="Hyperlink"/>
            <w:color w:val="auto"/>
          </w:rPr>
          <w:t>Supplementary Explanatory Statement to proposed Government amendment</w:t>
        </w:r>
      </w:hyperlink>
    </w:p>
    <w:p w:rsidR="00AC3F0E" w:rsidRPr="00FB1254" w:rsidRDefault="00E878CF" w:rsidP="00971697">
      <w:pPr>
        <w:pStyle w:val="ListParagraph"/>
      </w:pPr>
      <w:hyperlink r:id="rId1705" w:history="1">
        <w:r w:rsidR="00D02AFA" w:rsidRPr="00FB1254">
          <w:rPr>
            <w:rStyle w:val="Hyperlink"/>
            <w:color w:val="auto"/>
          </w:rPr>
          <w:t>Hansard</w:t>
        </w:r>
        <w:r w:rsidR="00AC3F0E" w:rsidRPr="00FB1254">
          <w:rPr>
            <w:rStyle w:val="Hyperlink"/>
            <w:color w:val="auto"/>
          </w:rPr>
          <w:t xml:space="preserve"> debate</w:t>
        </w:r>
      </w:hyperlink>
    </w:p>
    <w:p w:rsidR="00AC3F0E" w:rsidRPr="00FB1254" w:rsidRDefault="00AC3F0E" w:rsidP="00971697">
      <w:pPr>
        <w:pStyle w:val="ListParagraph"/>
      </w:pPr>
      <w:r w:rsidRPr="00FB1254">
        <w:t>[</w:t>
      </w:r>
      <w:r w:rsidRPr="00FB1254">
        <w:rPr>
          <w:b/>
        </w:rPr>
        <w:t>Act</w:t>
      </w:r>
      <w:r w:rsidRPr="00FB1254">
        <w:t xml:space="preserve">: </w:t>
      </w:r>
      <w:hyperlink r:id="rId1706" w:history="1">
        <w:r w:rsidRPr="00FB1254">
          <w:rPr>
            <w:rStyle w:val="Hyperlink"/>
            <w:i/>
            <w:color w:val="auto"/>
          </w:rPr>
          <w:t>Utilities (Streetlight Network) Legislation Amendment Act 2017</w:t>
        </w:r>
      </w:hyperlink>
      <w:r w:rsidRPr="00FB1254">
        <w:t>]</w:t>
      </w:r>
    </w:p>
    <w:p w:rsidR="00AC3F0E" w:rsidRPr="007463D1" w:rsidRDefault="00E878CF" w:rsidP="0042356A">
      <w:pPr>
        <w:pStyle w:val="Heading2"/>
        <w:spacing w:line="235" w:lineRule="auto"/>
      </w:pPr>
      <w:hyperlink r:id="rId1707" w:history="1">
        <w:bookmarkStart w:id="255" w:name="_Toc503442833"/>
        <w:bookmarkStart w:id="256" w:name="_Toc50974891"/>
        <w:r w:rsidR="00AC3F0E" w:rsidRPr="007463D1">
          <w:rPr>
            <w:rStyle w:val="Hyperlink"/>
            <w:color w:val="auto"/>
          </w:rPr>
          <w:t>Utilities (Technical Regulation) Amendment 2017</w:t>
        </w:r>
        <w:bookmarkEnd w:id="255"/>
        <w:bookmarkEnd w:id="256"/>
      </w:hyperlink>
    </w:p>
    <w:p w:rsidR="00AC3F0E" w:rsidRPr="000C7F5B" w:rsidRDefault="00E878CF" w:rsidP="0042356A">
      <w:pPr>
        <w:pStyle w:val="ListParagraph"/>
        <w:keepNext/>
        <w:spacing w:line="235" w:lineRule="auto"/>
      </w:pPr>
      <w:hyperlink r:id="rId1708" w:history="1">
        <w:r w:rsidR="00AC3F0E" w:rsidRPr="000C7F5B">
          <w:rPr>
            <w:rStyle w:val="Hyperlink"/>
            <w:color w:val="auto"/>
          </w:rPr>
          <w:t>As presented</w:t>
        </w:r>
      </w:hyperlink>
    </w:p>
    <w:p w:rsidR="00AC3F0E" w:rsidRPr="000C7F5B" w:rsidRDefault="00E878CF" w:rsidP="0042356A">
      <w:pPr>
        <w:pStyle w:val="ListParagraph"/>
        <w:keepNext/>
        <w:spacing w:line="235" w:lineRule="auto"/>
      </w:pPr>
      <w:hyperlink r:id="rId1709" w:history="1">
        <w:r w:rsidR="00AC3F0E" w:rsidRPr="000C7F5B">
          <w:rPr>
            <w:rStyle w:val="Hyperlink"/>
            <w:color w:val="auto"/>
          </w:rPr>
          <w:t>Explanatory Statement</w:t>
        </w:r>
      </w:hyperlink>
    </w:p>
    <w:p w:rsidR="00AC3F0E" w:rsidRPr="000C7F5B" w:rsidRDefault="00E878CF" w:rsidP="0042356A">
      <w:pPr>
        <w:pStyle w:val="ListParagraph"/>
        <w:keepNext/>
        <w:spacing w:line="235" w:lineRule="auto"/>
        <w:rPr>
          <w:iCs/>
        </w:rPr>
      </w:pPr>
      <w:hyperlink r:id="rId1710" w:history="1">
        <w:r w:rsidR="00AC3F0E" w:rsidRPr="000C7F5B">
          <w:rPr>
            <w:rStyle w:val="Hyperlink"/>
            <w:color w:val="auto"/>
          </w:rPr>
          <w:t xml:space="preserve">Compatibility Statement for the </w:t>
        </w:r>
        <w:r w:rsidR="00D94B88" w:rsidRPr="000C7F5B">
          <w:rPr>
            <w:rStyle w:val="Hyperlink"/>
            <w:i/>
            <w:iCs/>
            <w:color w:val="auto"/>
          </w:rPr>
          <w:t>Human Rights Act 2004</w:t>
        </w:r>
      </w:hyperlink>
    </w:p>
    <w:p w:rsidR="00AC3F0E" w:rsidRPr="000C7F5B" w:rsidRDefault="00E878CF" w:rsidP="0042356A">
      <w:pPr>
        <w:pStyle w:val="ListParagraph"/>
        <w:keepNext/>
        <w:spacing w:line="235" w:lineRule="auto"/>
      </w:pPr>
      <w:hyperlink r:id="rId1711" w:history="1">
        <w:r w:rsidR="00AC3F0E" w:rsidRPr="000C7F5B">
          <w:rPr>
            <w:rStyle w:val="Hyperlink"/>
            <w:iCs/>
            <w:color w:val="auto"/>
          </w:rPr>
          <w:t>Presentation speech</w:t>
        </w:r>
      </w:hyperlink>
    </w:p>
    <w:p w:rsidR="00AC3F0E" w:rsidRPr="000C7F5B" w:rsidRDefault="00E878CF" w:rsidP="0042356A">
      <w:pPr>
        <w:pStyle w:val="ListParagraph"/>
        <w:spacing w:line="235" w:lineRule="auto"/>
      </w:pPr>
      <w:hyperlink r:id="rId1712" w:history="1">
        <w:r w:rsidR="00AC3F0E" w:rsidRPr="000C7F5B">
          <w:rPr>
            <w:rStyle w:val="Hyperlink"/>
            <w:color w:val="auto"/>
          </w:rPr>
          <w:t>Scrutiny Committee Report</w:t>
        </w:r>
      </w:hyperlink>
    </w:p>
    <w:p w:rsidR="00AC3F0E" w:rsidRPr="000C7F5B" w:rsidRDefault="00E878CF" w:rsidP="0042356A">
      <w:pPr>
        <w:pStyle w:val="ListParagraph"/>
        <w:spacing w:line="235" w:lineRule="auto"/>
      </w:pPr>
      <w:hyperlink r:id="rId1713" w:history="1">
        <w:r w:rsidR="00D02AFA" w:rsidRPr="000C7F5B">
          <w:rPr>
            <w:rStyle w:val="Hyperlink"/>
            <w:color w:val="auto"/>
          </w:rPr>
          <w:t>Hansard</w:t>
        </w:r>
        <w:r w:rsidR="00AC3F0E" w:rsidRPr="000C7F5B">
          <w:rPr>
            <w:rStyle w:val="Hyperlink"/>
            <w:color w:val="auto"/>
          </w:rPr>
          <w:t xml:space="preserve"> debate</w:t>
        </w:r>
      </w:hyperlink>
    </w:p>
    <w:p w:rsidR="00AC3F0E" w:rsidRPr="000C7F5B" w:rsidRDefault="00AC3F0E" w:rsidP="0042356A">
      <w:pPr>
        <w:pStyle w:val="ListParagraph"/>
        <w:spacing w:line="235" w:lineRule="auto"/>
      </w:pPr>
      <w:r w:rsidRPr="000C7F5B">
        <w:t>[</w:t>
      </w:r>
      <w:r w:rsidRPr="000C7F5B">
        <w:rPr>
          <w:b/>
        </w:rPr>
        <w:t>Act:</w:t>
      </w:r>
      <w:r w:rsidRPr="000C7F5B">
        <w:t xml:space="preserve"> </w:t>
      </w:r>
      <w:hyperlink r:id="rId1714" w:history="1">
        <w:r w:rsidRPr="000C7F5B">
          <w:rPr>
            <w:rStyle w:val="Hyperlink"/>
            <w:i/>
            <w:color w:val="auto"/>
          </w:rPr>
          <w:t>Utilities (Technical Regulation) Amendment Act 2017</w:t>
        </w:r>
      </w:hyperlink>
      <w:r w:rsidRPr="000C7F5B">
        <w:t>]</w:t>
      </w:r>
    </w:p>
    <w:p w:rsidR="001367FA" w:rsidRPr="007463D1" w:rsidRDefault="00E878CF" w:rsidP="0042356A">
      <w:pPr>
        <w:pStyle w:val="Heading2"/>
        <w:spacing w:line="235" w:lineRule="auto"/>
      </w:pPr>
      <w:hyperlink r:id="rId1715" w:history="1">
        <w:bookmarkStart w:id="257" w:name="_Toc503442831"/>
        <w:bookmarkStart w:id="258" w:name="_Toc50974892"/>
        <w:r w:rsidR="001367FA" w:rsidRPr="007463D1">
          <w:rPr>
            <w:rStyle w:val="Hyperlink"/>
            <w:color w:val="auto"/>
          </w:rPr>
          <w:t>Utilities Legislation Amendment 2017</w:t>
        </w:r>
        <w:bookmarkEnd w:id="257"/>
        <w:bookmarkEnd w:id="258"/>
      </w:hyperlink>
    </w:p>
    <w:p w:rsidR="001367FA" w:rsidRPr="000C7F5B" w:rsidRDefault="00E878CF" w:rsidP="0042356A">
      <w:pPr>
        <w:pStyle w:val="ListParagraph"/>
        <w:spacing w:line="235" w:lineRule="auto"/>
      </w:pPr>
      <w:hyperlink r:id="rId1716" w:history="1">
        <w:r w:rsidR="001367FA" w:rsidRPr="000C7F5B">
          <w:rPr>
            <w:rStyle w:val="Hyperlink"/>
            <w:color w:val="auto"/>
          </w:rPr>
          <w:t>As presented</w:t>
        </w:r>
      </w:hyperlink>
    </w:p>
    <w:p w:rsidR="001367FA" w:rsidRPr="000C7F5B" w:rsidRDefault="00E878CF" w:rsidP="0042356A">
      <w:pPr>
        <w:pStyle w:val="ListParagraph"/>
        <w:spacing w:line="235" w:lineRule="auto"/>
      </w:pPr>
      <w:hyperlink r:id="rId1717" w:history="1">
        <w:r w:rsidR="001367FA" w:rsidRPr="000C7F5B">
          <w:rPr>
            <w:rStyle w:val="Hyperlink"/>
            <w:color w:val="auto"/>
          </w:rPr>
          <w:t>Explanatory Statement</w:t>
        </w:r>
      </w:hyperlink>
    </w:p>
    <w:p w:rsidR="001367FA" w:rsidRPr="000C7F5B" w:rsidRDefault="00E878CF" w:rsidP="0042356A">
      <w:pPr>
        <w:pStyle w:val="ListParagraph"/>
        <w:spacing w:line="235" w:lineRule="auto"/>
        <w:rPr>
          <w:iCs/>
        </w:rPr>
      </w:pPr>
      <w:hyperlink r:id="rId1718" w:history="1">
        <w:r w:rsidR="001367FA" w:rsidRPr="000C7F5B">
          <w:rPr>
            <w:rStyle w:val="Hyperlink"/>
            <w:color w:val="auto"/>
          </w:rPr>
          <w:t>Compatibility Statement for the</w:t>
        </w:r>
        <w:r w:rsidR="001367FA" w:rsidRPr="000C7F5B">
          <w:rPr>
            <w:rStyle w:val="Hyperlink"/>
            <w:i/>
            <w:color w:val="auto"/>
          </w:rPr>
          <w:t xml:space="preserve"> </w:t>
        </w:r>
        <w:r w:rsidR="00D94B88" w:rsidRPr="000C7F5B">
          <w:rPr>
            <w:rStyle w:val="Hyperlink"/>
            <w:i/>
            <w:iCs/>
            <w:color w:val="auto"/>
          </w:rPr>
          <w:t>Human Rights Act 2004</w:t>
        </w:r>
      </w:hyperlink>
    </w:p>
    <w:p w:rsidR="001367FA" w:rsidRPr="000C7F5B" w:rsidRDefault="00E878CF" w:rsidP="0042356A">
      <w:pPr>
        <w:pStyle w:val="ListParagraph"/>
        <w:spacing w:line="235" w:lineRule="auto"/>
      </w:pPr>
      <w:hyperlink r:id="rId1719" w:history="1">
        <w:r w:rsidR="001367FA" w:rsidRPr="000C7F5B">
          <w:rPr>
            <w:rStyle w:val="Hyperlink"/>
            <w:iCs/>
            <w:color w:val="auto"/>
          </w:rPr>
          <w:t>Presentation speech</w:t>
        </w:r>
      </w:hyperlink>
    </w:p>
    <w:p w:rsidR="001367FA" w:rsidRPr="000C7F5B" w:rsidRDefault="00E878CF" w:rsidP="0042356A">
      <w:pPr>
        <w:pStyle w:val="ListParagraph"/>
        <w:spacing w:line="235" w:lineRule="auto"/>
      </w:pPr>
      <w:hyperlink r:id="rId1720" w:history="1">
        <w:r w:rsidR="001367FA" w:rsidRPr="000C7F5B">
          <w:rPr>
            <w:rStyle w:val="Hyperlink"/>
            <w:color w:val="auto"/>
          </w:rPr>
          <w:t>Scrutiny Committee Report (Committee had no comment)</w:t>
        </w:r>
      </w:hyperlink>
    </w:p>
    <w:p w:rsidR="001367FA" w:rsidRPr="000C7F5B" w:rsidRDefault="00E878CF" w:rsidP="0042356A">
      <w:pPr>
        <w:pStyle w:val="ListParagraph"/>
        <w:spacing w:line="235" w:lineRule="auto"/>
      </w:pPr>
      <w:hyperlink r:id="rId1721" w:history="1">
        <w:r w:rsidR="00D02AFA" w:rsidRPr="000C7F5B">
          <w:rPr>
            <w:rStyle w:val="Hyperlink"/>
            <w:color w:val="auto"/>
          </w:rPr>
          <w:t>Hansard</w:t>
        </w:r>
        <w:r w:rsidR="001367FA" w:rsidRPr="000C7F5B">
          <w:rPr>
            <w:rStyle w:val="Hyperlink"/>
            <w:color w:val="auto"/>
          </w:rPr>
          <w:t xml:space="preserve"> debate</w:t>
        </w:r>
      </w:hyperlink>
    </w:p>
    <w:p w:rsidR="001367FA" w:rsidRPr="000C7F5B" w:rsidRDefault="001367FA" w:rsidP="0042356A">
      <w:pPr>
        <w:pStyle w:val="ListParagraph"/>
        <w:spacing w:line="235" w:lineRule="auto"/>
        <w:rPr>
          <w:iCs/>
        </w:rPr>
      </w:pPr>
      <w:r w:rsidRPr="000C7F5B">
        <w:t>[</w:t>
      </w:r>
      <w:r w:rsidRPr="000C7F5B">
        <w:rPr>
          <w:b/>
        </w:rPr>
        <w:t>Act</w:t>
      </w:r>
      <w:r w:rsidRPr="000C7F5B">
        <w:t xml:space="preserve">: </w:t>
      </w:r>
      <w:hyperlink r:id="rId1722" w:history="1">
        <w:r w:rsidRPr="000C7F5B">
          <w:rPr>
            <w:rStyle w:val="Hyperlink"/>
            <w:i/>
            <w:color w:val="auto"/>
          </w:rPr>
          <w:t>Utilities Legislation Amendment Act 2017</w:t>
        </w:r>
      </w:hyperlink>
      <w:r w:rsidRPr="000C7F5B">
        <w:t>]</w:t>
      </w:r>
    </w:p>
    <w:p w:rsidR="00FC1F5D" w:rsidRPr="007463D1" w:rsidRDefault="00E878CF" w:rsidP="0042356A">
      <w:pPr>
        <w:pStyle w:val="Heading2"/>
        <w:spacing w:line="235" w:lineRule="auto"/>
      </w:pPr>
      <w:hyperlink r:id="rId1723" w:history="1">
        <w:bookmarkStart w:id="259" w:name="_Toc50974893"/>
        <w:r w:rsidR="00FC1F5D" w:rsidRPr="007463D1">
          <w:rPr>
            <w:rStyle w:val="Hyperlink"/>
            <w:color w:val="auto"/>
          </w:rPr>
          <w:t>Veterinary Practice 2018</w:t>
        </w:r>
        <w:bookmarkEnd w:id="259"/>
      </w:hyperlink>
    </w:p>
    <w:p w:rsidR="00FC1F5D" w:rsidRPr="000C7F5B" w:rsidRDefault="00E878CF" w:rsidP="0042356A">
      <w:pPr>
        <w:pStyle w:val="ListParagraph"/>
        <w:spacing w:line="235" w:lineRule="auto"/>
      </w:pPr>
      <w:hyperlink r:id="rId1724" w:history="1">
        <w:r w:rsidR="00FC1F5D" w:rsidRPr="000C7F5B">
          <w:rPr>
            <w:rStyle w:val="Hyperlink"/>
            <w:color w:val="auto"/>
          </w:rPr>
          <w:t>As presented</w:t>
        </w:r>
      </w:hyperlink>
    </w:p>
    <w:p w:rsidR="00FC1F5D" w:rsidRPr="000C7F5B" w:rsidRDefault="00E878CF" w:rsidP="0042356A">
      <w:pPr>
        <w:pStyle w:val="ListParagraph"/>
        <w:spacing w:line="235" w:lineRule="auto"/>
      </w:pPr>
      <w:hyperlink r:id="rId1725" w:history="1">
        <w:r w:rsidR="00FC1F5D" w:rsidRPr="000C7F5B">
          <w:rPr>
            <w:rStyle w:val="Hyperlink"/>
            <w:color w:val="auto"/>
          </w:rPr>
          <w:t>Explanatory Statement</w:t>
        </w:r>
      </w:hyperlink>
    </w:p>
    <w:p w:rsidR="00FC1F5D" w:rsidRPr="000C7F5B" w:rsidRDefault="00E878CF" w:rsidP="0042356A">
      <w:pPr>
        <w:pStyle w:val="ListParagraph"/>
        <w:spacing w:line="235" w:lineRule="auto"/>
        <w:rPr>
          <w:rStyle w:val="Hyperlink"/>
          <w:color w:val="auto"/>
          <w:u w:val="none"/>
        </w:rPr>
      </w:pPr>
      <w:hyperlink r:id="rId1726" w:history="1">
        <w:r w:rsidR="00FC1F5D" w:rsidRPr="000C7F5B">
          <w:rPr>
            <w:rStyle w:val="Hyperlink"/>
            <w:color w:val="auto"/>
          </w:rPr>
          <w:t xml:space="preserve">Compatibility Statement for the </w:t>
        </w:r>
        <w:r w:rsidR="00D94B88" w:rsidRPr="000C7F5B">
          <w:rPr>
            <w:rStyle w:val="Hyperlink"/>
            <w:i/>
            <w:color w:val="auto"/>
          </w:rPr>
          <w:t>Human Rights Act 2004</w:t>
        </w:r>
      </w:hyperlink>
    </w:p>
    <w:p w:rsidR="007759BD" w:rsidRPr="000C7F5B" w:rsidRDefault="00E878CF" w:rsidP="0042356A">
      <w:pPr>
        <w:pStyle w:val="ListParagraph"/>
        <w:spacing w:line="235" w:lineRule="auto"/>
        <w:rPr>
          <w:rStyle w:val="Hyperlink"/>
          <w:color w:val="auto"/>
          <w:u w:val="none"/>
        </w:rPr>
      </w:pPr>
      <w:hyperlink r:id="rId1727" w:history="1">
        <w:r w:rsidR="007759BD" w:rsidRPr="000C7F5B">
          <w:rPr>
            <w:rStyle w:val="Hyperlink"/>
            <w:color w:val="auto"/>
          </w:rPr>
          <w:t>Presentation speech</w:t>
        </w:r>
      </w:hyperlink>
    </w:p>
    <w:p w:rsidR="00B83A63" w:rsidRPr="000C7F5B" w:rsidRDefault="00E878CF" w:rsidP="0042356A">
      <w:pPr>
        <w:pStyle w:val="ListParagraph"/>
        <w:spacing w:line="235" w:lineRule="auto"/>
        <w:rPr>
          <w:rStyle w:val="Hyperlink"/>
          <w:color w:val="auto"/>
          <w:u w:val="none"/>
        </w:rPr>
      </w:pPr>
      <w:hyperlink r:id="rId1728" w:history="1">
        <w:r w:rsidR="00B83A63" w:rsidRPr="000C7F5B">
          <w:rPr>
            <w:rStyle w:val="Hyperlink"/>
            <w:color w:val="auto"/>
          </w:rPr>
          <w:t>Scrutiny Committee Report</w:t>
        </w:r>
      </w:hyperlink>
    </w:p>
    <w:p w:rsidR="00DD0ABF" w:rsidRPr="000C7F5B" w:rsidRDefault="00E878CF" w:rsidP="0042356A">
      <w:pPr>
        <w:pStyle w:val="ListParagraph"/>
        <w:spacing w:line="235" w:lineRule="auto"/>
        <w:rPr>
          <w:rStyle w:val="Hyperlink"/>
          <w:color w:val="auto"/>
          <w:u w:val="none"/>
        </w:rPr>
      </w:pPr>
      <w:hyperlink r:id="rId1729" w:history="1">
        <w:r w:rsidR="00DD0ABF" w:rsidRPr="000C7F5B">
          <w:rPr>
            <w:rStyle w:val="Hyperlink"/>
            <w:color w:val="auto"/>
          </w:rPr>
          <w:t>Government response to Scrutiny Committee Report</w:t>
        </w:r>
      </w:hyperlink>
    </w:p>
    <w:p w:rsidR="00BA214D" w:rsidRPr="000C7F5B" w:rsidRDefault="00E878CF" w:rsidP="0042356A">
      <w:pPr>
        <w:pStyle w:val="ListParagraph"/>
        <w:spacing w:line="235" w:lineRule="auto"/>
        <w:rPr>
          <w:rStyle w:val="Hyperlink"/>
          <w:color w:val="auto"/>
          <w:u w:val="none"/>
        </w:rPr>
      </w:pPr>
      <w:hyperlink r:id="rId1730" w:history="1">
        <w:r w:rsidR="00BA214D" w:rsidRPr="000C7F5B">
          <w:rPr>
            <w:rStyle w:val="Hyperlink"/>
            <w:color w:val="auto"/>
          </w:rPr>
          <w:t>Proposed amendment moved by Government</w:t>
        </w:r>
      </w:hyperlink>
    </w:p>
    <w:p w:rsidR="00BA214D" w:rsidRPr="000C7F5B" w:rsidRDefault="00E878CF" w:rsidP="0042356A">
      <w:pPr>
        <w:pStyle w:val="ListParagraph"/>
        <w:spacing w:line="235" w:lineRule="auto"/>
        <w:rPr>
          <w:rStyle w:val="Hyperlink"/>
          <w:color w:val="auto"/>
          <w:u w:val="none"/>
        </w:rPr>
      </w:pPr>
      <w:hyperlink r:id="rId1731" w:history="1">
        <w:r w:rsidR="00BA214D" w:rsidRPr="000C7F5B">
          <w:rPr>
            <w:rStyle w:val="Hyperlink"/>
            <w:color w:val="auto"/>
          </w:rPr>
          <w:t>Supplementary Explanatory Statement to proposed Government amendment</w:t>
        </w:r>
      </w:hyperlink>
    </w:p>
    <w:p w:rsidR="00BA214D" w:rsidRPr="000C7F5B" w:rsidRDefault="00E878CF" w:rsidP="0042356A">
      <w:pPr>
        <w:pStyle w:val="ListParagraph"/>
        <w:spacing w:line="235" w:lineRule="auto"/>
        <w:rPr>
          <w:rStyle w:val="Hyperlink"/>
          <w:color w:val="auto"/>
          <w:u w:val="none"/>
        </w:rPr>
      </w:pPr>
      <w:hyperlink r:id="rId1732" w:history="1">
        <w:r w:rsidR="00BA214D" w:rsidRPr="000C7F5B">
          <w:rPr>
            <w:rStyle w:val="Hyperlink"/>
            <w:color w:val="auto"/>
          </w:rPr>
          <w:t>Revised Explanatory Statement</w:t>
        </w:r>
      </w:hyperlink>
    </w:p>
    <w:p w:rsidR="007759BD" w:rsidRPr="000C7F5B" w:rsidRDefault="00E878CF" w:rsidP="0042356A">
      <w:pPr>
        <w:pStyle w:val="ListParagraph"/>
        <w:spacing w:line="235" w:lineRule="auto"/>
        <w:rPr>
          <w:rStyle w:val="Hyperlink"/>
          <w:color w:val="auto"/>
          <w:u w:val="none"/>
        </w:rPr>
      </w:pPr>
      <w:hyperlink r:id="rId1733" w:history="1">
        <w:r w:rsidR="00D02AFA" w:rsidRPr="000C7F5B">
          <w:rPr>
            <w:rStyle w:val="Hyperlink"/>
            <w:color w:val="auto"/>
          </w:rPr>
          <w:t>Hansard</w:t>
        </w:r>
        <w:r w:rsidR="007759BD" w:rsidRPr="000C7F5B">
          <w:rPr>
            <w:rStyle w:val="Hyperlink"/>
            <w:color w:val="auto"/>
          </w:rPr>
          <w:t xml:space="preserve"> debate</w:t>
        </w:r>
      </w:hyperlink>
    </w:p>
    <w:p w:rsidR="007759BD" w:rsidRPr="000C7F5B" w:rsidRDefault="007759BD" w:rsidP="0042356A">
      <w:pPr>
        <w:pStyle w:val="ListParagraph"/>
        <w:spacing w:line="235" w:lineRule="auto"/>
      </w:pPr>
      <w:r w:rsidRPr="000C7F5B">
        <w:rPr>
          <w:rStyle w:val="Hyperlink"/>
          <w:color w:val="auto"/>
          <w:u w:val="none"/>
        </w:rPr>
        <w:t>[</w:t>
      </w:r>
      <w:r w:rsidRPr="000C7F5B">
        <w:rPr>
          <w:rStyle w:val="Hyperlink"/>
          <w:b/>
          <w:color w:val="auto"/>
          <w:u w:val="none"/>
        </w:rPr>
        <w:t>Act</w:t>
      </w:r>
      <w:r w:rsidRPr="000C7F5B">
        <w:rPr>
          <w:rStyle w:val="Hyperlink"/>
          <w:color w:val="auto"/>
          <w:u w:val="none"/>
        </w:rPr>
        <w:t xml:space="preserve">: </w:t>
      </w:r>
      <w:hyperlink r:id="rId1734" w:history="1">
        <w:r w:rsidRPr="000C7F5B">
          <w:rPr>
            <w:rStyle w:val="Hyperlink"/>
            <w:i/>
            <w:color w:val="auto"/>
          </w:rPr>
          <w:t>Veterinary Practice Act 2018</w:t>
        </w:r>
      </w:hyperlink>
      <w:r w:rsidRPr="000C7F5B">
        <w:rPr>
          <w:rStyle w:val="Hyperlink"/>
          <w:color w:val="auto"/>
          <w:u w:val="none"/>
        </w:rPr>
        <w:t>]</w:t>
      </w:r>
    </w:p>
    <w:p w:rsidR="00AC78BE" w:rsidRPr="007463D1" w:rsidRDefault="00E878CF" w:rsidP="0042356A">
      <w:pPr>
        <w:pStyle w:val="Heading2"/>
        <w:spacing w:line="235" w:lineRule="auto"/>
        <w:rPr>
          <w:rStyle w:val="Hyperlink"/>
          <w:color w:val="auto"/>
        </w:rPr>
      </w:pPr>
      <w:hyperlink r:id="rId1735" w:history="1">
        <w:bookmarkStart w:id="260" w:name="_Toc50974894"/>
        <w:r w:rsidR="00AC78BE" w:rsidRPr="007463D1">
          <w:rPr>
            <w:rStyle w:val="Hyperlink"/>
            <w:color w:val="auto"/>
          </w:rPr>
          <w:t>Victims Rights Legislation Amendment 2020</w:t>
        </w:r>
        <w:bookmarkEnd w:id="260"/>
      </w:hyperlink>
    </w:p>
    <w:p w:rsidR="00AC78BE" w:rsidRPr="000C7F5B" w:rsidRDefault="00E878CF" w:rsidP="0042356A">
      <w:pPr>
        <w:pStyle w:val="ListParagraph"/>
        <w:spacing w:line="235" w:lineRule="auto"/>
      </w:pPr>
      <w:hyperlink r:id="rId1736" w:history="1">
        <w:r w:rsidR="00AC78BE" w:rsidRPr="000C7F5B">
          <w:rPr>
            <w:rStyle w:val="Hyperlink"/>
            <w:color w:val="auto"/>
          </w:rPr>
          <w:t>As presented</w:t>
        </w:r>
      </w:hyperlink>
    </w:p>
    <w:p w:rsidR="00AC78BE" w:rsidRPr="000C7F5B" w:rsidRDefault="00E878CF" w:rsidP="0042356A">
      <w:pPr>
        <w:pStyle w:val="ListParagraph"/>
        <w:spacing w:line="235" w:lineRule="auto"/>
        <w:rPr>
          <w:rStyle w:val="Hyperlink"/>
          <w:color w:val="auto"/>
          <w:u w:val="none"/>
        </w:rPr>
      </w:pPr>
      <w:hyperlink r:id="rId1737" w:history="1">
        <w:r w:rsidR="00AC78BE" w:rsidRPr="000C7F5B">
          <w:rPr>
            <w:rStyle w:val="Hyperlink"/>
            <w:color w:val="auto"/>
          </w:rPr>
          <w:t>Explanatory Statement (including compatibility statement for the Human Rights Act 2004)</w:t>
        </w:r>
      </w:hyperlink>
    </w:p>
    <w:p w:rsidR="004C3044" w:rsidRPr="000C7F5B" w:rsidRDefault="00E878CF" w:rsidP="0042356A">
      <w:pPr>
        <w:pStyle w:val="ListParagraph"/>
        <w:spacing w:line="235" w:lineRule="auto"/>
        <w:rPr>
          <w:rStyle w:val="Hyperlink"/>
          <w:color w:val="auto"/>
          <w:u w:val="none"/>
        </w:rPr>
      </w:pPr>
      <w:hyperlink r:id="rId1738" w:history="1">
        <w:r w:rsidR="004C3044" w:rsidRPr="000C7F5B">
          <w:rPr>
            <w:rStyle w:val="Hyperlink"/>
            <w:color w:val="auto"/>
          </w:rPr>
          <w:t>Supplementary Explanatory Statement</w:t>
        </w:r>
      </w:hyperlink>
    </w:p>
    <w:p w:rsidR="004C3044" w:rsidRPr="000C7F5B" w:rsidRDefault="004C3044" w:rsidP="0042356A">
      <w:pPr>
        <w:pStyle w:val="ListParagraph"/>
        <w:spacing w:line="235" w:lineRule="auto"/>
      </w:pPr>
      <w:r w:rsidRPr="000C7F5B">
        <w:rPr>
          <w:rStyle w:val="Hyperlink"/>
          <w:color w:val="auto"/>
          <w:u w:val="none"/>
        </w:rPr>
        <w:t>[</w:t>
      </w:r>
      <w:r w:rsidRPr="000C7F5B">
        <w:rPr>
          <w:rStyle w:val="Hyperlink"/>
          <w:b/>
          <w:color w:val="auto"/>
          <w:u w:val="none"/>
        </w:rPr>
        <w:t>Act:</w:t>
      </w:r>
      <w:r w:rsidRPr="000C7F5B">
        <w:rPr>
          <w:rStyle w:val="Hyperlink"/>
          <w:color w:val="auto"/>
          <w:u w:val="none"/>
        </w:rPr>
        <w:t xml:space="preserve"> </w:t>
      </w:r>
      <w:hyperlink r:id="rId1739" w:history="1">
        <w:r w:rsidRPr="000C7F5B">
          <w:rPr>
            <w:rStyle w:val="Hyperlink"/>
            <w:i/>
            <w:color w:val="auto"/>
          </w:rPr>
          <w:t>Victims Rights Legislation Amendment Act 2020</w:t>
        </w:r>
        <w:r w:rsidRPr="000C7F5B">
          <w:rPr>
            <w:rStyle w:val="Hyperlink"/>
            <w:color w:val="auto"/>
          </w:rPr>
          <w:t>]</w:t>
        </w:r>
      </w:hyperlink>
    </w:p>
    <w:p w:rsidR="00AC3F0E" w:rsidRPr="007463D1" w:rsidRDefault="00E878CF" w:rsidP="0042356A">
      <w:pPr>
        <w:pStyle w:val="Heading2"/>
        <w:spacing w:line="235" w:lineRule="auto"/>
      </w:pPr>
      <w:hyperlink r:id="rId1740" w:history="1">
        <w:bookmarkStart w:id="261" w:name="_Toc503442834"/>
        <w:bookmarkStart w:id="262" w:name="_Toc50974895"/>
        <w:r w:rsidR="00AC3F0E" w:rsidRPr="007463D1">
          <w:rPr>
            <w:rStyle w:val="Hyperlink"/>
            <w:color w:val="auto"/>
          </w:rPr>
          <w:t>Waste Management and Resource Recovery Amendment 2017</w:t>
        </w:r>
        <w:bookmarkEnd w:id="261"/>
        <w:bookmarkEnd w:id="262"/>
      </w:hyperlink>
    </w:p>
    <w:p w:rsidR="00AC3F0E" w:rsidRPr="0042356A" w:rsidRDefault="00E878CF" w:rsidP="0042356A">
      <w:pPr>
        <w:pStyle w:val="ListParagraph"/>
        <w:spacing w:line="235" w:lineRule="auto"/>
      </w:pPr>
      <w:hyperlink r:id="rId1741" w:history="1">
        <w:r w:rsidR="00AC3F0E" w:rsidRPr="0042356A">
          <w:rPr>
            <w:rStyle w:val="Hyperlink"/>
            <w:color w:val="auto"/>
          </w:rPr>
          <w:t>As presented</w:t>
        </w:r>
      </w:hyperlink>
    </w:p>
    <w:p w:rsidR="00AC3F0E" w:rsidRPr="0042356A" w:rsidRDefault="00E878CF" w:rsidP="0042356A">
      <w:pPr>
        <w:pStyle w:val="ListParagraph"/>
        <w:spacing w:line="235" w:lineRule="auto"/>
      </w:pPr>
      <w:hyperlink r:id="rId1742" w:history="1">
        <w:r w:rsidR="00AC3F0E" w:rsidRPr="0042356A">
          <w:rPr>
            <w:rStyle w:val="Hyperlink"/>
            <w:color w:val="auto"/>
          </w:rPr>
          <w:t>Explanatory Statement</w:t>
        </w:r>
      </w:hyperlink>
    </w:p>
    <w:p w:rsidR="00AC3F0E" w:rsidRPr="0042356A" w:rsidRDefault="00E878CF" w:rsidP="0042356A">
      <w:pPr>
        <w:pStyle w:val="ListParagraph"/>
        <w:spacing w:line="235" w:lineRule="auto"/>
        <w:rPr>
          <w:iCs/>
        </w:rPr>
      </w:pPr>
      <w:hyperlink r:id="rId1743" w:history="1">
        <w:r w:rsidR="00AC3F0E" w:rsidRPr="0042356A">
          <w:rPr>
            <w:rStyle w:val="Hyperlink"/>
            <w:color w:val="auto"/>
          </w:rPr>
          <w:t xml:space="preserve">Compatibility Statement for the </w:t>
        </w:r>
        <w:r w:rsidR="00D94B88" w:rsidRPr="0042356A">
          <w:rPr>
            <w:rStyle w:val="Hyperlink"/>
            <w:i/>
            <w:iCs/>
            <w:color w:val="auto"/>
          </w:rPr>
          <w:t>Human Rights Act 2004</w:t>
        </w:r>
      </w:hyperlink>
    </w:p>
    <w:p w:rsidR="00AC3F0E" w:rsidRPr="0042356A" w:rsidRDefault="00E878CF" w:rsidP="0042356A">
      <w:pPr>
        <w:pStyle w:val="ListParagraph"/>
        <w:spacing w:line="235" w:lineRule="auto"/>
      </w:pPr>
      <w:hyperlink r:id="rId1744" w:history="1">
        <w:r w:rsidR="00AC3F0E" w:rsidRPr="0042356A">
          <w:rPr>
            <w:rStyle w:val="Hyperlink"/>
            <w:iCs/>
            <w:color w:val="auto"/>
          </w:rPr>
          <w:t>Presentation speech</w:t>
        </w:r>
      </w:hyperlink>
    </w:p>
    <w:p w:rsidR="00AC3F0E" w:rsidRPr="0042356A" w:rsidRDefault="00E878CF" w:rsidP="0042356A">
      <w:pPr>
        <w:pStyle w:val="ListParagraph"/>
        <w:spacing w:line="235" w:lineRule="auto"/>
      </w:pPr>
      <w:hyperlink r:id="rId1745" w:history="1">
        <w:r w:rsidR="00AC3F0E" w:rsidRPr="0042356A">
          <w:rPr>
            <w:rStyle w:val="Hyperlink"/>
            <w:color w:val="auto"/>
          </w:rPr>
          <w:t>Scrutiny Committee Report</w:t>
        </w:r>
      </w:hyperlink>
    </w:p>
    <w:p w:rsidR="00AC3F0E" w:rsidRPr="0042356A" w:rsidRDefault="00E878CF" w:rsidP="0042356A">
      <w:pPr>
        <w:pStyle w:val="ListParagraph"/>
        <w:spacing w:line="235" w:lineRule="auto"/>
      </w:pPr>
      <w:hyperlink r:id="rId1746" w:history="1">
        <w:r w:rsidR="00AC3F0E" w:rsidRPr="0042356A">
          <w:rPr>
            <w:rStyle w:val="Hyperlink"/>
            <w:color w:val="auto"/>
          </w:rPr>
          <w:t>Government response to Scrutiny Committee Report</w:t>
        </w:r>
      </w:hyperlink>
    </w:p>
    <w:p w:rsidR="007E72F1" w:rsidRPr="0042356A" w:rsidRDefault="00E878CF" w:rsidP="0042356A">
      <w:pPr>
        <w:pStyle w:val="ListParagraph"/>
        <w:spacing w:line="235" w:lineRule="auto"/>
      </w:pPr>
      <w:hyperlink r:id="rId1747" w:history="1">
        <w:r w:rsidR="007E72F1" w:rsidRPr="0042356A">
          <w:rPr>
            <w:rStyle w:val="Hyperlink"/>
            <w:color w:val="auto"/>
          </w:rPr>
          <w:t>Additional Explanatory Statement</w:t>
        </w:r>
      </w:hyperlink>
    </w:p>
    <w:p w:rsidR="00AC3F0E" w:rsidRPr="0042356A" w:rsidRDefault="00E878CF" w:rsidP="0042356A">
      <w:pPr>
        <w:pStyle w:val="ListParagraph"/>
        <w:spacing w:line="235" w:lineRule="auto"/>
      </w:pPr>
      <w:hyperlink r:id="rId1748" w:history="1">
        <w:r w:rsidR="00D02AFA" w:rsidRPr="0042356A">
          <w:rPr>
            <w:rStyle w:val="Hyperlink"/>
            <w:color w:val="auto"/>
          </w:rPr>
          <w:t>Hansard</w:t>
        </w:r>
        <w:r w:rsidR="00AC3F0E" w:rsidRPr="0042356A">
          <w:rPr>
            <w:rStyle w:val="Hyperlink"/>
            <w:color w:val="auto"/>
          </w:rPr>
          <w:t xml:space="preserve"> debate</w:t>
        </w:r>
      </w:hyperlink>
    </w:p>
    <w:p w:rsidR="00AC3F0E" w:rsidRPr="0042356A" w:rsidRDefault="00AC3F0E" w:rsidP="0042356A">
      <w:pPr>
        <w:pStyle w:val="ListParagraph"/>
        <w:spacing w:line="235" w:lineRule="auto"/>
      </w:pPr>
      <w:r w:rsidRPr="0042356A">
        <w:t>[</w:t>
      </w:r>
      <w:r w:rsidRPr="0042356A">
        <w:rPr>
          <w:b/>
        </w:rPr>
        <w:t>Act:</w:t>
      </w:r>
      <w:r w:rsidRPr="0042356A">
        <w:t xml:space="preserve"> </w:t>
      </w:r>
      <w:hyperlink r:id="rId1749" w:history="1">
        <w:r w:rsidRPr="0042356A">
          <w:rPr>
            <w:rStyle w:val="Hyperlink"/>
            <w:i/>
            <w:color w:val="auto"/>
          </w:rPr>
          <w:t>Waste Management and Resource Recovery Amendment Act 2017</w:t>
        </w:r>
      </w:hyperlink>
      <w:r w:rsidRPr="0042356A">
        <w:t>]</w:t>
      </w:r>
    </w:p>
    <w:p w:rsidR="00935F3B" w:rsidRPr="007463D1" w:rsidRDefault="00E878CF" w:rsidP="0035691A">
      <w:pPr>
        <w:pStyle w:val="Heading2"/>
        <w:spacing w:line="230" w:lineRule="auto"/>
      </w:pPr>
      <w:hyperlink r:id="rId1750" w:history="1">
        <w:bookmarkStart w:id="263" w:name="_Toc50974896"/>
        <w:r w:rsidR="00935F3B" w:rsidRPr="007463D1">
          <w:rPr>
            <w:rStyle w:val="Hyperlink"/>
            <w:color w:val="auto"/>
          </w:rPr>
          <w:t>Waste Management and Resource Recovery Amendment 2018</w:t>
        </w:r>
        <w:bookmarkEnd w:id="263"/>
      </w:hyperlink>
    </w:p>
    <w:p w:rsidR="00935F3B" w:rsidRPr="0042356A" w:rsidRDefault="00E878CF" w:rsidP="0035691A">
      <w:pPr>
        <w:pStyle w:val="ListParagraph"/>
        <w:spacing w:line="230" w:lineRule="auto"/>
      </w:pPr>
      <w:hyperlink r:id="rId1751" w:history="1">
        <w:r w:rsidR="00935F3B" w:rsidRPr="0042356A">
          <w:rPr>
            <w:rStyle w:val="Hyperlink"/>
            <w:color w:val="auto"/>
          </w:rPr>
          <w:t>As presented</w:t>
        </w:r>
      </w:hyperlink>
    </w:p>
    <w:p w:rsidR="00935F3B" w:rsidRPr="0042356A" w:rsidRDefault="00E878CF" w:rsidP="0035691A">
      <w:pPr>
        <w:pStyle w:val="ListParagraph"/>
        <w:spacing w:line="230" w:lineRule="auto"/>
      </w:pPr>
      <w:hyperlink r:id="rId1752" w:history="1">
        <w:r w:rsidR="00935F3B" w:rsidRPr="0042356A">
          <w:rPr>
            <w:rStyle w:val="Hyperlink"/>
            <w:color w:val="auto"/>
          </w:rPr>
          <w:t>Explanatory Statement</w:t>
        </w:r>
      </w:hyperlink>
    </w:p>
    <w:p w:rsidR="00935F3B" w:rsidRPr="0042356A" w:rsidRDefault="00E878CF" w:rsidP="0035691A">
      <w:pPr>
        <w:pStyle w:val="ListParagraph"/>
        <w:spacing w:line="230" w:lineRule="auto"/>
      </w:pPr>
      <w:hyperlink r:id="rId1753" w:history="1">
        <w:r w:rsidR="008D7B46" w:rsidRPr="0042356A">
          <w:rPr>
            <w:rStyle w:val="Hyperlink"/>
            <w:color w:val="auto"/>
          </w:rPr>
          <w:t>Compatibility</w:t>
        </w:r>
        <w:r w:rsidR="00935F3B" w:rsidRPr="0042356A">
          <w:rPr>
            <w:rStyle w:val="Hyperlink"/>
            <w:color w:val="auto"/>
          </w:rPr>
          <w:t xml:space="preserve"> Statement for the </w:t>
        </w:r>
        <w:r w:rsidR="00D94B88" w:rsidRPr="0042356A">
          <w:rPr>
            <w:rStyle w:val="Hyperlink"/>
            <w:i/>
            <w:color w:val="auto"/>
          </w:rPr>
          <w:t>Human Rights Act 2004</w:t>
        </w:r>
      </w:hyperlink>
    </w:p>
    <w:p w:rsidR="00935F3B" w:rsidRPr="0042356A" w:rsidRDefault="00E878CF" w:rsidP="0035691A">
      <w:pPr>
        <w:pStyle w:val="ListParagraph"/>
        <w:spacing w:line="230" w:lineRule="auto"/>
      </w:pPr>
      <w:hyperlink r:id="rId1754" w:history="1">
        <w:r w:rsidR="00935F3B" w:rsidRPr="0042356A">
          <w:rPr>
            <w:rStyle w:val="Hyperlink"/>
            <w:color w:val="auto"/>
          </w:rPr>
          <w:t>Presentation speech</w:t>
        </w:r>
      </w:hyperlink>
    </w:p>
    <w:p w:rsidR="00935F3B" w:rsidRPr="0042356A" w:rsidRDefault="00E878CF" w:rsidP="0035691A">
      <w:pPr>
        <w:pStyle w:val="ListParagraph"/>
        <w:spacing w:line="230" w:lineRule="auto"/>
      </w:pPr>
      <w:hyperlink r:id="rId1755" w:history="1">
        <w:r w:rsidR="00935F3B" w:rsidRPr="0042356A">
          <w:rPr>
            <w:rStyle w:val="Hyperlink"/>
            <w:color w:val="auto"/>
          </w:rPr>
          <w:t>Scrutiny Committee Report</w:t>
        </w:r>
        <w:r w:rsidR="00877874" w:rsidRPr="0042356A">
          <w:rPr>
            <w:rStyle w:val="Hyperlink"/>
            <w:color w:val="auto"/>
          </w:rPr>
          <w:t xml:space="preserve"> (Committee had no comment)</w:t>
        </w:r>
      </w:hyperlink>
    </w:p>
    <w:p w:rsidR="00935F3B" w:rsidRPr="0042356A" w:rsidRDefault="00E878CF" w:rsidP="0035691A">
      <w:pPr>
        <w:pStyle w:val="ListParagraph"/>
        <w:spacing w:line="230" w:lineRule="auto"/>
      </w:pPr>
      <w:hyperlink r:id="rId1756" w:history="1">
        <w:r w:rsidR="00D02AFA" w:rsidRPr="0042356A">
          <w:rPr>
            <w:rStyle w:val="Hyperlink"/>
            <w:color w:val="auto"/>
          </w:rPr>
          <w:t>Hansard</w:t>
        </w:r>
        <w:r w:rsidR="00935F3B" w:rsidRPr="0042356A">
          <w:rPr>
            <w:rStyle w:val="Hyperlink"/>
            <w:color w:val="auto"/>
          </w:rPr>
          <w:t xml:space="preserve"> debate</w:t>
        </w:r>
      </w:hyperlink>
    </w:p>
    <w:p w:rsidR="00935F3B" w:rsidRPr="0042356A" w:rsidRDefault="00935F3B" w:rsidP="0035691A">
      <w:pPr>
        <w:pStyle w:val="ListParagraph"/>
        <w:spacing w:line="230" w:lineRule="auto"/>
      </w:pPr>
      <w:r w:rsidRPr="0042356A">
        <w:t>[</w:t>
      </w:r>
      <w:r w:rsidRPr="0042356A">
        <w:rPr>
          <w:b/>
        </w:rPr>
        <w:t>Act</w:t>
      </w:r>
      <w:r w:rsidRPr="0042356A">
        <w:t xml:space="preserve">: </w:t>
      </w:r>
      <w:hyperlink r:id="rId1757" w:history="1">
        <w:r w:rsidRPr="0042356A">
          <w:rPr>
            <w:rStyle w:val="Hyperlink"/>
            <w:i/>
            <w:color w:val="auto"/>
          </w:rPr>
          <w:t>Waste Management and Resource Recovery Amendment Act 2018</w:t>
        </w:r>
      </w:hyperlink>
      <w:r w:rsidRPr="0042356A">
        <w:t>]</w:t>
      </w:r>
    </w:p>
    <w:p w:rsidR="002B7C3E" w:rsidRPr="007463D1" w:rsidRDefault="00E878CF" w:rsidP="0035691A">
      <w:pPr>
        <w:pStyle w:val="Heading2"/>
        <w:spacing w:line="230" w:lineRule="auto"/>
      </w:pPr>
      <w:hyperlink r:id="rId1758" w:history="1">
        <w:bookmarkStart w:id="264" w:name="_Toc50974897"/>
        <w:r w:rsidR="002B7C3E" w:rsidRPr="007463D1">
          <w:rPr>
            <w:rStyle w:val="Hyperlink"/>
            <w:color w:val="auto"/>
          </w:rPr>
          <w:t>Water Resources Amendment 2019</w:t>
        </w:r>
        <w:bookmarkEnd w:id="264"/>
      </w:hyperlink>
    </w:p>
    <w:p w:rsidR="002B7C3E" w:rsidRPr="0042356A" w:rsidRDefault="00E878CF" w:rsidP="0035691A">
      <w:pPr>
        <w:pStyle w:val="ListParagraph"/>
        <w:spacing w:line="230" w:lineRule="auto"/>
      </w:pPr>
      <w:hyperlink r:id="rId1759" w:history="1">
        <w:r w:rsidR="002B7C3E" w:rsidRPr="0042356A">
          <w:rPr>
            <w:rStyle w:val="Hyperlink"/>
            <w:color w:val="auto"/>
          </w:rPr>
          <w:t>As presented</w:t>
        </w:r>
      </w:hyperlink>
    </w:p>
    <w:p w:rsidR="002B7C3E" w:rsidRPr="0042356A" w:rsidRDefault="00E878CF" w:rsidP="0035691A">
      <w:pPr>
        <w:pStyle w:val="ListParagraph"/>
        <w:spacing w:line="230" w:lineRule="auto"/>
      </w:pPr>
      <w:hyperlink r:id="rId1760" w:history="1">
        <w:r w:rsidR="002B7C3E" w:rsidRPr="0042356A">
          <w:rPr>
            <w:rStyle w:val="Hyperlink"/>
            <w:color w:val="auto"/>
          </w:rPr>
          <w:t>Explanatory Statement</w:t>
        </w:r>
      </w:hyperlink>
    </w:p>
    <w:p w:rsidR="002B7C3E" w:rsidRPr="0042356A" w:rsidRDefault="00E878CF" w:rsidP="0035691A">
      <w:pPr>
        <w:pStyle w:val="ListParagraph"/>
        <w:spacing w:line="230" w:lineRule="auto"/>
        <w:rPr>
          <w:rStyle w:val="Hyperlink"/>
          <w:color w:val="auto"/>
          <w:u w:val="none"/>
        </w:rPr>
      </w:pPr>
      <w:hyperlink r:id="rId1761" w:history="1">
        <w:r w:rsidR="002B7C3E" w:rsidRPr="0042356A">
          <w:rPr>
            <w:rStyle w:val="Hyperlink"/>
            <w:color w:val="auto"/>
          </w:rPr>
          <w:t xml:space="preserve">Compatibility Statement for the </w:t>
        </w:r>
        <w:r w:rsidR="002B7C3E" w:rsidRPr="0042356A">
          <w:rPr>
            <w:rStyle w:val="Hyperlink"/>
            <w:i/>
            <w:color w:val="auto"/>
          </w:rPr>
          <w:t>Human Rights Act 2004</w:t>
        </w:r>
      </w:hyperlink>
    </w:p>
    <w:p w:rsidR="000C432C" w:rsidRPr="0042356A" w:rsidRDefault="00E878CF" w:rsidP="0035691A">
      <w:pPr>
        <w:pStyle w:val="ListParagraph"/>
        <w:spacing w:line="230" w:lineRule="auto"/>
        <w:rPr>
          <w:rStyle w:val="Hyperlink"/>
          <w:color w:val="auto"/>
          <w:u w:val="none"/>
        </w:rPr>
      </w:pPr>
      <w:hyperlink r:id="rId1762" w:history="1">
        <w:r w:rsidR="000C432C" w:rsidRPr="0042356A">
          <w:rPr>
            <w:rStyle w:val="Hyperlink"/>
            <w:color w:val="auto"/>
          </w:rPr>
          <w:t>Presentation speech</w:t>
        </w:r>
      </w:hyperlink>
    </w:p>
    <w:p w:rsidR="000C432C" w:rsidRPr="0042356A" w:rsidRDefault="00E878CF" w:rsidP="0035691A">
      <w:pPr>
        <w:pStyle w:val="ListParagraph"/>
        <w:spacing w:line="230" w:lineRule="auto"/>
        <w:rPr>
          <w:rStyle w:val="Hyperlink"/>
          <w:color w:val="auto"/>
          <w:u w:val="none"/>
        </w:rPr>
      </w:pPr>
      <w:hyperlink r:id="rId1763" w:history="1">
        <w:r w:rsidR="000C432C" w:rsidRPr="0042356A">
          <w:rPr>
            <w:rStyle w:val="Hyperlink"/>
            <w:color w:val="auto"/>
          </w:rPr>
          <w:t>Scrutiny Committee Report</w:t>
        </w:r>
      </w:hyperlink>
    </w:p>
    <w:p w:rsidR="000C432C" w:rsidRPr="0042356A" w:rsidRDefault="00E878CF" w:rsidP="0035691A">
      <w:pPr>
        <w:pStyle w:val="ListParagraph"/>
        <w:spacing w:line="230" w:lineRule="auto"/>
        <w:rPr>
          <w:rStyle w:val="Hyperlink"/>
          <w:color w:val="auto"/>
        </w:rPr>
      </w:pPr>
      <w:hyperlink r:id="rId1764" w:history="1">
        <w:r w:rsidR="000C432C" w:rsidRPr="0042356A">
          <w:rPr>
            <w:rStyle w:val="Hyperlink"/>
            <w:color w:val="auto"/>
          </w:rPr>
          <w:t>Government response to Scrutiny Committee Report</w:t>
        </w:r>
      </w:hyperlink>
      <w:r w:rsidR="002A35AD" w:rsidRPr="0042356A">
        <w:rPr>
          <w:rStyle w:val="Hyperlink"/>
          <w:color w:val="auto"/>
        </w:rPr>
        <w:fldChar w:fldCharType="begin"/>
      </w:r>
      <w:r w:rsidR="002A35AD" w:rsidRPr="0042356A">
        <w:rPr>
          <w:rStyle w:val="Hyperlink"/>
          <w:color w:val="auto"/>
        </w:rPr>
        <w:instrText xml:space="preserve"> HYPERLINK "http://www.hansard.act.gov.au/hansard/2019/week06/2024.htm" </w:instrText>
      </w:r>
      <w:r w:rsidR="002A35AD" w:rsidRPr="0042356A">
        <w:rPr>
          <w:rStyle w:val="Hyperlink"/>
          <w:color w:val="auto"/>
        </w:rPr>
        <w:fldChar w:fldCharType="separate"/>
      </w:r>
    </w:p>
    <w:p w:rsidR="000C432C" w:rsidRPr="0042356A" w:rsidRDefault="000C432C" w:rsidP="0035691A">
      <w:pPr>
        <w:pStyle w:val="ListParagraph"/>
        <w:spacing w:line="230" w:lineRule="auto"/>
        <w:rPr>
          <w:rStyle w:val="Hyperlink"/>
          <w:color w:val="auto"/>
          <w:u w:val="none"/>
        </w:rPr>
      </w:pPr>
      <w:r w:rsidRPr="0042356A">
        <w:rPr>
          <w:rStyle w:val="Hyperlink"/>
          <w:color w:val="auto"/>
        </w:rPr>
        <w:t>Hansard debate</w:t>
      </w:r>
      <w:r w:rsidR="002A35AD" w:rsidRPr="0042356A">
        <w:rPr>
          <w:rStyle w:val="Hyperlink"/>
          <w:color w:val="auto"/>
        </w:rPr>
        <w:fldChar w:fldCharType="end"/>
      </w:r>
    </w:p>
    <w:p w:rsidR="000C432C" w:rsidRPr="0042356A" w:rsidRDefault="000C432C" w:rsidP="0035691A">
      <w:pPr>
        <w:pStyle w:val="ListParagraph"/>
        <w:spacing w:line="230" w:lineRule="auto"/>
      </w:pPr>
      <w:r w:rsidRPr="0042356A">
        <w:t>[</w:t>
      </w:r>
      <w:r w:rsidRPr="0042356A">
        <w:rPr>
          <w:b/>
        </w:rPr>
        <w:t>Act</w:t>
      </w:r>
      <w:r w:rsidRPr="0042356A">
        <w:t xml:space="preserve">: </w:t>
      </w:r>
      <w:hyperlink r:id="rId1765" w:history="1">
        <w:r w:rsidRPr="0042356A">
          <w:rPr>
            <w:rStyle w:val="Hyperlink"/>
            <w:i/>
            <w:color w:val="auto"/>
          </w:rPr>
          <w:t>Water Resources Amendment Act 2019</w:t>
        </w:r>
      </w:hyperlink>
      <w:r w:rsidRPr="0042356A">
        <w:t>]</w:t>
      </w:r>
    </w:p>
    <w:p w:rsidR="00D1339A" w:rsidRPr="007463D1" w:rsidRDefault="00E878CF" w:rsidP="0035691A">
      <w:pPr>
        <w:pStyle w:val="Heading2"/>
        <w:spacing w:line="230" w:lineRule="auto"/>
      </w:pPr>
      <w:hyperlink r:id="rId1766" w:history="1">
        <w:bookmarkStart w:id="265" w:name="_Toc50974898"/>
        <w:r w:rsidR="00D1339A" w:rsidRPr="007463D1">
          <w:rPr>
            <w:rStyle w:val="Hyperlink"/>
            <w:color w:val="auto"/>
          </w:rPr>
          <w:t>Work Health and Safety Amendment 2018</w:t>
        </w:r>
        <w:bookmarkEnd w:id="265"/>
      </w:hyperlink>
    </w:p>
    <w:p w:rsidR="00D1339A" w:rsidRPr="0042356A" w:rsidRDefault="00E878CF" w:rsidP="0035691A">
      <w:pPr>
        <w:pStyle w:val="ListParagraph"/>
        <w:spacing w:line="230" w:lineRule="auto"/>
      </w:pPr>
      <w:hyperlink r:id="rId1767" w:history="1">
        <w:r w:rsidR="00D1339A" w:rsidRPr="0042356A">
          <w:rPr>
            <w:rStyle w:val="Hyperlink"/>
            <w:color w:val="auto"/>
          </w:rPr>
          <w:t>As presented</w:t>
        </w:r>
      </w:hyperlink>
    </w:p>
    <w:p w:rsidR="00D1339A" w:rsidRPr="0042356A" w:rsidRDefault="00E878CF" w:rsidP="0035691A">
      <w:pPr>
        <w:pStyle w:val="ListParagraph"/>
        <w:spacing w:line="230" w:lineRule="auto"/>
      </w:pPr>
      <w:hyperlink r:id="rId1768" w:history="1">
        <w:r w:rsidR="00D1339A" w:rsidRPr="0042356A">
          <w:rPr>
            <w:rStyle w:val="Hyperlink"/>
            <w:color w:val="auto"/>
          </w:rPr>
          <w:t>Explanatory Statement</w:t>
        </w:r>
      </w:hyperlink>
    </w:p>
    <w:p w:rsidR="00D1339A" w:rsidRPr="0042356A" w:rsidRDefault="00E878CF" w:rsidP="0035691A">
      <w:pPr>
        <w:pStyle w:val="ListParagraph"/>
        <w:spacing w:line="230" w:lineRule="auto"/>
        <w:rPr>
          <w:rStyle w:val="Hyperlink"/>
          <w:color w:val="auto"/>
          <w:u w:val="none"/>
        </w:rPr>
      </w:pPr>
      <w:hyperlink r:id="rId1769" w:history="1">
        <w:r w:rsidR="00D1339A" w:rsidRPr="0042356A">
          <w:rPr>
            <w:rStyle w:val="Hyperlink"/>
            <w:color w:val="auto"/>
          </w:rPr>
          <w:t xml:space="preserve">Compatibility Statement for the </w:t>
        </w:r>
        <w:r w:rsidR="00D94B88" w:rsidRPr="0042356A">
          <w:rPr>
            <w:rStyle w:val="Hyperlink"/>
            <w:i/>
            <w:iCs/>
            <w:color w:val="auto"/>
          </w:rPr>
          <w:t>Human Rights Act 2004</w:t>
        </w:r>
      </w:hyperlink>
    </w:p>
    <w:p w:rsidR="00372E18" w:rsidRPr="0042356A" w:rsidRDefault="00E878CF" w:rsidP="0035691A">
      <w:pPr>
        <w:pStyle w:val="ListParagraph"/>
        <w:spacing w:line="230" w:lineRule="auto"/>
        <w:rPr>
          <w:rStyle w:val="Hyperlink"/>
          <w:color w:val="auto"/>
          <w:u w:val="none"/>
        </w:rPr>
      </w:pPr>
      <w:hyperlink r:id="rId1770" w:history="1">
        <w:r w:rsidR="00372E18" w:rsidRPr="0042356A">
          <w:rPr>
            <w:rStyle w:val="Hyperlink"/>
            <w:iCs/>
            <w:color w:val="auto"/>
          </w:rPr>
          <w:t>Presentation speech</w:t>
        </w:r>
      </w:hyperlink>
    </w:p>
    <w:p w:rsidR="00EB66AA" w:rsidRPr="0042356A" w:rsidRDefault="00E878CF" w:rsidP="0035691A">
      <w:pPr>
        <w:pStyle w:val="ListParagraph"/>
        <w:spacing w:line="230" w:lineRule="auto"/>
        <w:rPr>
          <w:rStyle w:val="Hyperlink"/>
          <w:color w:val="auto"/>
        </w:rPr>
      </w:pPr>
      <w:hyperlink r:id="rId1771" w:history="1">
        <w:r w:rsidR="00EB66AA" w:rsidRPr="0042356A">
          <w:rPr>
            <w:rStyle w:val="Hyperlink"/>
            <w:color w:val="auto"/>
          </w:rPr>
          <w:t>Scrutiny Committee Report</w:t>
        </w:r>
      </w:hyperlink>
    </w:p>
    <w:p w:rsidR="003F1A37" w:rsidRPr="0042356A" w:rsidRDefault="00E878CF" w:rsidP="0035691A">
      <w:pPr>
        <w:pStyle w:val="ListParagraph"/>
        <w:spacing w:line="230" w:lineRule="auto"/>
        <w:rPr>
          <w:rStyle w:val="Hyperlink"/>
          <w:color w:val="auto"/>
        </w:rPr>
      </w:pPr>
      <w:hyperlink r:id="rId1772" w:history="1">
        <w:r w:rsidR="00D02AFA" w:rsidRPr="0042356A">
          <w:rPr>
            <w:rStyle w:val="Hyperlink"/>
            <w:color w:val="auto"/>
          </w:rPr>
          <w:t>Hansard</w:t>
        </w:r>
        <w:r w:rsidR="003F1A37" w:rsidRPr="0042356A">
          <w:rPr>
            <w:rStyle w:val="Hyperlink"/>
            <w:color w:val="auto"/>
          </w:rPr>
          <w:t xml:space="preserve"> debate</w:t>
        </w:r>
      </w:hyperlink>
    </w:p>
    <w:p w:rsidR="00AE0F62" w:rsidRPr="0042356A" w:rsidRDefault="00AE0F62" w:rsidP="0035691A">
      <w:pPr>
        <w:pStyle w:val="ListParagraph"/>
        <w:spacing w:line="230" w:lineRule="auto"/>
        <w:rPr>
          <w:rStyle w:val="Hyperlink"/>
          <w:color w:val="auto"/>
        </w:rPr>
      </w:pPr>
      <w:r w:rsidRPr="0042356A">
        <w:rPr>
          <w:rStyle w:val="Hyperlink"/>
          <w:color w:val="auto"/>
          <w:u w:val="none"/>
        </w:rPr>
        <w:t>[</w:t>
      </w:r>
      <w:r w:rsidRPr="0042356A">
        <w:rPr>
          <w:rStyle w:val="Hyperlink"/>
          <w:b/>
          <w:color w:val="auto"/>
          <w:u w:val="none"/>
        </w:rPr>
        <w:t>Act</w:t>
      </w:r>
      <w:r w:rsidRPr="0042356A">
        <w:rPr>
          <w:rStyle w:val="Hyperlink"/>
          <w:color w:val="auto"/>
          <w:u w:val="none"/>
        </w:rPr>
        <w:t xml:space="preserve">: </w:t>
      </w:r>
      <w:hyperlink r:id="rId1773" w:history="1">
        <w:r w:rsidRPr="0042356A">
          <w:rPr>
            <w:rStyle w:val="Hyperlink"/>
            <w:i/>
            <w:color w:val="auto"/>
          </w:rPr>
          <w:t>Work Health and Safety Amendment Act 2018</w:t>
        </w:r>
      </w:hyperlink>
      <w:r w:rsidRPr="0042356A">
        <w:rPr>
          <w:rStyle w:val="Hyperlink"/>
          <w:color w:val="auto"/>
          <w:u w:val="none"/>
        </w:rPr>
        <w:t>]</w:t>
      </w:r>
    </w:p>
    <w:p w:rsidR="00D171FC" w:rsidRPr="007463D1" w:rsidRDefault="00D171FC" w:rsidP="0035691A">
      <w:pPr>
        <w:pStyle w:val="Heading2"/>
        <w:spacing w:line="230" w:lineRule="auto"/>
        <w:rPr>
          <w:rStyle w:val="Hyperlink"/>
          <w:color w:val="auto"/>
        </w:rPr>
      </w:pPr>
      <w:bookmarkStart w:id="266" w:name="_Toc50974899"/>
      <w:r w:rsidRPr="007463D1">
        <w:rPr>
          <w:rStyle w:val="Hyperlink"/>
          <w:color w:val="auto"/>
        </w:rPr>
        <w:t>Work Health and Safety Amendment 2019</w:t>
      </w:r>
      <w:bookmarkEnd w:id="266"/>
    </w:p>
    <w:p w:rsidR="00D171FC" w:rsidRPr="0035691A" w:rsidRDefault="00E878CF" w:rsidP="0035691A">
      <w:pPr>
        <w:pStyle w:val="ListParagraph"/>
        <w:spacing w:line="230" w:lineRule="auto"/>
        <w:rPr>
          <w:rFonts w:ascii="Times New Roman" w:hAnsi="Times New Roman"/>
          <w:lang w:val="en-AU"/>
        </w:rPr>
      </w:pPr>
      <w:hyperlink r:id="rId1774" w:history="1">
        <w:r w:rsidR="00D171FC" w:rsidRPr="0035691A">
          <w:rPr>
            <w:rStyle w:val="Hyperlink"/>
            <w:color w:val="auto"/>
          </w:rPr>
          <w:t>As presented</w:t>
        </w:r>
      </w:hyperlink>
    </w:p>
    <w:p w:rsidR="00D171FC" w:rsidRPr="0035691A" w:rsidRDefault="00E878CF" w:rsidP="0035691A">
      <w:pPr>
        <w:pStyle w:val="ListParagraph"/>
        <w:spacing w:line="230" w:lineRule="auto"/>
      </w:pPr>
      <w:hyperlink r:id="rId1775" w:history="1">
        <w:r w:rsidR="00D171FC" w:rsidRPr="0035691A">
          <w:rPr>
            <w:rStyle w:val="Hyperlink"/>
            <w:color w:val="auto"/>
          </w:rPr>
          <w:t>Explanatory Statement</w:t>
        </w:r>
      </w:hyperlink>
    </w:p>
    <w:p w:rsidR="00D171FC" w:rsidRPr="0035691A" w:rsidRDefault="00E878CF" w:rsidP="0035691A">
      <w:pPr>
        <w:pStyle w:val="ListParagraph"/>
        <w:spacing w:line="230" w:lineRule="auto"/>
      </w:pPr>
      <w:hyperlink r:id="rId1776" w:history="1">
        <w:r w:rsidR="00D171FC" w:rsidRPr="0035691A">
          <w:rPr>
            <w:rStyle w:val="Hyperlink"/>
            <w:color w:val="auto"/>
          </w:rPr>
          <w:t xml:space="preserve">Compatibility Statement for the </w:t>
        </w:r>
        <w:r w:rsidR="00D171FC" w:rsidRPr="0035691A">
          <w:rPr>
            <w:rStyle w:val="Emphasis"/>
            <w:u w:val="single"/>
          </w:rPr>
          <w:t>Human Rights Act 2004</w:t>
        </w:r>
      </w:hyperlink>
    </w:p>
    <w:p w:rsidR="00D171FC" w:rsidRPr="0035691A" w:rsidRDefault="00E878CF" w:rsidP="0035691A">
      <w:pPr>
        <w:pStyle w:val="ListParagraph"/>
        <w:spacing w:line="230" w:lineRule="auto"/>
      </w:pPr>
      <w:hyperlink r:id="rId1777" w:history="1">
        <w:r w:rsidR="00D171FC" w:rsidRPr="0035691A">
          <w:rPr>
            <w:rStyle w:val="Hyperlink"/>
            <w:color w:val="auto"/>
          </w:rPr>
          <w:t>Presentation speech</w:t>
        </w:r>
      </w:hyperlink>
    </w:p>
    <w:p w:rsidR="00D171FC" w:rsidRPr="0035691A" w:rsidRDefault="00E878CF" w:rsidP="0035691A">
      <w:pPr>
        <w:pStyle w:val="ListParagraph"/>
        <w:spacing w:line="230" w:lineRule="auto"/>
      </w:pPr>
      <w:hyperlink r:id="rId1778" w:history="1">
        <w:r w:rsidR="00D171FC" w:rsidRPr="0035691A">
          <w:rPr>
            <w:rStyle w:val="Hyperlink"/>
            <w:color w:val="auto"/>
          </w:rPr>
          <w:t>Scrutiny Committee Report</w:t>
        </w:r>
      </w:hyperlink>
    </w:p>
    <w:p w:rsidR="00D171FC" w:rsidRPr="0035691A" w:rsidRDefault="00E878CF" w:rsidP="0035691A">
      <w:pPr>
        <w:pStyle w:val="ListParagraph"/>
        <w:spacing w:line="230" w:lineRule="auto"/>
        <w:rPr>
          <w:rStyle w:val="Hyperlink"/>
          <w:color w:val="auto"/>
          <w:u w:val="none"/>
        </w:rPr>
      </w:pPr>
      <w:hyperlink r:id="rId1779" w:history="1">
        <w:r w:rsidR="00D171FC" w:rsidRPr="0035691A">
          <w:rPr>
            <w:rStyle w:val="Hyperlink"/>
            <w:color w:val="auto"/>
          </w:rPr>
          <w:t>Proposed amendments moved by Member</w:t>
        </w:r>
      </w:hyperlink>
    </w:p>
    <w:p w:rsidR="0020260D" w:rsidRPr="0035691A" w:rsidRDefault="00E878CF" w:rsidP="0035691A">
      <w:pPr>
        <w:pStyle w:val="ListParagraph"/>
        <w:spacing w:line="230" w:lineRule="auto"/>
        <w:rPr>
          <w:rStyle w:val="Hyperlink"/>
          <w:color w:val="auto"/>
          <w:u w:val="none"/>
        </w:rPr>
      </w:pPr>
      <w:hyperlink r:id="rId1780" w:history="1">
        <w:r w:rsidR="0020260D" w:rsidRPr="0035691A">
          <w:rPr>
            <w:rStyle w:val="Hyperlink"/>
            <w:color w:val="auto"/>
          </w:rPr>
          <w:t>Hansard debate</w:t>
        </w:r>
      </w:hyperlink>
    </w:p>
    <w:p w:rsidR="0020260D" w:rsidRPr="0035691A" w:rsidRDefault="00725473" w:rsidP="0035691A">
      <w:pPr>
        <w:pStyle w:val="ListParagraph"/>
        <w:spacing w:line="230" w:lineRule="auto"/>
      </w:pPr>
      <w:r w:rsidRPr="0035691A">
        <w:rPr>
          <w:rStyle w:val="Hyperlink"/>
          <w:color w:val="auto"/>
          <w:u w:val="none"/>
        </w:rPr>
        <w:t>[</w:t>
      </w:r>
      <w:r w:rsidRPr="0035691A">
        <w:rPr>
          <w:rStyle w:val="Hyperlink"/>
          <w:b/>
          <w:color w:val="auto"/>
          <w:u w:val="none"/>
        </w:rPr>
        <w:t>Act:</w:t>
      </w:r>
      <w:r w:rsidRPr="0035691A">
        <w:rPr>
          <w:rStyle w:val="Hyperlink"/>
          <w:color w:val="auto"/>
          <w:u w:val="none"/>
        </w:rPr>
        <w:t xml:space="preserve"> </w:t>
      </w:r>
      <w:hyperlink r:id="rId1781" w:history="1">
        <w:r w:rsidRPr="0035691A">
          <w:rPr>
            <w:rStyle w:val="Hyperlink"/>
            <w:i/>
            <w:color w:val="auto"/>
          </w:rPr>
          <w:t>Word Health and Safety Amendment Act 2019</w:t>
        </w:r>
      </w:hyperlink>
      <w:r w:rsidRPr="0035691A">
        <w:rPr>
          <w:rStyle w:val="Hyperlink"/>
          <w:color w:val="auto"/>
          <w:u w:val="none"/>
        </w:rPr>
        <w:t>]</w:t>
      </w:r>
    </w:p>
    <w:p w:rsidR="00AC3F0E" w:rsidRPr="007463D1" w:rsidRDefault="00E878CF" w:rsidP="0035691A">
      <w:pPr>
        <w:pStyle w:val="Heading2"/>
        <w:spacing w:line="230" w:lineRule="auto"/>
      </w:pPr>
      <w:hyperlink r:id="rId1782" w:history="1">
        <w:bookmarkStart w:id="267" w:name="_Toc503442835"/>
        <w:bookmarkStart w:id="268" w:name="_Toc50974900"/>
        <w:r w:rsidR="00AC3F0E" w:rsidRPr="007463D1">
          <w:rPr>
            <w:rStyle w:val="Hyperlink"/>
            <w:color w:val="auto"/>
          </w:rPr>
          <w:t>Work Health and Safety Legislation Amendment 2017</w:t>
        </w:r>
        <w:bookmarkEnd w:id="267"/>
        <w:bookmarkEnd w:id="268"/>
      </w:hyperlink>
    </w:p>
    <w:p w:rsidR="00AC3F0E" w:rsidRPr="0035691A" w:rsidRDefault="00E878CF" w:rsidP="0035691A">
      <w:pPr>
        <w:pStyle w:val="ListParagraph"/>
        <w:spacing w:line="230" w:lineRule="auto"/>
      </w:pPr>
      <w:hyperlink r:id="rId1783" w:history="1">
        <w:r w:rsidR="00AC3F0E" w:rsidRPr="0035691A">
          <w:rPr>
            <w:rStyle w:val="Hyperlink"/>
            <w:color w:val="auto"/>
          </w:rPr>
          <w:t>As presented</w:t>
        </w:r>
      </w:hyperlink>
    </w:p>
    <w:p w:rsidR="00AC3F0E" w:rsidRPr="0035691A" w:rsidRDefault="00E878CF" w:rsidP="0035691A">
      <w:pPr>
        <w:pStyle w:val="ListParagraph"/>
        <w:spacing w:line="230" w:lineRule="auto"/>
      </w:pPr>
      <w:hyperlink r:id="rId1784" w:history="1">
        <w:r w:rsidR="00AC3F0E" w:rsidRPr="0035691A">
          <w:rPr>
            <w:rStyle w:val="Hyperlink"/>
            <w:color w:val="auto"/>
          </w:rPr>
          <w:t>Explanatory Statement</w:t>
        </w:r>
      </w:hyperlink>
    </w:p>
    <w:p w:rsidR="00AC3F0E" w:rsidRPr="0035691A" w:rsidRDefault="00E878CF" w:rsidP="0035691A">
      <w:pPr>
        <w:pStyle w:val="ListParagraph"/>
        <w:spacing w:line="230" w:lineRule="auto"/>
        <w:rPr>
          <w:rStyle w:val="Hyperlink"/>
          <w:iCs/>
          <w:color w:val="auto"/>
          <w:u w:val="none"/>
        </w:rPr>
      </w:pPr>
      <w:hyperlink r:id="rId1785" w:history="1">
        <w:r w:rsidR="00AC3F0E" w:rsidRPr="0035691A">
          <w:rPr>
            <w:rStyle w:val="Hyperlink"/>
            <w:color w:val="auto"/>
          </w:rPr>
          <w:t xml:space="preserve">Compatibility Statement for the </w:t>
        </w:r>
        <w:r w:rsidR="00D94B88" w:rsidRPr="0035691A">
          <w:rPr>
            <w:rStyle w:val="Hyperlink"/>
            <w:i/>
            <w:iCs/>
            <w:color w:val="auto"/>
          </w:rPr>
          <w:t>Human Rights Act 2004</w:t>
        </w:r>
      </w:hyperlink>
    </w:p>
    <w:p w:rsidR="0067426F" w:rsidRPr="0035691A" w:rsidRDefault="00E878CF" w:rsidP="0035691A">
      <w:pPr>
        <w:pStyle w:val="ListParagraph"/>
        <w:spacing w:line="230" w:lineRule="auto"/>
      </w:pPr>
      <w:hyperlink r:id="rId1786" w:history="1">
        <w:r w:rsidR="0067426F" w:rsidRPr="0035691A">
          <w:rPr>
            <w:rStyle w:val="Hyperlink"/>
            <w:iCs/>
            <w:color w:val="auto"/>
          </w:rPr>
          <w:t>Presentation speech</w:t>
        </w:r>
      </w:hyperlink>
    </w:p>
    <w:p w:rsidR="00B53968" w:rsidRPr="0035691A" w:rsidRDefault="00E878CF" w:rsidP="0035691A">
      <w:pPr>
        <w:pStyle w:val="ListParagraph"/>
        <w:spacing w:line="230" w:lineRule="auto"/>
        <w:rPr>
          <w:iCs/>
        </w:rPr>
      </w:pPr>
      <w:hyperlink r:id="rId1787" w:history="1">
        <w:r w:rsidR="00B53968" w:rsidRPr="0035691A">
          <w:rPr>
            <w:rStyle w:val="Hyperlink"/>
            <w:color w:val="auto"/>
          </w:rPr>
          <w:t>Scrutiny Committee Report</w:t>
        </w:r>
      </w:hyperlink>
    </w:p>
    <w:p w:rsidR="000B3993" w:rsidRPr="0035691A" w:rsidRDefault="00E878CF" w:rsidP="0035691A">
      <w:pPr>
        <w:pStyle w:val="ListParagraph"/>
        <w:spacing w:line="230" w:lineRule="auto"/>
        <w:rPr>
          <w:rStyle w:val="Hyperlink"/>
          <w:iCs/>
          <w:color w:val="auto"/>
          <w:u w:val="none"/>
        </w:rPr>
      </w:pPr>
      <w:hyperlink r:id="rId1788" w:history="1">
        <w:r w:rsidR="000B3993" w:rsidRPr="0035691A">
          <w:rPr>
            <w:rStyle w:val="Hyperlink"/>
            <w:color w:val="auto"/>
          </w:rPr>
          <w:t>Government response to Scrutiny Committee Report</w:t>
        </w:r>
      </w:hyperlink>
    </w:p>
    <w:p w:rsidR="00423130" w:rsidRPr="0035691A" w:rsidRDefault="00E878CF" w:rsidP="0035691A">
      <w:pPr>
        <w:pStyle w:val="ListParagraph"/>
        <w:spacing w:line="230" w:lineRule="auto"/>
        <w:rPr>
          <w:rStyle w:val="Hyperlink"/>
          <w:iCs/>
          <w:color w:val="auto"/>
          <w:u w:val="none"/>
        </w:rPr>
      </w:pPr>
      <w:hyperlink r:id="rId1789" w:history="1">
        <w:r w:rsidR="00423130" w:rsidRPr="0035691A">
          <w:rPr>
            <w:rStyle w:val="Hyperlink"/>
            <w:color w:val="auto"/>
          </w:rPr>
          <w:t>Revised Explanatory Statement</w:t>
        </w:r>
      </w:hyperlink>
    </w:p>
    <w:p w:rsidR="0067426F" w:rsidRPr="0035691A" w:rsidRDefault="00E878CF" w:rsidP="0035691A">
      <w:pPr>
        <w:pStyle w:val="ListParagraph"/>
        <w:spacing w:line="230" w:lineRule="auto"/>
        <w:rPr>
          <w:rStyle w:val="Hyperlink"/>
          <w:iCs/>
          <w:color w:val="auto"/>
          <w:u w:val="none"/>
        </w:rPr>
      </w:pPr>
      <w:hyperlink r:id="rId1790" w:history="1">
        <w:r w:rsidR="00D02AFA" w:rsidRPr="0035691A">
          <w:rPr>
            <w:rStyle w:val="Hyperlink"/>
            <w:color w:val="auto"/>
          </w:rPr>
          <w:t>Hansard</w:t>
        </w:r>
        <w:r w:rsidR="0067426F" w:rsidRPr="0035691A">
          <w:rPr>
            <w:rStyle w:val="Hyperlink"/>
            <w:color w:val="auto"/>
          </w:rPr>
          <w:t xml:space="preserve"> debate</w:t>
        </w:r>
      </w:hyperlink>
    </w:p>
    <w:p w:rsidR="008B5195" w:rsidRPr="0035691A" w:rsidRDefault="008B5195" w:rsidP="0035691A">
      <w:pPr>
        <w:pStyle w:val="ListParagraph"/>
        <w:spacing w:line="230" w:lineRule="auto"/>
        <w:rPr>
          <w:rStyle w:val="Hyperlink"/>
          <w:iCs/>
          <w:color w:val="auto"/>
          <w:u w:val="none"/>
        </w:rPr>
      </w:pPr>
      <w:r w:rsidRPr="0035691A">
        <w:rPr>
          <w:rStyle w:val="Hyperlink"/>
          <w:color w:val="auto"/>
          <w:u w:val="none"/>
        </w:rPr>
        <w:t>[</w:t>
      </w:r>
      <w:r w:rsidRPr="0035691A">
        <w:rPr>
          <w:rStyle w:val="Hyperlink"/>
          <w:b/>
          <w:color w:val="auto"/>
          <w:u w:val="none"/>
        </w:rPr>
        <w:t>Act citation</w:t>
      </w:r>
      <w:r w:rsidRPr="0035691A">
        <w:rPr>
          <w:rStyle w:val="Hyperlink"/>
          <w:color w:val="auto"/>
          <w:u w:val="none"/>
        </w:rPr>
        <w:t xml:space="preserve">: </w:t>
      </w:r>
      <w:hyperlink r:id="rId1791" w:history="1">
        <w:r w:rsidRPr="0035691A">
          <w:rPr>
            <w:rStyle w:val="Hyperlink"/>
            <w:i/>
            <w:color w:val="auto"/>
          </w:rPr>
          <w:t>Work Health and Safety Legislation Amendment Act 2018</w:t>
        </w:r>
      </w:hyperlink>
      <w:r w:rsidRPr="0035691A">
        <w:rPr>
          <w:rStyle w:val="Hyperlink"/>
          <w:color w:val="auto"/>
          <w:u w:val="none"/>
        </w:rPr>
        <w:t>]</w:t>
      </w:r>
    </w:p>
    <w:p w:rsidR="00FC3D58" w:rsidRPr="007463D1" w:rsidRDefault="00E878CF" w:rsidP="00AC3F0E">
      <w:pPr>
        <w:pStyle w:val="Heading2"/>
        <w:rPr>
          <w:rStyle w:val="Hyperlink"/>
          <w:color w:val="auto"/>
        </w:rPr>
      </w:pPr>
      <w:hyperlink r:id="rId1792" w:history="1">
        <w:bookmarkStart w:id="269" w:name="_Toc50974901"/>
        <w:r w:rsidR="00FC3D58" w:rsidRPr="007463D1">
          <w:rPr>
            <w:rStyle w:val="Hyperlink"/>
            <w:color w:val="auto"/>
          </w:rPr>
          <w:t>Workers Compensation Amendment 2019</w:t>
        </w:r>
        <w:bookmarkEnd w:id="269"/>
      </w:hyperlink>
    </w:p>
    <w:p w:rsidR="00FC3D58" w:rsidRPr="00863010" w:rsidRDefault="00E878CF" w:rsidP="00971697">
      <w:pPr>
        <w:pStyle w:val="ListParagraph"/>
      </w:pPr>
      <w:hyperlink r:id="rId1793" w:history="1">
        <w:r w:rsidR="00FC3D58" w:rsidRPr="00863010">
          <w:rPr>
            <w:rStyle w:val="Hyperlink"/>
            <w:color w:val="auto"/>
          </w:rPr>
          <w:t>As presented</w:t>
        </w:r>
      </w:hyperlink>
    </w:p>
    <w:p w:rsidR="00FC3D58" w:rsidRPr="00863010" w:rsidRDefault="00E878CF" w:rsidP="00971697">
      <w:pPr>
        <w:pStyle w:val="ListParagraph"/>
      </w:pPr>
      <w:hyperlink r:id="rId1794" w:history="1">
        <w:r w:rsidR="00FC3D58" w:rsidRPr="00863010">
          <w:rPr>
            <w:rStyle w:val="Hyperlink"/>
            <w:color w:val="auto"/>
          </w:rPr>
          <w:t>Explanatory Statement</w:t>
        </w:r>
      </w:hyperlink>
    </w:p>
    <w:p w:rsidR="00B1561E" w:rsidRPr="00863010" w:rsidRDefault="00E878CF" w:rsidP="00971697">
      <w:pPr>
        <w:pStyle w:val="ListParagraph"/>
      </w:pPr>
      <w:hyperlink r:id="rId1795" w:history="1">
        <w:r w:rsidR="00FC3D58" w:rsidRPr="00863010">
          <w:rPr>
            <w:rStyle w:val="Hyperlink"/>
            <w:color w:val="auto"/>
          </w:rPr>
          <w:t xml:space="preserve">Compatibility Statement for the </w:t>
        </w:r>
        <w:r w:rsidR="00FC3D58" w:rsidRPr="00863010">
          <w:rPr>
            <w:rStyle w:val="Hyperlink"/>
            <w:i/>
            <w:color w:val="auto"/>
          </w:rPr>
          <w:t>Human Right</w:t>
        </w:r>
        <w:r w:rsidR="00863010">
          <w:rPr>
            <w:rStyle w:val="Hyperlink"/>
            <w:i/>
            <w:color w:val="auto"/>
          </w:rPr>
          <w:t>s</w:t>
        </w:r>
        <w:r w:rsidR="00FC3D58" w:rsidRPr="00863010">
          <w:rPr>
            <w:rStyle w:val="Hyperlink"/>
            <w:i/>
            <w:color w:val="auto"/>
          </w:rPr>
          <w:t xml:space="preserve"> Act 2004</w:t>
        </w:r>
      </w:hyperlink>
    </w:p>
    <w:p w:rsidR="00B1561E" w:rsidRPr="00863010" w:rsidRDefault="00E878CF" w:rsidP="00971697">
      <w:pPr>
        <w:pStyle w:val="ListParagraph"/>
      </w:pPr>
      <w:hyperlink r:id="rId1796" w:history="1">
        <w:r w:rsidR="00B1561E" w:rsidRPr="00863010">
          <w:rPr>
            <w:rStyle w:val="Hyperlink"/>
            <w:color w:val="auto"/>
          </w:rPr>
          <w:t>Presentation speech</w:t>
        </w:r>
      </w:hyperlink>
    </w:p>
    <w:p w:rsidR="00B1561E" w:rsidRPr="00863010" w:rsidRDefault="00E878CF" w:rsidP="00971697">
      <w:pPr>
        <w:pStyle w:val="ListParagraph"/>
      </w:pPr>
      <w:hyperlink r:id="rId1797" w:history="1">
        <w:r w:rsidR="00B1561E" w:rsidRPr="00863010">
          <w:rPr>
            <w:rStyle w:val="Hyperlink"/>
            <w:color w:val="auto"/>
          </w:rPr>
          <w:t>Hansard debate</w:t>
        </w:r>
      </w:hyperlink>
    </w:p>
    <w:p w:rsidR="00FC3D58" w:rsidRPr="00863010" w:rsidRDefault="00E878CF" w:rsidP="00971697">
      <w:pPr>
        <w:pStyle w:val="ListParagraph"/>
      </w:pPr>
      <w:hyperlink r:id="rId1798" w:history="1">
        <w:r w:rsidR="00FC3D58" w:rsidRPr="00863010">
          <w:rPr>
            <w:rStyle w:val="Hyperlink"/>
            <w:color w:val="auto"/>
            <w:u w:val="none"/>
          </w:rPr>
          <w:t>[</w:t>
        </w:r>
        <w:r w:rsidR="00FC3D58" w:rsidRPr="00863010">
          <w:rPr>
            <w:rStyle w:val="Hyperlink"/>
            <w:b/>
            <w:color w:val="auto"/>
            <w:u w:val="none"/>
          </w:rPr>
          <w:t>Act</w:t>
        </w:r>
        <w:r w:rsidR="00B1561E" w:rsidRPr="00863010">
          <w:rPr>
            <w:rStyle w:val="Hyperlink"/>
            <w:b/>
            <w:color w:val="auto"/>
            <w:u w:val="none"/>
          </w:rPr>
          <w:t xml:space="preserve"> citation</w:t>
        </w:r>
        <w:r w:rsidR="00FC3D58" w:rsidRPr="00863010">
          <w:rPr>
            <w:rStyle w:val="Hyperlink"/>
            <w:b/>
            <w:color w:val="auto"/>
            <w:u w:val="none"/>
          </w:rPr>
          <w:t xml:space="preserve">: </w:t>
        </w:r>
        <w:r w:rsidR="00FC3D58" w:rsidRPr="00863010">
          <w:rPr>
            <w:rStyle w:val="Hyperlink"/>
            <w:i/>
            <w:color w:val="auto"/>
          </w:rPr>
          <w:t>Workers Compensation Amendment Act 2020</w:t>
        </w:r>
        <w:r w:rsidR="00FC3D58" w:rsidRPr="00863010">
          <w:rPr>
            <w:rStyle w:val="Hyperlink"/>
            <w:color w:val="auto"/>
            <w:u w:val="none"/>
          </w:rPr>
          <w:t>]</w:t>
        </w:r>
      </w:hyperlink>
    </w:p>
    <w:p w:rsidR="00AC3F0E" w:rsidRPr="007463D1" w:rsidRDefault="00E878CF" w:rsidP="00AC3F0E">
      <w:pPr>
        <w:pStyle w:val="Heading2"/>
      </w:pPr>
      <w:hyperlink r:id="rId1799" w:history="1">
        <w:bookmarkStart w:id="270" w:name="_Toc503442836"/>
        <w:bookmarkStart w:id="271" w:name="_Toc50974902"/>
        <w:r w:rsidR="00AC3F0E" w:rsidRPr="007463D1">
          <w:rPr>
            <w:rStyle w:val="Hyperlink"/>
            <w:color w:val="auto"/>
          </w:rPr>
          <w:t>Workers Compensation Amendment 2017</w:t>
        </w:r>
        <w:bookmarkEnd w:id="270"/>
        <w:bookmarkEnd w:id="271"/>
      </w:hyperlink>
    </w:p>
    <w:p w:rsidR="00AC3F0E" w:rsidRPr="002334A4" w:rsidRDefault="00E878CF" w:rsidP="00971697">
      <w:pPr>
        <w:pStyle w:val="ListParagraph"/>
      </w:pPr>
      <w:hyperlink r:id="rId1800" w:history="1">
        <w:r w:rsidR="00AC3F0E" w:rsidRPr="002334A4">
          <w:rPr>
            <w:rStyle w:val="Hyperlink"/>
            <w:color w:val="auto"/>
          </w:rPr>
          <w:t>As presented</w:t>
        </w:r>
      </w:hyperlink>
    </w:p>
    <w:p w:rsidR="00AC3F0E" w:rsidRPr="002334A4" w:rsidRDefault="00E878CF" w:rsidP="00971697">
      <w:pPr>
        <w:pStyle w:val="ListParagraph"/>
      </w:pPr>
      <w:hyperlink r:id="rId1801" w:history="1">
        <w:r w:rsidR="00AC3F0E" w:rsidRPr="002334A4">
          <w:rPr>
            <w:rStyle w:val="Hyperlink"/>
            <w:color w:val="auto"/>
          </w:rPr>
          <w:t>Explanatory Statement</w:t>
        </w:r>
      </w:hyperlink>
    </w:p>
    <w:p w:rsidR="00AC3F0E" w:rsidRPr="002334A4" w:rsidRDefault="00E878CF" w:rsidP="00971697">
      <w:pPr>
        <w:pStyle w:val="ListParagraph"/>
      </w:pPr>
      <w:hyperlink r:id="rId1802" w:history="1">
        <w:r w:rsidR="00AC3F0E" w:rsidRPr="002334A4">
          <w:rPr>
            <w:rStyle w:val="Hyperlink"/>
            <w:color w:val="auto"/>
          </w:rPr>
          <w:t xml:space="preserve">Compatibility Statement for the </w:t>
        </w:r>
        <w:r w:rsidR="00D94B88" w:rsidRPr="002334A4">
          <w:rPr>
            <w:rStyle w:val="Hyperlink"/>
            <w:i/>
            <w:iCs/>
            <w:color w:val="auto"/>
          </w:rPr>
          <w:t>Human Rights Act 2004</w:t>
        </w:r>
      </w:hyperlink>
    </w:p>
    <w:p w:rsidR="00AC3F0E" w:rsidRPr="002334A4" w:rsidRDefault="00E878CF" w:rsidP="00971697">
      <w:pPr>
        <w:pStyle w:val="ListParagraph"/>
        <w:rPr>
          <w:iCs/>
        </w:rPr>
      </w:pPr>
      <w:hyperlink r:id="rId1803" w:history="1">
        <w:r w:rsidR="00AC3F0E" w:rsidRPr="002334A4">
          <w:rPr>
            <w:rStyle w:val="Hyperlink"/>
            <w:color w:val="auto"/>
          </w:rPr>
          <w:t>Presentation speech</w:t>
        </w:r>
      </w:hyperlink>
    </w:p>
    <w:p w:rsidR="00AC3F0E" w:rsidRPr="002334A4" w:rsidRDefault="00E878CF" w:rsidP="00971697">
      <w:pPr>
        <w:pStyle w:val="ListParagraph"/>
      </w:pPr>
      <w:hyperlink r:id="rId1804" w:history="1">
        <w:r w:rsidR="00AC3F0E" w:rsidRPr="002334A4">
          <w:rPr>
            <w:rStyle w:val="Hyperlink"/>
            <w:iCs/>
            <w:color w:val="auto"/>
          </w:rPr>
          <w:t>Scrutiny Committee Report</w:t>
        </w:r>
      </w:hyperlink>
    </w:p>
    <w:p w:rsidR="007321C1" w:rsidRPr="002334A4" w:rsidRDefault="00E878CF" w:rsidP="00971697">
      <w:pPr>
        <w:pStyle w:val="ListParagraph"/>
        <w:rPr>
          <w:iCs/>
        </w:rPr>
      </w:pPr>
      <w:hyperlink r:id="rId1805" w:history="1">
        <w:r w:rsidR="00D02AFA" w:rsidRPr="002334A4">
          <w:rPr>
            <w:rStyle w:val="Hyperlink"/>
            <w:color w:val="auto"/>
          </w:rPr>
          <w:t>Hansard</w:t>
        </w:r>
        <w:r w:rsidR="0050762C" w:rsidRPr="002334A4">
          <w:rPr>
            <w:rStyle w:val="Hyperlink"/>
            <w:color w:val="auto"/>
          </w:rPr>
          <w:t xml:space="preserve"> debate</w:t>
        </w:r>
      </w:hyperlink>
    </w:p>
    <w:p w:rsidR="00AC3F0E" w:rsidRPr="002334A4" w:rsidRDefault="00AC3F0E" w:rsidP="00971697">
      <w:pPr>
        <w:pStyle w:val="ListParagraph"/>
      </w:pPr>
      <w:r w:rsidRPr="002334A4">
        <w:t>[</w:t>
      </w:r>
      <w:r w:rsidRPr="002334A4">
        <w:rPr>
          <w:b/>
        </w:rPr>
        <w:t>Act:</w:t>
      </w:r>
      <w:r w:rsidRPr="002334A4">
        <w:t xml:space="preserve"> </w:t>
      </w:r>
      <w:hyperlink r:id="rId1806" w:history="1">
        <w:r w:rsidRPr="002334A4">
          <w:rPr>
            <w:rStyle w:val="Hyperlink"/>
            <w:i/>
            <w:color w:val="auto"/>
          </w:rPr>
          <w:t>Workers Compensation Amendment Act 2017</w:t>
        </w:r>
      </w:hyperlink>
      <w:r w:rsidRPr="002334A4">
        <w:t>]</w:t>
      </w:r>
    </w:p>
    <w:p w:rsidR="00D42194" w:rsidRPr="007463D1" w:rsidRDefault="00E878CF" w:rsidP="00D42194">
      <w:pPr>
        <w:pStyle w:val="Heading2"/>
      </w:pPr>
      <w:hyperlink r:id="rId1807" w:history="1">
        <w:bookmarkStart w:id="272" w:name="_Toc50974903"/>
        <w:r w:rsidR="00D42194" w:rsidRPr="007463D1">
          <w:rPr>
            <w:rStyle w:val="Hyperlink"/>
            <w:color w:val="auto"/>
          </w:rPr>
          <w:t>Working with Vulnerable People (Background Checking) Amendment 2019</w:t>
        </w:r>
        <w:bookmarkEnd w:id="272"/>
      </w:hyperlink>
    </w:p>
    <w:p w:rsidR="00D42194" w:rsidRPr="000B11C1" w:rsidRDefault="00E878CF" w:rsidP="00971697">
      <w:pPr>
        <w:pStyle w:val="ListParagraph"/>
      </w:pPr>
      <w:hyperlink r:id="rId1808" w:history="1">
        <w:r w:rsidR="00D42194" w:rsidRPr="000B11C1">
          <w:rPr>
            <w:rStyle w:val="Hyperlink"/>
            <w:color w:val="auto"/>
          </w:rPr>
          <w:t>As presented</w:t>
        </w:r>
      </w:hyperlink>
    </w:p>
    <w:p w:rsidR="00D42194" w:rsidRPr="000B11C1" w:rsidRDefault="00E878CF" w:rsidP="00971697">
      <w:pPr>
        <w:pStyle w:val="ListParagraph"/>
      </w:pPr>
      <w:hyperlink r:id="rId1809" w:history="1">
        <w:r w:rsidR="00D42194" w:rsidRPr="000B11C1">
          <w:rPr>
            <w:rStyle w:val="Hyperlink"/>
            <w:color w:val="auto"/>
          </w:rPr>
          <w:t>Explanatory Statement</w:t>
        </w:r>
      </w:hyperlink>
    </w:p>
    <w:p w:rsidR="002B7C3E" w:rsidRPr="000B11C1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10" w:history="1">
        <w:r w:rsidR="002B7C3E" w:rsidRPr="000B11C1">
          <w:rPr>
            <w:rStyle w:val="Hyperlink"/>
            <w:color w:val="auto"/>
          </w:rPr>
          <w:t>Compatibility Statement for the</w:t>
        </w:r>
        <w:r w:rsidR="002B7C3E" w:rsidRPr="000B11C1">
          <w:rPr>
            <w:rStyle w:val="Hyperlink"/>
            <w:i/>
            <w:color w:val="auto"/>
          </w:rPr>
          <w:t xml:space="preserve"> Human Rights Act 2004</w:t>
        </w:r>
      </w:hyperlink>
    </w:p>
    <w:p w:rsidR="000C432C" w:rsidRPr="000B11C1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11" w:history="1">
        <w:r w:rsidR="000C432C" w:rsidRPr="000B11C1">
          <w:rPr>
            <w:rStyle w:val="Hyperlink"/>
            <w:color w:val="auto"/>
          </w:rPr>
          <w:t>Presentation speech</w:t>
        </w:r>
      </w:hyperlink>
    </w:p>
    <w:p w:rsidR="000C432C" w:rsidRPr="000B11C1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12" w:history="1">
        <w:r w:rsidR="000C432C" w:rsidRPr="000B11C1">
          <w:rPr>
            <w:rStyle w:val="Hyperlink"/>
            <w:color w:val="auto"/>
          </w:rPr>
          <w:t>Scrutiny Committee Report</w:t>
        </w:r>
      </w:hyperlink>
    </w:p>
    <w:p w:rsidR="000C432C" w:rsidRPr="000B11C1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13" w:history="1">
        <w:r w:rsidR="000C432C" w:rsidRPr="000B11C1">
          <w:rPr>
            <w:rStyle w:val="Hyperlink"/>
            <w:color w:val="auto"/>
          </w:rPr>
          <w:t>Government response to Scrutiny Committee Report</w:t>
        </w:r>
      </w:hyperlink>
    </w:p>
    <w:p w:rsidR="002D4CB8" w:rsidRPr="000B11C1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14" w:history="1">
        <w:r w:rsidR="002D4CB8" w:rsidRPr="000B11C1">
          <w:rPr>
            <w:rStyle w:val="Hyperlink"/>
            <w:color w:val="auto"/>
          </w:rPr>
          <w:t>Hansard</w:t>
        </w:r>
        <w:r w:rsidR="00C26B00" w:rsidRPr="000B11C1">
          <w:rPr>
            <w:rStyle w:val="Hyperlink"/>
            <w:color w:val="auto"/>
          </w:rPr>
          <w:t xml:space="preserve"> debate</w:t>
        </w:r>
      </w:hyperlink>
    </w:p>
    <w:p w:rsidR="000C432C" w:rsidRPr="000B11C1" w:rsidRDefault="000C432C" w:rsidP="00971697">
      <w:pPr>
        <w:pStyle w:val="ListParagraph"/>
      </w:pPr>
      <w:r w:rsidRPr="000B11C1">
        <w:rPr>
          <w:rStyle w:val="Hyperlink"/>
          <w:color w:val="auto"/>
          <w:u w:val="none"/>
        </w:rPr>
        <w:t>[</w:t>
      </w:r>
      <w:r w:rsidRPr="000B11C1">
        <w:rPr>
          <w:rStyle w:val="Hyperlink"/>
          <w:b/>
          <w:color w:val="auto"/>
          <w:u w:val="none"/>
        </w:rPr>
        <w:t>Act</w:t>
      </w:r>
      <w:r w:rsidRPr="000B11C1">
        <w:rPr>
          <w:rStyle w:val="Hyperlink"/>
          <w:color w:val="auto"/>
          <w:u w:val="none"/>
        </w:rPr>
        <w:t xml:space="preserve">: </w:t>
      </w:r>
      <w:hyperlink r:id="rId1815" w:history="1">
        <w:r w:rsidRPr="000B11C1">
          <w:rPr>
            <w:rStyle w:val="Hyperlink"/>
            <w:i/>
            <w:color w:val="auto"/>
          </w:rPr>
          <w:t>Working with Vulnerable People (Background Checking) Amendment 2019</w:t>
        </w:r>
      </w:hyperlink>
      <w:r w:rsidRPr="000B11C1">
        <w:rPr>
          <w:rStyle w:val="Hyperlink"/>
          <w:color w:val="auto"/>
          <w:u w:val="none"/>
        </w:rPr>
        <w:t>]</w:t>
      </w:r>
    </w:p>
    <w:p w:rsidR="00B45053" w:rsidRPr="007463D1" w:rsidRDefault="00E878CF" w:rsidP="004A5ED5">
      <w:pPr>
        <w:pStyle w:val="Heading2"/>
        <w:rPr>
          <w:rStyle w:val="Hyperlink"/>
          <w:color w:val="auto"/>
        </w:rPr>
      </w:pPr>
      <w:hyperlink r:id="rId1816" w:history="1">
        <w:bookmarkStart w:id="273" w:name="_Toc50974904"/>
        <w:r w:rsidR="00B45053" w:rsidRPr="007463D1">
          <w:rPr>
            <w:rStyle w:val="Hyperlink"/>
            <w:color w:val="auto"/>
          </w:rPr>
          <w:t>Working with Vulnerable People (Background Checking) Amendment 2020</w:t>
        </w:r>
        <w:bookmarkEnd w:id="273"/>
      </w:hyperlink>
    </w:p>
    <w:p w:rsidR="00B45053" w:rsidRPr="00E878CF" w:rsidRDefault="00E878CF" w:rsidP="00971697">
      <w:pPr>
        <w:pStyle w:val="ListParagraph"/>
      </w:pPr>
      <w:hyperlink r:id="rId1817" w:history="1">
        <w:r w:rsidR="00B45053" w:rsidRPr="00E878CF">
          <w:rPr>
            <w:rStyle w:val="Hyperlink"/>
            <w:color w:val="auto"/>
          </w:rPr>
          <w:t>As presented</w:t>
        </w:r>
      </w:hyperlink>
    </w:p>
    <w:p w:rsidR="00B45053" w:rsidRPr="00E878CF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18" w:history="1">
        <w:r w:rsidR="00B45053" w:rsidRPr="00E878CF">
          <w:rPr>
            <w:rStyle w:val="Hyperlink"/>
            <w:color w:val="auto"/>
          </w:rPr>
          <w:t xml:space="preserve">Explanatory Statement (including Compatibility Statement for </w:t>
        </w:r>
        <w:r w:rsidR="00AC4805" w:rsidRPr="00E878CF">
          <w:rPr>
            <w:rStyle w:val="Hyperlink"/>
            <w:color w:val="auto"/>
          </w:rPr>
          <w:t xml:space="preserve">the </w:t>
        </w:r>
        <w:r w:rsidR="00AC4805" w:rsidRPr="00E878CF">
          <w:rPr>
            <w:rStyle w:val="Hyperlink"/>
            <w:i/>
            <w:color w:val="auto"/>
          </w:rPr>
          <w:t>Human Rights Act 2004</w:t>
        </w:r>
        <w:r w:rsidR="00AC4805" w:rsidRPr="00E878CF">
          <w:rPr>
            <w:rStyle w:val="Hyperlink"/>
            <w:color w:val="auto"/>
          </w:rPr>
          <w:t>)</w:t>
        </w:r>
      </w:hyperlink>
    </w:p>
    <w:p w:rsidR="007E1C0A" w:rsidRPr="00E878CF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19" w:history="1">
        <w:r w:rsidR="007E1C0A" w:rsidRPr="00E878CF">
          <w:rPr>
            <w:rStyle w:val="Hyperlink"/>
            <w:color w:val="auto"/>
          </w:rPr>
          <w:t>Presentation Speech</w:t>
        </w:r>
      </w:hyperlink>
    </w:p>
    <w:p w:rsidR="007E1C0A" w:rsidRPr="00E878CF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20" w:history="1">
        <w:r w:rsidR="007E1C0A" w:rsidRPr="00E878CF">
          <w:rPr>
            <w:rStyle w:val="Hyperlink"/>
            <w:color w:val="auto"/>
          </w:rPr>
          <w:t>Scrutiny Report</w:t>
        </w:r>
      </w:hyperlink>
    </w:p>
    <w:p w:rsidR="00844863" w:rsidRPr="00E878CF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21" w:history="1">
        <w:r w:rsidR="00844863" w:rsidRPr="00E878CF">
          <w:rPr>
            <w:rStyle w:val="Hyperlink"/>
            <w:color w:val="auto"/>
          </w:rPr>
          <w:t>Revised Explanatory Statement</w:t>
        </w:r>
      </w:hyperlink>
    </w:p>
    <w:p w:rsidR="00B529D6" w:rsidRPr="00E878CF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22" w:history="1">
        <w:r w:rsidR="00B529D6" w:rsidRPr="00E878CF">
          <w:rPr>
            <w:rStyle w:val="Hyperlink"/>
            <w:color w:val="auto"/>
          </w:rPr>
          <w:t>Hansard debate</w:t>
        </w:r>
      </w:hyperlink>
    </w:p>
    <w:p w:rsidR="007E1C0A" w:rsidRPr="00E878CF" w:rsidRDefault="007E1C0A" w:rsidP="00971697">
      <w:pPr>
        <w:pStyle w:val="ListParagraph"/>
      </w:pPr>
      <w:r w:rsidRPr="00E878CF">
        <w:rPr>
          <w:rStyle w:val="Hyperlink"/>
          <w:color w:val="auto"/>
          <w:u w:val="none"/>
        </w:rPr>
        <w:t>[</w:t>
      </w:r>
      <w:r w:rsidRPr="00E878CF">
        <w:rPr>
          <w:rStyle w:val="Hyperlink"/>
          <w:b/>
          <w:color w:val="auto"/>
          <w:u w:val="none"/>
        </w:rPr>
        <w:t>Act:</w:t>
      </w:r>
      <w:r w:rsidRPr="00E878CF">
        <w:rPr>
          <w:rStyle w:val="Hyperlink"/>
          <w:color w:val="auto"/>
          <w:u w:val="none"/>
        </w:rPr>
        <w:t xml:space="preserve"> </w:t>
      </w:r>
      <w:hyperlink r:id="rId1823" w:history="1">
        <w:r w:rsidRPr="00E878CF">
          <w:rPr>
            <w:rStyle w:val="Hyperlink"/>
            <w:i/>
            <w:color w:val="auto"/>
          </w:rPr>
          <w:t>Working with Vulnerable People (Background Checking) Amendment Act 2020</w:t>
        </w:r>
      </w:hyperlink>
      <w:r w:rsidRPr="00E878CF">
        <w:rPr>
          <w:rStyle w:val="Hyperlink"/>
          <w:color w:val="auto"/>
          <w:u w:val="none"/>
        </w:rPr>
        <w:t>]</w:t>
      </w:r>
    </w:p>
    <w:p w:rsidR="004A5ED5" w:rsidRPr="007463D1" w:rsidRDefault="00E878CF" w:rsidP="004A5ED5">
      <w:pPr>
        <w:pStyle w:val="Heading2"/>
      </w:pPr>
      <w:hyperlink r:id="rId1824" w:history="1">
        <w:bookmarkStart w:id="274" w:name="_Toc50974905"/>
        <w:r w:rsidR="004A5ED5" w:rsidRPr="007463D1">
          <w:rPr>
            <w:rStyle w:val="Hyperlink"/>
            <w:color w:val="auto"/>
          </w:rPr>
          <w:t>Workplace Legislation Amendment 2018</w:t>
        </w:r>
        <w:bookmarkEnd w:id="274"/>
      </w:hyperlink>
    </w:p>
    <w:p w:rsidR="00271BED" w:rsidRPr="00E878CF" w:rsidRDefault="00E878CF" w:rsidP="00971697">
      <w:pPr>
        <w:pStyle w:val="ListParagraph"/>
      </w:pPr>
      <w:hyperlink r:id="rId1825" w:history="1">
        <w:r w:rsidR="00271BED" w:rsidRPr="00E878CF">
          <w:rPr>
            <w:rStyle w:val="Hyperlink"/>
            <w:color w:val="auto"/>
          </w:rPr>
          <w:t>As presented</w:t>
        </w:r>
      </w:hyperlink>
    </w:p>
    <w:p w:rsidR="00271BED" w:rsidRPr="00E878CF" w:rsidRDefault="00E878CF" w:rsidP="00971697">
      <w:pPr>
        <w:pStyle w:val="ListParagraph"/>
      </w:pPr>
      <w:hyperlink r:id="rId1826" w:history="1">
        <w:r w:rsidR="00271BED" w:rsidRPr="00E878CF">
          <w:rPr>
            <w:rStyle w:val="Hyperlink"/>
            <w:color w:val="auto"/>
          </w:rPr>
          <w:t>Explanatory Statement</w:t>
        </w:r>
      </w:hyperlink>
    </w:p>
    <w:p w:rsidR="00271BED" w:rsidRPr="00E878CF" w:rsidRDefault="00E878CF" w:rsidP="00971697">
      <w:pPr>
        <w:pStyle w:val="ListParagraph"/>
      </w:pPr>
      <w:hyperlink r:id="rId1827" w:history="1">
        <w:r w:rsidR="00271BED" w:rsidRPr="00E878CF">
          <w:rPr>
            <w:rStyle w:val="Hyperlink"/>
            <w:color w:val="auto"/>
          </w:rPr>
          <w:t>Compatibility St</w:t>
        </w:r>
        <w:bookmarkStart w:id="275" w:name="_GoBack"/>
        <w:bookmarkEnd w:id="275"/>
        <w:r w:rsidR="00271BED" w:rsidRPr="00E878CF">
          <w:rPr>
            <w:rStyle w:val="Hyperlink"/>
            <w:color w:val="auto"/>
          </w:rPr>
          <w:t xml:space="preserve">atement for the </w:t>
        </w:r>
        <w:r w:rsidR="00D94B88" w:rsidRPr="00E878CF">
          <w:rPr>
            <w:rStyle w:val="Hyperlink"/>
            <w:i/>
            <w:iCs/>
            <w:color w:val="auto"/>
          </w:rPr>
          <w:t>Human Rights Act 2004</w:t>
        </w:r>
      </w:hyperlink>
    </w:p>
    <w:p w:rsidR="00271BED" w:rsidRPr="00E878CF" w:rsidRDefault="00E878CF" w:rsidP="00971697">
      <w:pPr>
        <w:pStyle w:val="ListParagraph"/>
        <w:rPr>
          <w:iCs/>
        </w:rPr>
      </w:pPr>
      <w:hyperlink r:id="rId1828" w:history="1">
        <w:r w:rsidR="00271BED" w:rsidRPr="00E878CF">
          <w:rPr>
            <w:rStyle w:val="Hyperlink"/>
            <w:color w:val="auto"/>
          </w:rPr>
          <w:t>Presentation speech</w:t>
        </w:r>
      </w:hyperlink>
    </w:p>
    <w:p w:rsidR="00261461" w:rsidRPr="00E878CF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29" w:history="1">
        <w:r w:rsidR="00261461" w:rsidRPr="00E878CF">
          <w:rPr>
            <w:rStyle w:val="Hyperlink"/>
            <w:color w:val="auto"/>
          </w:rPr>
          <w:t>Scrutiny Committee Report</w:t>
        </w:r>
      </w:hyperlink>
    </w:p>
    <w:p w:rsidR="00826BD3" w:rsidRPr="00E878CF" w:rsidRDefault="00E878CF" w:rsidP="00971697">
      <w:pPr>
        <w:pStyle w:val="ListParagraph"/>
        <w:rPr>
          <w:rStyle w:val="Hyperlink"/>
          <w:color w:val="auto"/>
          <w:u w:val="none"/>
        </w:rPr>
      </w:pPr>
      <w:hyperlink r:id="rId1830" w:history="1">
        <w:r w:rsidR="00826BD3" w:rsidRPr="00E878CF">
          <w:rPr>
            <w:rStyle w:val="Hyperlink"/>
            <w:color w:val="auto"/>
          </w:rPr>
          <w:t>Proposed amendment moved by Member</w:t>
        </w:r>
      </w:hyperlink>
    </w:p>
    <w:p w:rsidR="0067426F" w:rsidRPr="00E878CF" w:rsidRDefault="00E878CF" w:rsidP="00971697">
      <w:pPr>
        <w:pStyle w:val="ListParagraph"/>
      </w:pPr>
      <w:hyperlink r:id="rId1831" w:history="1">
        <w:r w:rsidR="00D02AFA" w:rsidRPr="00E878CF">
          <w:rPr>
            <w:rStyle w:val="Hyperlink"/>
            <w:color w:val="auto"/>
          </w:rPr>
          <w:t>Hansard</w:t>
        </w:r>
        <w:r w:rsidR="0067426F" w:rsidRPr="00E878CF">
          <w:rPr>
            <w:rStyle w:val="Hyperlink"/>
            <w:color w:val="auto"/>
          </w:rPr>
          <w:t xml:space="preserve"> debate</w:t>
        </w:r>
      </w:hyperlink>
    </w:p>
    <w:p w:rsidR="00271BED" w:rsidRPr="00E878CF" w:rsidRDefault="00271BED" w:rsidP="00971697">
      <w:pPr>
        <w:pStyle w:val="ListParagraph"/>
      </w:pPr>
      <w:r w:rsidRPr="00E878CF">
        <w:t>[</w:t>
      </w:r>
      <w:r w:rsidRPr="00E878CF">
        <w:rPr>
          <w:b/>
        </w:rPr>
        <w:t>Act:</w:t>
      </w:r>
      <w:r w:rsidRPr="00E878CF">
        <w:t xml:space="preserve"> </w:t>
      </w:r>
      <w:hyperlink r:id="rId1832" w:history="1">
        <w:r w:rsidRPr="00E878CF">
          <w:rPr>
            <w:rStyle w:val="Hyperlink"/>
            <w:i/>
            <w:color w:val="auto"/>
          </w:rPr>
          <w:t>Workplace Legislation Amendment Act 2018</w:t>
        </w:r>
      </w:hyperlink>
      <w:r w:rsidRPr="00E878CF">
        <w:t>]</w:t>
      </w:r>
    </w:p>
    <w:sectPr w:rsidR="00271BED" w:rsidRPr="00E878CF" w:rsidSect="00446A5A">
      <w:headerReference w:type="even" r:id="rId1833"/>
      <w:headerReference w:type="default" r:id="rId1834"/>
      <w:footerReference w:type="even" r:id="rId1835"/>
      <w:footerReference w:type="default" r:id="rId1836"/>
      <w:headerReference w:type="first" r:id="rId1837"/>
      <w:footerReference w:type="first" r:id="rId1838"/>
      <w:pgSz w:w="11906" w:h="16838"/>
      <w:pgMar w:top="1134" w:right="1440" w:bottom="1134" w:left="1440" w:header="720" w:footer="720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C" wne:kcmSecondary="0050">
      <wne:acd wne:acdName="acd0"/>
    </wne:keymap>
  </wne:keymaps>
  <wne:toolbars>
    <wne:acdManifest>
      <wne:acdEntry wne:acdName="acd0"/>
    </wne:acdManifest>
  </wne:toolbars>
  <wne:acds>
    <wne:acd wne:argValue="AQAAALMA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84E" w:rsidRDefault="00F4784E">
      <w:r>
        <w:separator/>
      </w:r>
    </w:p>
  </w:endnote>
  <w:endnote w:type="continuationSeparator" w:id="0">
    <w:p w:rsidR="00F4784E" w:rsidRDefault="00F4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4E" w:rsidRDefault="00F478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4E" w:rsidRDefault="00F478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4E" w:rsidRDefault="00F478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84E" w:rsidRDefault="00F4784E">
      <w:r>
        <w:separator/>
      </w:r>
    </w:p>
  </w:footnote>
  <w:footnote w:type="continuationSeparator" w:id="0">
    <w:p w:rsidR="00F4784E" w:rsidRDefault="00F47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4E" w:rsidRDefault="00F478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4E" w:rsidRDefault="00F478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4E" w:rsidRDefault="00F478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063A4524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Heading3"/>
      <w:lvlText w:val="(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Heading4"/>
      <w:lvlText w:val="(%4)"/>
      <w:legacy w:legacy="1" w:legacySpace="0" w:legacyIndent="708"/>
      <w:lvlJc w:val="left"/>
      <w:pPr>
        <w:ind w:left="2832" w:hanging="708"/>
      </w:pPr>
    </w:lvl>
    <w:lvl w:ilvl="4">
      <w:start w:val="1"/>
      <w:numFmt w:val="lowerRoman"/>
      <w:pStyle w:val="Heading5"/>
      <w:lvlText w:val="%5.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43807CA"/>
    <w:multiLevelType w:val="multilevel"/>
    <w:tmpl w:val="F4C0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B7CDA"/>
    <w:multiLevelType w:val="multilevel"/>
    <w:tmpl w:val="F658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50BE1"/>
    <w:multiLevelType w:val="multilevel"/>
    <w:tmpl w:val="DE2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D185B"/>
    <w:multiLevelType w:val="multilevel"/>
    <w:tmpl w:val="11A0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A3054"/>
    <w:multiLevelType w:val="multilevel"/>
    <w:tmpl w:val="797C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9108E"/>
    <w:multiLevelType w:val="multilevel"/>
    <w:tmpl w:val="BBE0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032312"/>
    <w:multiLevelType w:val="multilevel"/>
    <w:tmpl w:val="2D9A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27E9B"/>
    <w:multiLevelType w:val="multilevel"/>
    <w:tmpl w:val="C43E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2E3F3A"/>
    <w:multiLevelType w:val="multilevel"/>
    <w:tmpl w:val="C1C8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FB74BF"/>
    <w:multiLevelType w:val="multilevel"/>
    <w:tmpl w:val="0B64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1B0B44"/>
    <w:multiLevelType w:val="multilevel"/>
    <w:tmpl w:val="C43E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EF4413"/>
    <w:multiLevelType w:val="multilevel"/>
    <w:tmpl w:val="940C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04082C"/>
    <w:multiLevelType w:val="multilevel"/>
    <w:tmpl w:val="734C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E62A11"/>
    <w:multiLevelType w:val="multilevel"/>
    <w:tmpl w:val="10CA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25A00"/>
    <w:multiLevelType w:val="multilevel"/>
    <w:tmpl w:val="EF26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2A5F2D"/>
    <w:multiLevelType w:val="multilevel"/>
    <w:tmpl w:val="2F08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5572FE"/>
    <w:multiLevelType w:val="multilevel"/>
    <w:tmpl w:val="7C6C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AC5D2E"/>
    <w:multiLevelType w:val="multilevel"/>
    <w:tmpl w:val="05F6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7E4218"/>
    <w:multiLevelType w:val="multilevel"/>
    <w:tmpl w:val="C518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733365"/>
    <w:multiLevelType w:val="hybridMultilevel"/>
    <w:tmpl w:val="F7623556"/>
    <w:lvl w:ilvl="0" w:tplc="AF9A5A6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22A26"/>
    <w:multiLevelType w:val="multilevel"/>
    <w:tmpl w:val="38A4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742F17"/>
    <w:multiLevelType w:val="multilevel"/>
    <w:tmpl w:val="9C58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3B62E3"/>
    <w:multiLevelType w:val="multilevel"/>
    <w:tmpl w:val="D4CAFB3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A00E5C"/>
    <w:multiLevelType w:val="multilevel"/>
    <w:tmpl w:val="1528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7B4F2F"/>
    <w:multiLevelType w:val="multilevel"/>
    <w:tmpl w:val="ED96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0E6150"/>
    <w:multiLevelType w:val="multilevel"/>
    <w:tmpl w:val="27E8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6846C4"/>
    <w:multiLevelType w:val="multilevel"/>
    <w:tmpl w:val="2094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71157D"/>
    <w:multiLevelType w:val="multilevel"/>
    <w:tmpl w:val="03E8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3"/>
  </w:num>
  <w:num w:numId="9">
    <w:abstractNumId w:val="20"/>
  </w:num>
  <w:num w:numId="10">
    <w:abstractNumId w:val="17"/>
  </w:num>
  <w:num w:numId="11">
    <w:abstractNumId w:val="7"/>
  </w:num>
  <w:num w:numId="12">
    <w:abstractNumId w:val="20"/>
  </w:num>
  <w:num w:numId="13">
    <w:abstractNumId w:val="22"/>
  </w:num>
  <w:num w:numId="14">
    <w:abstractNumId w:val="25"/>
  </w:num>
  <w:num w:numId="15">
    <w:abstractNumId w:val="2"/>
  </w:num>
  <w:num w:numId="16">
    <w:abstractNumId w:val="13"/>
  </w:num>
  <w:num w:numId="17">
    <w:abstractNumId w:val="10"/>
  </w:num>
  <w:num w:numId="18">
    <w:abstractNumId w:val="1"/>
  </w:num>
  <w:num w:numId="19">
    <w:abstractNumId w:val="12"/>
  </w:num>
  <w:num w:numId="20">
    <w:abstractNumId w:val="4"/>
  </w:num>
  <w:num w:numId="21">
    <w:abstractNumId w:val="19"/>
  </w:num>
  <w:num w:numId="22">
    <w:abstractNumId w:val="20"/>
  </w:num>
  <w:num w:numId="23">
    <w:abstractNumId w:val="15"/>
  </w:num>
  <w:num w:numId="24">
    <w:abstractNumId w:val="16"/>
  </w:num>
  <w:num w:numId="25">
    <w:abstractNumId w:val="20"/>
  </w:num>
  <w:num w:numId="26">
    <w:abstractNumId w:val="24"/>
  </w:num>
  <w:num w:numId="27">
    <w:abstractNumId w:val="9"/>
  </w:num>
  <w:num w:numId="28">
    <w:abstractNumId w:val="3"/>
  </w:num>
  <w:num w:numId="29">
    <w:abstractNumId w:val="6"/>
  </w:num>
  <w:num w:numId="30">
    <w:abstractNumId w:val="27"/>
  </w:num>
  <w:num w:numId="31">
    <w:abstractNumId w:val="18"/>
  </w:num>
  <w:num w:numId="32">
    <w:abstractNumId w:val="8"/>
  </w:num>
  <w:num w:numId="33">
    <w:abstractNumId w:val="5"/>
  </w:num>
  <w:num w:numId="34">
    <w:abstractNumId w:val="26"/>
  </w:num>
  <w:num w:numId="35">
    <w:abstractNumId w:val="20"/>
  </w:num>
  <w:num w:numId="36">
    <w:abstractNumId w:val="14"/>
  </w:num>
  <w:num w:numId="37">
    <w:abstractNumId w:val="21"/>
  </w:num>
  <w:num w:numId="38">
    <w:abstractNumId w:val="20"/>
  </w:num>
  <w:num w:numId="39">
    <w:abstractNumId w:val="11"/>
  </w:num>
  <w:num w:numId="40">
    <w:abstractNumId w:val="20"/>
  </w:num>
  <w:num w:numId="41">
    <w:abstractNumId w:val="28"/>
  </w:num>
  <w:num w:numId="42">
    <w:abstractNumId w:val="20"/>
  </w:num>
  <w:num w:numId="43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5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PSDocumentID" w:val="7"/>
  </w:docVars>
  <w:rsids>
    <w:rsidRoot w:val="00446A5A"/>
    <w:rsid w:val="0000068C"/>
    <w:rsid w:val="00000722"/>
    <w:rsid w:val="00000FE8"/>
    <w:rsid w:val="000012C7"/>
    <w:rsid w:val="000029DC"/>
    <w:rsid w:val="00003063"/>
    <w:rsid w:val="00003BDD"/>
    <w:rsid w:val="00004B42"/>
    <w:rsid w:val="0000511A"/>
    <w:rsid w:val="00006A0A"/>
    <w:rsid w:val="000079A1"/>
    <w:rsid w:val="000105A2"/>
    <w:rsid w:val="00011407"/>
    <w:rsid w:val="00011A6B"/>
    <w:rsid w:val="000123F9"/>
    <w:rsid w:val="00013C5B"/>
    <w:rsid w:val="00014445"/>
    <w:rsid w:val="00014961"/>
    <w:rsid w:val="00014EB6"/>
    <w:rsid w:val="00015ECF"/>
    <w:rsid w:val="00017322"/>
    <w:rsid w:val="00017400"/>
    <w:rsid w:val="0002031C"/>
    <w:rsid w:val="0002125F"/>
    <w:rsid w:val="00021507"/>
    <w:rsid w:val="00022568"/>
    <w:rsid w:val="00023106"/>
    <w:rsid w:val="00024F8F"/>
    <w:rsid w:val="000255AB"/>
    <w:rsid w:val="00026248"/>
    <w:rsid w:val="0002663D"/>
    <w:rsid w:val="00026891"/>
    <w:rsid w:val="00026A52"/>
    <w:rsid w:val="000312D4"/>
    <w:rsid w:val="00031FBF"/>
    <w:rsid w:val="00032953"/>
    <w:rsid w:val="00033579"/>
    <w:rsid w:val="00033F7E"/>
    <w:rsid w:val="00034A71"/>
    <w:rsid w:val="0003519E"/>
    <w:rsid w:val="000368E7"/>
    <w:rsid w:val="0003766E"/>
    <w:rsid w:val="00040264"/>
    <w:rsid w:val="00040493"/>
    <w:rsid w:val="000415A0"/>
    <w:rsid w:val="00041BFC"/>
    <w:rsid w:val="00041E90"/>
    <w:rsid w:val="00043AFD"/>
    <w:rsid w:val="00045F7B"/>
    <w:rsid w:val="00046010"/>
    <w:rsid w:val="00047666"/>
    <w:rsid w:val="00051D7B"/>
    <w:rsid w:val="0005249B"/>
    <w:rsid w:val="000534EA"/>
    <w:rsid w:val="000547FB"/>
    <w:rsid w:val="00054AAE"/>
    <w:rsid w:val="00054B89"/>
    <w:rsid w:val="00055184"/>
    <w:rsid w:val="00055C05"/>
    <w:rsid w:val="00055E73"/>
    <w:rsid w:val="0005677D"/>
    <w:rsid w:val="00056D71"/>
    <w:rsid w:val="000577E8"/>
    <w:rsid w:val="00057D3A"/>
    <w:rsid w:val="00060895"/>
    <w:rsid w:val="000609CE"/>
    <w:rsid w:val="00061756"/>
    <w:rsid w:val="00061A20"/>
    <w:rsid w:val="00061B3E"/>
    <w:rsid w:val="00061EB9"/>
    <w:rsid w:val="00062149"/>
    <w:rsid w:val="0006229A"/>
    <w:rsid w:val="00062A6D"/>
    <w:rsid w:val="00063237"/>
    <w:rsid w:val="0006332A"/>
    <w:rsid w:val="00063C3E"/>
    <w:rsid w:val="00063F64"/>
    <w:rsid w:val="00065A16"/>
    <w:rsid w:val="00065ED1"/>
    <w:rsid w:val="000667AF"/>
    <w:rsid w:val="000667F6"/>
    <w:rsid w:val="00066993"/>
    <w:rsid w:val="00066BC0"/>
    <w:rsid w:val="00066C17"/>
    <w:rsid w:val="00067A95"/>
    <w:rsid w:val="000709C3"/>
    <w:rsid w:val="000718B5"/>
    <w:rsid w:val="00071954"/>
    <w:rsid w:val="00071BA9"/>
    <w:rsid w:val="00071C5F"/>
    <w:rsid w:val="000734E2"/>
    <w:rsid w:val="000734F2"/>
    <w:rsid w:val="000738DC"/>
    <w:rsid w:val="00073A95"/>
    <w:rsid w:val="00073D7A"/>
    <w:rsid w:val="00074552"/>
    <w:rsid w:val="000747CE"/>
    <w:rsid w:val="00074FB1"/>
    <w:rsid w:val="00076EC4"/>
    <w:rsid w:val="00077BED"/>
    <w:rsid w:val="000815B8"/>
    <w:rsid w:val="00083AA0"/>
    <w:rsid w:val="00083AFA"/>
    <w:rsid w:val="00083D24"/>
    <w:rsid w:val="00085683"/>
    <w:rsid w:val="0008666F"/>
    <w:rsid w:val="00087456"/>
    <w:rsid w:val="00087AB7"/>
    <w:rsid w:val="000911DE"/>
    <w:rsid w:val="00091B9E"/>
    <w:rsid w:val="00091C32"/>
    <w:rsid w:val="00092193"/>
    <w:rsid w:val="00092551"/>
    <w:rsid w:val="00092C77"/>
    <w:rsid w:val="00092EBF"/>
    <w:rsid w:val="000935AF"/>
    <w:rsid w:val="000937A2"/>
    <w:rsid w:val="000939A7"/>
    <w:rsid w:val="000943AD"/>
    <w:rsid w:val="00094405"/>
    <w:rsid w:val="00095C5B"/>
    <w:rsid w:val="000967CD"/>
    <w:rsid w:val="00096EC0"/>
    <w:rsid w:val="00097F33"/>
    <w:rsid w:val="000A07EA"/>
    <w:rsid w:val="000A1B60"/>
    <w:rsid w:val="000A21F5"/>
    <w:rsid w:val="000A285A"/>
    <w:rsid w:val="000A324C"/>
    <w:rsid w:val="000A3854"/>
    <w:rsid w:val="000A3CFF"/>
    <w:rsid w:val="000A3DDA"/>
    <w:rsid w:val="000A6665"/>
    <w:rsid w:val="000A6CDB"/>
    <w:rsid w:val="000A6E51"/>
    <w:rsid w:val="000A6F83"/>
    <w:rsid w:val="000A706D"/>
    <w:rsid w:val="000A7380"/>
    <w:rsid w:val="000B067D"/>
    <w:rsid w:val="000B0A83"/>
    <w:rsid w:val="000B0D78"/>
    <w:rsid w:val="000B11C1"/>
    <w:rsid w:val="000B1898"/>
    <w:rsid w:val="000B1FDF"/>
    <w:rsid w:val="000B27FB"/>
    <w:rsid w:val="000B3047"/>
    <w:rsid w:val="000B30B8"/>
    <w:rsid w:val="000B32D3"/>
    <w:rsid w:val="000B397A"/>
    <w:rsid w:val="000B3993"/>
    <w:rsid w:val="000B3F1B"/>
    <w:rsid w:val="000B4852"/>
    <w:rsid w:val="000B52CA"/>
    <w:rsid w:val="000B53D6"/>
    <w:rsid w:val="000B56E4"/>
    <w:rsid w:val="000B5ED3"/>
    <w:rsid w:val="000B5FFA"/>
    <w:rsid w:val="000B7146"/>
    <w:rsid w:val="000B76AC"/>
    <w:rsid w:val="000C0992"/>
    <w:rsid w:val="000C0CB6"/>
    <w:rsid w:val="000C1D7D"/>
    <w:rsid w:val="000C1EEB"/>
    <w:rsid w:val="000C2381"/>
    <w:rsid w:val="000C4125"/>
    <w:rsid w:val="000C432C"/>
    <w:rsid w:val="000C4611"/>
    <w:rsid w:val="000C4958"/>
    <w:rsid w:val="000C52AB"/>
    <w:rsid w:val="000C5BDE"/>
    <w:rsid w:val="000C5C5A"/>
    <w:rsid w:val="000C6054"/>
    <w:rsid w:val="000C6771"/>
    <w:rsid w:val="000C6B3E"/>
    <w:rsid w:val="000C7D43"/>
    <w:rsid w:val="000C7F5B"/>
    <w:rsid w:val="000D0014"/>
    <w:rsid w:val="000D06E6"/>
    <w:rsid w:val="000D07D9"/>
    <w:rsid w:val="000D0A4E"/>
    <w:rsid w:val="000D15F0"/>
    <w:rsid w:val="000D1CF2"/>
    <w:rsid w:val="000D355A"/>
    <w:rsid w:val="000D3AD2"/>
    <w:rsid w:val="000D490D"/>
    <w:rsid w:val="000D6621"/>
    <w:rsid w:val="000D66FE"/>
    <w:rsid w:val="000D7051"/>
    <w:rsid w:val="000D7291"/>
    <w:rsid w:val="000D7CDC"/>
    <w:rsid w:val="000D7E65"/>
    <w:rsid w:val="000D7EC6"/>
    <w:rsid w:val="000E0139"/>
    <w:rsid w:val="000E07C9"/>
    <w:rsid w:val="000E10E8"/>
    <w:rsid w:val="000E33BB"/>
    <w:rsid w:val="000E3E6A"/>
    <w:rsid w:val="000E4C99"/>
    <w:rsid w:val="000E51FA"/>
    <w:rsid w:val="000E5823"/>
    <w:rsid w:val="000E5BFB"/>
    <w:rsid w:val="000E66AD"/>
    <w:rsid w:val="000E6908"/>
    <w:rsid w:val="000E6EAC"/>
    <w:rsid w:val="000E7A6B"/>
    <w:rsid w:val="000E7DB0"/>
    <w:rsid w:val="000F11D2"/>
    <w:rsid w:val="000F1747"/>
    <w:rsid w:val="000F1B80"/>
    <w:rsid w:val="000F201E"/>
    <w:rsid w:val="000F21AE"/>
    <w:rsid w:val="000F3D2F"/>
    <w:rsid w:val="000F3D3B"/>
    <w:rsid w:val="000F4468"/>
    <w:rsid w:val="000F460D"/>
    <w:rsid w:val="000F4CD0"/>
    <w:rsid w:val="000F5DC8"/>
    <w:rsid w:val="000F6950"/>
    <w:rsid w:val="000F6A53"/>
    <w:rsid w:val="000F74AE"/>
    <w:rsid w:val="000F75FE"/>
    <w:rsid w:val="000F7875"/>
    <w:rsid w:val="000F7958"/>
    <w:rsid w:val="000F7C2C"/>
    <w:rsid w:val="001001CD"/>
    <w:rsid w:val="00101DAA"/>
    <w:rsid w:val="001025D1"/>
    <w:rsid w:val="0010342B"/>
    <w:rsid w:val="00103950"/>
    <w:rsid w:val="00104168"/>
    <w:rsid w:val="00104386"/>
    <w:rsid w:val="00104FC3"/>
    <w:rsid w:val="00105093"/>
    <w:rsid w:val="0010665E"/>
    <w:rsid w:val="00106E98"/>
    <w:rsid w:val="0010765C"/>
    <w:rsid w:val="0010778A"/>
    <w:rsid w:val="001101DB"/>
    <w:rsid w:val="00111373"/>
    <w:rsid w:val="001121F0"/>
    <w:rsid w:val="00112F21"/>
    <w:rsid w:val="00113772"/>
    <w:rsid w:val="00113981"/>
    <w:rsid w:val="00113A6C"/>
    <w:rsid w:val="00114991"/>
    <w:rsid w:val="00114BB1"/>
    <w:rsid w:val="00114F3E"/>
    <w:rsid w:val="001153EB"/>
    <w:rsid w:val="00116CD2"/>
    <w:rsid w:val="00116D3E"/>
    <w:rsid w:val="00116F0C"/>
    <w:rsid w:val="0011780D"/>
    <w:rsid w:val="00117FA2"/>
    <w:rsid w:val="00121BD0"/>
    <w:rsid w:val="0012211B"/>
    <w:rsid w:val="001224EF"/>
    <w:rsid w:val="00122A10"/>
    <w:rsid w:val="0012378F"/>
    <w:rsid w:val="00123B90"/>
    <w:rsid w:val="0012454D"/>
    <w:rsid w:val="001245FC"/>
    <w:rsid w:val="00124C77"/>
    <w:rsid w:val="00124D8C"/>
    <w:rsid w:val="001252DD"/>
    <w:rsid w:val="00125322"/>
    <w:rsid w:val="001269B9"/>
    <w:rsid w:val="001277F4"/>
    <w:rsid w:val="001308D9"/>
    <w:rsid w:val="00130A42"/>
    <w:rsid w:val="00130DD3"/>
    <w:rsid w:val="001322B3"/>
    <w:rsid w:val="0013283E"/>
    <w:rsid w:val="00133CB7"/>
    <w:rsid w:val="00134447"/>
    <w:rsid w:val="00134A4A"/>
    <w:rsid w:val="001353E1"/>
    <w:rsid w:val="001367FA"/>
    <w:rsid w:val="00136B8F"/>
    <w:rsid w:val="00137497"/>
    <w:rsid w:val="00137830"/>
    <w:rsid w:val="0014130B"/>
    <w:rsid w:val="0014136A"/>
    <w:rsid w:val="00141870"/>
    <w:rsid w:val="0014301A"/>
    <w:rsid w:val="00143363"/>
    <w:rsid w:val="00143403"/>
    <w:rsid w:val="001441F2"/>
    <w:rsid w:val="00144855"/>
    <w:rsid w:val="00144A1D"/>
    <w:rsid w:val="00145EB3"/>
    <w:rsid w:val="00146189"/>
    <w:rsid w:val="001464F0"/>
    <w:rsid w:val="00150AEE"/>
    <w:rsid w:val="00150DA3"/>
    <w:rsid w:val="00150DF0"/>
    <w:rsid w:val="00151BFE"/>
    <w:rsid w:val="00152878"/>
    <w:rsid w:val="001534BF"/>
    <w:rsid w:val="00154337"/>
    <w:rsid w:val="00154539"/>
    <w:rsid w:val="00156314"/>
    <w:rsid w:val="00156A42"/>
    <w:rsid w:val="001579A7"/>
    <w:rsid w:val="00157DC6"/>
    <w:rsid w:val="00160D8B"/>
    <w:rsid w:val="0016144B"/>
    <w:rsid w:val="001617AB"/>
    <w:rsid w:val="00161C72"/>
    <w:rsid w:val="001623C3"/>
    <w:rsid w:val="00162AAD"/>
    <w:rsid w:val="001632F7"/>
    <w:rsid w:val="00163688"/>
    <w:rsid w:val="00163D80"/>
    <w:rsid w:val="00163F4D"/>
    <w:rsid w:val="00163F91"/>
    <w:rsid w:val="00164225"/>
    <w:rsid w:val="0016492C"/>
    <w:rsid w:val="001651AB"/>
    <w:rsid w:val="00165979"/>
    <w:rsid w:val="001665DF"/>
    <w:rsid w:val="00167101"/>
    <w:rsid w:val="0016715D"/>
    <w:rsid w:val="001673F6"/>
    <w:rsid w:val="00167622"/>
    <w:rsid w:val="00167CE1"/>
    <w:rsid w:val="00167D2A"/>
    <w:rsid w:val="00167E3F"/>
    <w:rsid w:val="00170071"/>
    <w:rsid w:val="0017073B"/>
    <w:rsid w:val="00170DF0"/>
    <w:rsid w:val="001712E6"/>
    <w:rsid w:val="00171731"/>
    <w:rsid w:val="00172E56"/>
    <w:rsid w:val="00172F8D"/>
    <w:rsid w:val="00173107"/>
    <w:rsid w:val="0017353A"/>
    <w:rsid w:val="00173C8D"/>
    <w:rsid w:val="00174182"/>
    <w:rsid w:val="0017453D"/>
    <w:rsid w:val="00174C15"/>
    <w:rsid w:val="00176431"/>
    <w:rsid w:val="001767D7"/>
    <w:rsid w:val="00176DD1"/>
    <w:rsid w:val="001770D6"/>
    <w:rsid w:val="001774D4"/>
    <w:rsid w:val="00177D8C"/>
    <w:rsid w:val="00180D8E"/>
    <w:rsid w:val="00181ABA"/>
    <w:rsid w:val="00183765"/>
    <w:rsid w:val="00183E2C"/>
    <w:rsid w:val="00184BED"/>
    <w:rsid w:val="001854E1"/>
    <w:rsid w:val="00185DE7"/>
    <w:rsid w:val="00186436"/>
    <w:rsid w:val="00187481"/>
    <w:rsid w:val="0018770E"/>
    <w:rsid w:val="00190317"/>
    <w:rsid w:val="00190707"/>
    <w:rsid w:val="00190D98"/>
    <w:rsid w:val="00191395"/>
    <w:rsid w:val="00191891"/>
    <w:rsid w:val="00191C6E"/>
    <w:rsid w:val="00193545"/>
    <w:rsid w:val="00193F0F"/>
    <w:rsid w:val="00194ACA"/>
    <w:rsid w:val="00195299"/>
    <w:rsid w:val="00195930"/>
    <w:rsid w:val="00195BFA"/>
    <w:rsid w:val="00196721"/>
    <w:rsid w:val="0019726C"/>
    <w:rsid w:val="0019788C"/>
    <w:rsid w:val="00197FB4"/>
    <w:rsid w:val="001A0841"/>
    <w:rsid w:val="001A0DF4"/>
    <w:rsid w:val="001A121D"/>
    <w:rsid w:val="001A1467"/>
    <w:rsid w:val="001A1EB2"/>
    <w:rsid w:val="001A248C"/>
    <w:rsid w:val="001A2797"/>
    <w:rsid w:val="001A2D68"/>
    <w:rsid w:val="001A4682"/>
    <w:rsid w:val="001A4C62"/>
    <w:rsid w:val="001A5C60"/>
    <w:rsid w:val="001A696A"/>
    <w:rsid w:val="001A7B3D"/>
    <w:rsid w:val="001A7F26"/>
    <w:rsid w:val="001B0FF7"/>
    <w:rsid w:val="001B10DD"/>
    <w:rsid w:val="001B1408"/>
    <w:rsid w:val="001B1662"/>
    <w:rsid w:val="001B2162"/>
    <w:rsid w:val="001B37AB"/>
    <w:rsid w:val="001B42F7"/>
    <w:rsid w:val="001B5D49"/>
    <w:rsid w:val="001B671E"/>
    <w:rsid w:val="001B69C6"/>
    <w:rsid w:val="001C0266"/>
    <w:rsid w:val="001C0E61"/>
    <w:rsid w:val="001C135D"/>
    <w:rsid w:val="001C191D"/>
    <w:rsid w:val="001C1DE6"/>
    <w:rsid w:val="001C24CC"/>
    <w:rsid w:val="001C2786"/>
    <w:rsid w:val="001C2BE2"/>
    <w:rsid w:val="001C2E10"/>
    <w:rsid w:val="001C4383"/>
    <w:rsid w:val="001C4801"/>
    <w:rsid w:val="001C4B1B"/>
    <w:rsid w:val="001C4B2A"/>
    <w:rsid w:val="001C685C"/>
    <w:rsid w:val="001C7E56"/>
    <w:rsid w:val="001D053A"/>
    <w:rsid w:val="001D0642"/>
    <w:rsid w:val="001D215F"/>
    <w:rsid w:val="001D2F42"/>
    <w:rsid w:val="001D32F3"/>
    <w:rsid w:val="001D4819"/>
    <w:rsid w:val="001D658A"/>
    <w:rsid w:val="001D667A"/>
    <w:rsid w:val="001D6AB3"/>
    <w:rsid w:val="001D70D0"/>
    <w:rsid w:val="001E160D"/>
    <w:rsid w:val="001E1658"/>
    <w:rsid w:val="001E18E8"/>
    <w:rsid w:val="001E20C6"/>
    <w:rsid w:val="001E2EF4"/>
    <w:rsid w:val="001E373F"/>
    <w:rsid w:val="001E3905"/>
    <w:rsid w:val="001E45C2"/>
    <w:rsid w:val="001E5522"/>
    <w:rsid w:val="001E5755"/>
    <w:rsid w:val="001E73F7"/>
    <w:rsid w:val="001E7882"/>
    <w:rsid w:val="001E7B41"/>
    <w:rsid w:val="001F1AB6"/>
    <w:rsid w:val="001F27C8"/>
    <w:rsid w:val="001F3953"/>
    <w:rsid w:val="001F3E72"/>
    <w:rsid w:val="001F3EF1"/>
    <w:rsid w:val="001F44B9"/>
    <w:rsid w:val="001F4DE5"/>
    <w:rsid w:val="001F56F3"/>
    <w:rsid w:val="001F5F59"/>
    <w:rsid w:val="001F6EDE"/>
    <w:rsid w:val="001F7133"/>
    <w:rsid w:val="001F760E"/>
    <w:rsid w:val="001F794E"/>
    <w:rsid w:val="00200BE5"/>
    <w:rsid w:val="00200FD3"/>
    <w:rsid w:val="002020B3"/>
    <w:rsid w:val="0020260D"/>
    <w:rsid w:val="0020296B"/>
    <w:rsid w:val="00202A26"/>
    <w:rsid w:val="00204955"/>
    <w:rsid w:val="00205006"/>
    <w:rsid w:val="00205075"/>
    <w:rsid w:val="00205C53"/>
    <w:rsid w:val="0021104D"/>
    <w:rsid w:val="0021125B"/>
    <w:rsid w:val="00211C41"/>
    <w:rsid w:val="00211F6B"/>
    <w:rsid w:val="00213308"/>
    <w:rsid w:val="002135A3"/>
    <w:rsid w:val="0021454E"/>
    <w:rsid w:val="00214A7A"/>
    <w:rsid w:val="00215D18"/>
    <w:rsid w:val="00215EC6"/>
    <w:rsid w:val="002167CF"/>
    <w:rsid w:val="00217401"/>
    <w:rsid w:val="00217FD4"/>
    <w:rsid w:val="002204E9"/>
    <w:rsid w:val="00220B3E"/>
    <w:rsid w:val="00222067"/>
    <w:rsid w:val="0022269B"/>
    <w:rsid w:val="00222839"/>
    <w:rsid w:val="00223612"/>
    <w:rsid w:val="00223914"/>
    <w:rsid w:val="00223AD0"/>
    <w:rsid w:val="00224C7E"/>
    <w:rsid w:val="00224EAA"/>
    <w:rsid w:val="00225655"/>
    <w:rsid w:val="0022617C"/>
    <w:rsid w:val="00226FA5"/>
    <w:rsid w:val="00227B46"/>
    <w:rsid w:val="00227EB1"/>
    <w:rsid w:val="0023076F"/>
    <w:rsid w:val="00230A3A"/>
    <w:rsid w:val="00230C3F"/>
    <w:rsid w:val="00231C84"/>
    <w:rsid w:val="00232B6D"/>
    <w:rsid w:val="002334A4"/>
    <w:rsid w:val="00233744"/>
    <w:rsid w:val="002338D1"/>
    <w:rsid w:val="00233B81"/>
    <w:rsid w:val="0023446B"/>
    <w:rsid w:val="00234793"/>
    <w:rsid w:val="00237CA3"/>
    <w:rsid w:val="00240439"/>
    <w:rsid w:val="00240EBB"/>
    <w:rsid w:val="002413AC"/>
    <w:rsid w:val="0024166A"/>
    <w:rsid w:val="0024195B"/>
    <w:rsid w:val="002419F3"/>
    <w:rsid w:val="00241A5A"/>
    <w:rsid w:val="00242D15"/>
    <w:rsid w:val="00243868"/>
    <w:rsid w:val="002452B0"/>
    <w:rsid w:val="002455B3"/>
    <w:rsid w:val="0024698E"/>
    <w:rsid w:val="0025032A"/>
    <w:rsid w:val="00250856"/>
    <w:rsid w:val="00251693"/>
    <w:rsid w:val="002520E4"/>
    <w:rsid w:val="002523D1"/>
    <w:rsid w:val="0025311F"/>
    <w:rsid w:val="002532F0"/>
    <w:rsid w:val="0025338F"/>
    <w:rsid w:val="002561DF"/>
    <w:rsid w:val="00256971"/>
    <w:rsid w:val="00257FF7"/>
    <w:rsid w:val="00260AB5"/>
    <w:rsid w:val="00261461"/>
    <w:rsid w:val="00261797"/>
    <w:rsid w:val="0026199F"/>
    <w:rsid w:val="00261ED5"/>
    <w:rsid w:val="00262D55"/>
    <w:rsid w:val="0026317D"/>
    <w:rsid w:val="002634FA"/>
    <w:rsid w:val="00263CAE"/>
    <w:rsid w:val="00265BB3"/>
    <w:rsid w:val="0026763C"/>
    <w:rsid w:val="002705A9"/>
    <w:rsid w:val="002708BC"/>
    <w:rsid w:val="00271646"/>
    <w:rsid w:val="00271824"/>
    <w:rsid w:val="00271BED"/>
    <w:rsid w:val="00272365"/>
    <w:rsid w:val="00272B4A"/>
    <w:rsid w:val="00272CD7"/>
    <w:rsid w:val="0027326F"/>
    <w:rsid w:val="00273CD4"/>
    <w:rsid w:val="002743B5"/>
    <w:rsid w:val="002756ED"/>
    <w:rsid w:val="00275D14"/>
    <w:rsid w:val="00276B90"/>
    <w:rsid w:val="00276E2E"/>
    <w:rsid w:val="0027722A"/>
    <w:rsid w:val="00277348"/>
    <w:rsid w:val="002776C2"/>
    <w:rsid w:val="0028038A"/>
    <w:rsid w:val="0028283F"/>
    <w:rsid w:val="0028313D"/>
    <w:rsid w:val="00283A29"/>
    <w:rsid w:val="00283D86"/>
    <w:rsid w:val="00283EDC"/>
    <w:rsid w:val="00284D4E"/>
    <w:rsid w:val="002865E5"/>
    <w:rsid w:val="00286E90"/>
    <w:rsid w:val="002875AE"/>
    <w:rsid w:val="00287C00"/>
    <w:rsid w:val="00291DCC"/>
    <w:rsid w:val="00292CA3"/>
    <w:rsid w:val="00293209"/>
    <w:rsid w:val="00293639"/>
    <w:rsid w:val="00293739"/>
    <w:rsid w:val="00293CA0"/>
    <w:rsid w:val="0029494B"/>
    <w:rsid w:val="0029608D"/>
    <w:rsid w:val="00296FFA"/>
    <w:rsid w:val="002A0007"/>
    <w:rsid w:val="002A0903"/>
    <w:rsid w:val="002A0AD3"/>
    <w:rsid w:val="002A0B87"/>
    <w:rsid w:val="002A23A5"/>
    <w:rsid w:val="002A2987"/>
    <w:rsid w:val="002A2AEC"/>
    <w:rsid w:val="002A35AD"/>
    <w:rsid w:val="002A55A7"/>
    <w:rsid w:val="002A57E4"/>
    <w:rsid w:val="002A5B35"/>
    <w:rsid w:val="002A6E00"/>
    <w:rsid w:val="002A78B7"/>
    <w:rsid w:val="002B0EA1"/>
    <w:rsid w:val="002B149F"/>
    <w:rsid w:val="002B14A1"/>
    <w:rsid w:val="002B2689"/>
    <w:rsid w:val="002B2F1F"/>
    <w:rsid w:val="002B35F1"/>
    <w:rsid w:val="002B3B3F"/>
    <w:rsid w:val="002B4129"/>
    <w:rsid w:val="002B4F23"/>
    <w:rsid w:val="002B5974"/>
    <w:rsid w:val="002B7C3E"/>
    <w:rsid w:val="002C0AC3"/>
    <w:rsid w:val="002C0B94"/>
    <w:rsid w:val="002C0C1D"/>
    <w:rsid w:val="002C1383"/>
    <w:rsid w:val="002C227C"/>
    <w:rsid w:val="002C29CE"/>
    <w:rsid w:val="002C34A5"/>
    <w:rsid w:val="002C352E"/>
    <w:rsid w:val="002C525B"/>
    <w:rsid w:val="002C54BB"/>
    <w:rsid w:val="002C5923"/>
    <w:rsid w:val="002C7925"/>
    <w:rsid w:val="002C792D"/>
    <w:rsid w:val="002C79AE"/>
    <w:rsid w:val="002C7ACC"/>
    <w:rsid w:val="002D03F4"/>
    <w:rsid w:val="002D0F72"/>
    <w:rsid w:val="002D20F4"/>
    <w:rsid w:val="002D26AF"/>
    <w:rsid w:val="002D33E0"/>
    <w:rsid w:val="002D3CFA"/>
    <w:rsid w:val="002D4CB8"/>
    <w:rsid w:val="002D4D0D"/>
    <w:rsid w:val="002D60C8"/>
    <w:rsid w:val="002D77D0"/>
    <w:rsid w:val="002D7E18"/>
    <w:rsid w:val="002E0543"/>
    <w:rsid w:val="002E11CD"/>
    <w:rsid w:val="002E13BC"/>
    <w:rsid w:val="002E1A3D"/>
    <w:rsid w:val="002E1EC1"/>
    <w:rsid w:val="002E214A"/>
    <w:rsid w:val="002E27B3"/>
    <w:rsid w:val="002E39AA"/>
    <w:rsid w:val="002E3EED"/>
    <w:rsid w:val="002E4DA9"/>
    <w:rsid w:val="002E5608"/>
    <w:rsid w:val="002E5B68"/>
    <w:rsid w:val="002E6F47"/>
    <w:rsid w:val="002F132F"/>
    <w:rsid w:val="002F185A"/>
    <w:rsid w:val="002F32C4"/>
    <w:rsid w:val="002F3F62"/>
    <w:rsid w:val="002F6282"/>
    <w:rsid w:val="002F6C91"/>
    <w:rsid w:val="00300235"/>
    <w:rsid w:val="00300969"/>
    <w:rsid w:val="00300CD1"/>
    <w:rsid w:val="0030174B"/>
    <w:rsid w:val="0030184F"/>
    <w:rsid w:val="00301C10"/>
    <w:rsid w:val="00301DB9"/>
    <w:rsid w:val="00302EE7"/>
    <w:rsid w:val="0030332B"/>
    <w:rsid w:val="00303604"/>
    <w:rsid w:val="0030388C"/>
    <w:rsid w:val="0030443F"/>
    <w:rsid w:val="003049B9"/>
    <w:rsid w:val="00304F19"/>
    <w:rsid w:val="00305036"/>
    <w:rsid w:val="0030512F"/>
    <w:rsid w:val="00305794"/>
    <w:rsid w:val="003059F9"/>
    <w:rsid w:val="00305BA9"/>
    <w:rsid w:val="0030612D"/>
    <w:rsid w:val="00306468"/>
    <w:rsid w:val="00306495"/>
    <w:rsid w:val="00306BEB"/>
    <w:rsid w:val="003073D5"/>
    <w:rsid w:val="00307DB3"/>
    <w:rsid w:val="00310059"/>
    <w:rsid w:val="00310100"/>
    <w:rsid w:val="00310380"/>
    <w:rsid w:val="003107A3"/>
    <w:rsid w:val="0031082A"/>
    <w:rsid w:val="003108B0"/>
    <w:rsid w:val="00312687"/>
    <w:rsid w:val="0031353B"/>
    <w:rsid w:val="00314581"/>
    <w:rsid w:val="00314601"/>
    <w:rsid w:val="003146FC"/>
    <w:rsid w:val="00315119"/>
    <w:rsid w:val="00315454"/>
    <w:rsid w:val="003160EC"/>
    <w:rsid w:val="003160F6"/>
    <w:rsid w:val="0031697F"/>
    <w:rsid w:val="00316C5E"/>
    <w:rsid w:val="0031770C"/>
    <w:rsid w:val="00317B3A"/>
    <w:rsid w:val="00317D33"/>
    <w:rsid w:val="0032037A"/>
    <w:rsid w:val="003207D9"/>
    <w:rsid w:val="003208CE"/>
    <w:rsid w:val="00321379"/>
    <w:rsid w:val="00321529"/>
    <w:rsid w:val="00322281"/>
    <w:rsid w:val="00322BB0"/>
    <w:rsid w:val="00324579"/>
    <w:rsid w:val="003249D7"/>
    <w:rsid w:val="00325411"/>
    <w:rsid w:val="00325719"/>
    <w:rsid w:val="003258FD"/>
    <w:rsid w:val="00326107"/>
    <w:rsid w:val="00326CEF"/>
    <w:rsid w:val="00326FBC"/>
    <w:rsid w:val="00327834"/>
    <w:rsid w:val="003308B5"/>
    <w:rsid w:val="00330953"/>
    <w:rsid w:val="003318D1"/>
    <w:rsid w:val="00331B1A"/>
    <w:rsid w:val="00332836"/>
    <w:rsid w:val="00334276"/>
    <w:rsid w:val="003346D9"/>
    <w:rsid w:val="00335193"/>
    <w:rsid w:val="0033524D"/>
    <w:rsid w:val="00335DE6"/>
    <w:rsid w:val="0033686F"/>
    <w:rsid w:val="00336B44"/>
    <w:rsid w:val="0033731D"/>
    <w:rsid w:val="00337DA9"/>
    <w:rsid w:val="00340B15"/>
    <w:rsid w:val="00341CB9"/>
    <w:rsid w:val="0034550E"/>
    <w:rsid w:val="003456A5"/>
    <w:rsid w:val="003460A6"/>
    <w:rsid w:val="003461CF"/>
    <w:rsid w:val="00346216"/>
    <w:rsid w:val="00346CEE"/>
    <w:rsid w:val="00346D78"/>
    <w:rsid w:val="00346DDF"/>
    <w:rsid w:val="00346DF2"/>
    <w:rsid w:val="0034716F"/>
    <w:rsid w:val="00350280"/>
    <w:rsid w:val="003515C8"/>
    <w:rsid w:val="00351669"/>
    <w:rsid w:val="00351825"/>
    <w:rsid w:val="00351892"/>
    <w:rsid w:val="00351B83"/>
    <w:rsid w:val="003532B9"/>
    <w:rsid w:val="00353EB8"/>
    <w:rsid w:val="00354641"/>
    <w:rsid w:val="00355064"/>
    <w:rsid w:val="0035691A"/>
    <w:rsid w:val="00356DAE"/>
    <w:rsid w:val="00357163"/>
    <w:rsid w:val="00357177"/>
    <w:rsid w:val="003606B5"/>
    <w:rsid w:val="003617DF"/>
    <w:rsid w:val="00362314"/>
    <w:rsid w:val="00362517"/>
    <w:rsid w:val="00362E3C"/>
    <w:rsid w:val="0036586E"/>
    <w:rsid w:val="00366910"/>
    <w:rsid w:val="00366C54"/>
    <w:rsid w:val="00367876"/>
    <w:rsid w:val="00367941"/>
    <w:rsid w:val="0037090D"/>
    <w:rsid w:val="00370FB5"/>
    <w:rsid w:val="00371257"/>
    <w:rsid w:val="003713CC"/>
    <w:rsid w:val="00371463"/>
    <w:rsid w:val="00372454"/>
    <w:rsid w:val="00372E18"/>
    <w:rsid w:val="00372FB6"/>
    <w:rsid w:val="00374EDD"/>
    <w:rsid w:val="003752D9"/>
    <w:rsid w:val="003757E9"/>
    <w:rsid w:val="00375D54"/>
    <w:rsid w:val="003761FB"/>
    <w:rsid w:val="00376877"/>
    <w:rsid w:val="0037715B"/>
    <w:rsid w:val="00380A44"/>
    <w:rsid w:val="003815E5"/>
    <w:rsid w:val="00381A8F"/>
    <w:rsid w:val="003822E8"/>
    <w:rsid w:val="0038259B"/>
    <w:rsid w:val="0038300F"/>
    <w:rsid w:val="00383704"/>
    <w:rsid w:val="00385701"/>
    <w:rsid w:val="00386C6E"/>
    <w:rsid w:val="0038780A"/>
    <w:rsid w:val="00387932"/>
    <w:rsid w:val="0039104E"/>
    <w:rsid w:val="00391F9C"/>
    <w:rsid w:val="00392D1F"/>
    <w:rsid w:val="00392EDE"/>
    <w:rsid w:val="003935E0"/>
    <w:rsid w:val="0039403F"/>
    <w:rsid w:val="003955AC"/>
    <w:rsid w:val="00395D9C"/>
    <w:rsid w:val="00396586"/>
    <w:rsid w:val="003967DE"/>
    <w:rsid w:val="0039766A"/>
    <w:rsid w:val="003978BC"/>
    <w:rsid w:val="003A0DD6"/>
    <w:rsid w:val="003A1707"/>
    <w:rsid w:val="003A2801"/>
    <w:rsid w:val="003A346B"/>
    <w:rsid w:val="003A38B2"/>
    <w:rsid w:val="003A3B20"/>
    <w:rsid w:val="003A4684"/>
    <w:rsid w:val="003A4C6B"/>
    <w:rsid w:val="003A4FE9"/>
    <w:rsid w:val="003A5748"/>
    <w:rsid w:val="003B00F6"/>
    <w:rsid w:val="003B12BE"/>
    <w:rsid w:val="003B139D"/>
    <w:rsid w:val="003B17B6"/>
    <w:rsid w:val="003B2FF9"/>
    <w:rsid w:val="003B2FFA"/>
    <w:rsid w:val="003B45FC"/>
    <w:rsid w:val="003B4A56"/>
    <w:rsid w:val="003B4B2D"/>
    <w:rsid w:val="003B5978"/>
    <w:rsid w:val="003B6310"/>
    <w:rsid w:val="003C08B3"/>
    <w:rsid w:val="003C2F97"/>
    <w:rsid w:val="003C3CDA"/>
    <w:rsid w:val="003C3F1C"/>
    <w:rsid w:val="003C3F96"/>
    <w:rsid w:val="003C4CBB"/>
    <w:rsid w:val="003C4ECD"/>
    <w:rsid w:val="003C7074"/>
    <w:rsid w:val="003C78F7"/>
    <w:rsid w:val="003C7D13"/>
    <w:rsid w:val="003D02D4"/>
    <w:rsid w:val="003D2059"/>
    <w:rsid w:val="003D2EE9"/>
    <w:rsid w:val="003D449E"/>
    <w:rsid w:val="003D57F5"/>
    <w:rsid w:val="003D690C"/>
    <w:rsid w:val="003D7B71"/>
    <w:rsid w:val="003E02D9"/>
    <w:rsid w:val="003E0DA1"/>
    <w:rsid w:val="003E21ED"/>
    <w:rsid w:val="003E2752"/>
    <w:rsid w:val="003E2D7D"/>
    <w:rsid w:val="003E3676"/>
    <w:rsid w:val="003E5FFC"/>
    <w:rsid w:val="003E78B9"/>
    <w:rsid w:val="003E7BCF"/>
    <w:rsid w:val="003F0259"/>
    <w:rsid w:val="003F0525"/>
    <w:rsid w:val="003F1380"/>
    <w:rsid w:val="003F1A37"/>
    <w:rsid w:val="003F1C82"/>
    <w:rsid w:val="003F1E54"/>
    <w:rsid w:val="003F39F5"/>
    <w:rsid w:val="003F3C07"/>
    <w:rsid w:val="003F3D9D"/>
    <w:rsid w:val="003F3FEC"/>
    <w:rsid w:val="003F50C8"/>
    <w:rsid w:val="003F5BBD"/>
    <w:rsid w:val="003F5F66"/>
    <w:rsid w:val="003F6816"/>
    <w:rsid w:val="003F6D89"/>
    <w:rsid w:val="0040054C"/>
    <w:rsid w:val="004005B8"/>
    <w:rsid w:val="00400C62"/>
    <w:rsid w:val="00401C3D"/>
    <w:rsid w:val="004031DB"/>
    <w:rsid w:val="004033AB"/>
    <w:rsid w:val="0040543B"/>
    <w:rsid w:val="00405BEA"/>
    <w:rsid w:val="00405FD5"/>
    <w:rsid w:val="00406EA4"/>
    <w:rsid w:val="00410722"/>
    <w:rsid w:val="004108D6"/>
    <w:rsid w:val="00410934"/>
    <w:rsid w:val="00411213"/>
    <w:rsid w:val="00411543"/>
    <w:rsid w:val="00411908"/>
    <w:rsid w:val="00412608"/>
    <w:rsid w:val="00412F30"/>
    <w:rsid w:val="004155BC"/>
    <w:rsid w:val="004160F1"/>
    <w:rsid w:val="00416556"/>
    <w:rsid w:val="00416DE4"/>
    <w:rsid w:val="00417C00"/>
    <w:rsid w:val="00417E80"/>
    <w:rsid w:val="00420722"/>
    <w:rsid w:val="00420B09"/>
    <w:rsid w:val="00421214"/>
    <w:rsid w:val="00423130"/>
    <w:rsid w:val="00423171"/>
    <w:rsid w:val="0042356A"/>
    <w:rsid w:val="004238CF"/>
    <w:rsid w:val="00424267"/>
    <w:rsid w:val="0042497F"/>
    <w:rsid w:val="00425AFC"/>
    <w:rsid w:val="00425D02"/>
    <w:rsid w:val="004265B8"/>
    <w:rsid w:val="00426B92"/>
    <w:rsid w:val="00431FE0"/>
    <w:rsid w:val="00433B80"/>
    <w:rsid w:val="00433E85"/>
    <w:rsid w:val="00434587"/>
    <w:rsid w:val="004346A5"/>
    <w:rsid w:val="00434A67"/>
    <w:rsid w:val="00434F92"/>
    <w:rsid w:val="00435589"/>
    <w:rsid w:val="00435632"/>
    <w:rsid w:val="00435F96"/>
    <w:rsid w:val="0043653A"/>
    <w:rsid w:val="004372AB"/>
    <w:rsid w:val="004372ED"/>
    <w:rsid w:val="0043740C"/>
    <w:rsid w:val="00441642"/>
    <w:rsid w:val="00442553"/>
    <w:rsid w:val="0044278E"/>
    <w:rsid w:val="004440E2"/>
    <w:rsid w:val="004444D1"/>
    <w:rsid w:val="00444990"/>
    <w:rsid w:val="00444F54"/>
    <w:rsid w:val="00445737"/>
    <w:rsid w:val="00445A7E"/>
    <w:rsid w:val="00445E67"/>
    <w:rsid w:val="00446600"/>
    <w:rsid w:val="00446A5A"/>
    <w:rsid w:val="00446DBB"/>
    <w:rsid w:val="0044757C"/>
    <w:rsid w:val="004477CC"/>
    <w:rsid w:val="00450E64"/>
    <w:rsid w:val="004512F4"/>
    <w:rsid w:val="00451362"/>
    <w:rsid w:val="00451A69"/>
    <w:rsid w:val="00451AAB"/>
    <w:rsid w:val="00452A3E"/>
    <w:rsid w:val="00453001"/>
    <w:rsid w:val="004538CC"/>
    <w:rsid w:val="00454637"/>
    <w:rsid w:val="00455AD6"/>
    <w:rsid w:val="00456782"/>
    <w:rsid w:val="00456C26"/>
    <w:rsid w:val="004576C2"/>
    <w:rsid w:val="00460115"/>
    <w:rsid w:val="004605ED"/>
    <w:rsid w:val="004616B5"/>
    <w:rsid w:val="00461844"/>
    <w:rsid w:val="00463924"/>
    <w:rsid w:val="004639EB"/>
    <w:rsid w:val="004640AE"/>
    <w:rsid w:val="00465505"/>
    <w:rsid w:val="0046677D"/>
    <w:rsid w:val="004678E8"/>
    <w:rsid w:val="004710F1"/>
    <w:rsid w:val="004713F1"/>
    <w:rsid w:val="00473B0C"/>
    <w:rsid w:val="00473EE6"/>
    <w:rsid w:val="00474E9F"/>
    <w:rsid w:val="004751BC"/>
    <w:rsid w:val="004759AD"/>
    <w:rsid w:val="004772DA"/>
    <w:rsid w:val="00477ACC"/>
    <w:rsid w:val="00477D80"/>
    <w:rsid w:val="00480821"/>
    <w:rsid w:val="00480836"/>
    <w:rsid w:val="00481191"/>
    <w:rsid w:val="00481A95"/>
    <w:rsid w:val="00481F5F"/>
    <w:rsid w:val="00485D3E"/>
    <w:rsid w:val="00485EB6"/>
    <w:rsid w:val="00486220"/>
    <w:rsid w:val="00486851"/>
    <w:rsid w:val="00486B4C"/>
    <w:rsid w:val="00486EEB"/>
    <w:rsid w:val="00487229"/>
    <w:rsid w:val="00490214"/>
    <w:rsid w:val="004905F2"/>
    <w:rsid w:val="00490614"/>
    <w:rsid w:val="004907AD"/>
    <w:rsid w:val="00491B5E"/>
    <w:rsid w:val="004924C0"/>
    <w:rsid w:val="004930D2"/>
    <w:rsid w:val="00493370"/>
    <w:rsid w:val="0049362F"/>
    <w:rsid w:val="00493739"/>
    <w:rsid w:val="00495881"/>
    <w:rsid w:val="00496C3A"/>
    <w:rsid w:val="00497002"/>
    <w:rsid w:val="004A00E4"/>
    <w:rsid w:val="004A0A15"/>
    <w:rsid w:val="004A1630"/>
    <w:rsid w:val="004A17C0"/>
    <w:rsid w:val="004A2CC4"/>
    <w:rsid w:val="004A349C"/>
    <w:rsid w:val="004A34F5"/>
    <w:rsid w:val="004A4848"/>
    <w:rsid w:val="004A5C88"/>
    <w:rsid w:val="004A5ED5"/>
    <w:rsid w:val="004A659C"/>
    <w:rsid w:val="004A6890"/>
    <w:rsid w:val="004A7397"/>
    <w:rsid w:val="004A7624"/>
    <w:rsid w:val="004A7683"/>
    <w:rsid w:val="004B1865"/>
    <w:rsid w:val="004B18BA"/>
    <w:rsid w:val="004B1910"/>
    <w:rsid w:val="004B2D74"/>
    <w:rsid w:val="004B39CF"/>
    <w:rsid w:val="004B48FC"/>
    <w:rsid w:val="004B534D"/>
    <w:rsid w:val="004B559D"/>
    <w:rsid w:val="004B625D"/>
    <w:rsid w:val="004B6520"/>
    <w:rsid w:val="004B6AC8"/>
    <w:rsid w:val="004B7BBA"/>
    <w:rsid w:val="004C11DA"/>
    <w:rsid w:val="004C1580"/>
    <w:rsid w:val="004C1F0C"/>
    <w:rsid w:val="004C2026"/>
    <w:rsid w:val="004C2089"/>
    <w:rsid w:val="004C265F"/>
    <w:rsid w:val="004C26C3"/>
    <w:rsid w:val="004C277E"/>
    <w:rsid w:val="004C2BA6"/>
    <w:rsid w:val="004C2F57"/>
    <w:rsid w:val="004C3044"/>
    <w:rsid w:val="004C39BA"/>
    <w:rsid w:val="004C3D77"/>
    <w:rsid w:val="004C3DAF"/>
    <w:rsid w:val="004C5552"/>
    <w:rsid w:val="004C5D56"/>
    <w:rsid w:val="004C5F62"/>
    <w:rsid w:val="004C611E"/>
    <w:rsid w:val="004C7BCF"/>
    <w:rsid w:val="004C7E06"/>
    <w:rsid w:val="004D092A"/>
    <w:rsid w:val="004D0DAE"/>
    <w:rsid w:val="004D12D8"/>
    <w:rsid w:val="004D1CE3"/>
    <w:rsid w:val="004D2A64"/>
    <w:rsid w:val="004D3418"/>
    <w:rsid w:val="004D5394"/>
    <w:rsid w:val="004D5840"/>
    <w:rsid w:val="004D59C8"/>
    <w:rsid w:val="004D612B"/>
    <w:rsid w:val="004D64D4"/>
    <w:rsid w:val="004D6E52"/>
    <w:rsid w:val="004E0020"/>
    <w:rsid w:val="004E033F"/>
    <w:rsid w:val="004E1077"/>
    <w:rsid w:val="004E2F52"/>
    <w:rsid w:val="004E4031"/>
    <w:rsid w:val="004E4CCB"/>
    <w:rsid w:val="004E6050"/>
    <w:rsid w:val="004E67FE"/>
    <w:rsid w:val="004E7570"/>
    <w:rsid w:val="004E7CFF"/>
    <w:rsid w:val="004F0014"/>
    <w:rsid w:val="004F02F2"/>
    <w:rsid w:val="004F0371"/>
    <w:rsid w:val="004F04D4"/>
    <w:rsid w:val="004F10A1"/>
    <w:rsid w:val="004F3037"/>
    <w:rsid w:val="004F605D"/>
    <w:rsid w:val="004F64F9"/>
    <w:rsid w:val="004F66A1"/>
    <w:rsid w:val="004F7BE4"/>
    <w:rsid w:val="004F7C98"/>
    <w:rsid w:val="00501128"/>
    <w:rsid w:val="005012D6"/>
    <w:rsid w:val="00503640"/>
    <w:rsid w:val="00503972"/>
    <w:rsid w:val="00503A31"/>
    <w:rsid w:val="00503FEA"/>
    <w:rsid w:val="00505957"/>
    <w:rsid w:val="0050618C"/>
    <w:rsid w:val="00506512"/>
    <w:rsid w:val="005068A6"/>
    <w:rsid w:val="0050762C"/>
    <w:rsid w:val="005079F6"/>
    <w:rsid w:val="00510327"/>
    <w:rsid w:val="0051064F"/>
    <w:rsid w:val="00510F37"/>
    <w:rsid w:val="00511FE5"/>
    <w:rsid w:val="00513172"/>
    <w:rsid w:val="00513323"/>
    <w:rsid w:val="005136D9"/>
    <w:rsid w:val="005140CF"/>
    <w:rsid w:val="00514375"/>
    <w:rsid w:val="0051472E"/>
    <w:rsid w:val="005165C9"/>
    <w:rsid w:val="005166EE"/>
    <w:rsid w:val="0051675C"/>
    <w:rsid w:val="0051730B"/>
    <w:rsid w:val="00517CA6"/>
    <w:rsid w:val="005208FD"/>
    <w:rsid w:val="00520E62"/>
    <w:rsid w:val="0052273C"/>
    <w:rsid w:val="00523C19"/>
    <w:rsid w:val="00523DE5"/>
    <w:rsid w:val="005243C8"/>
    <w:rsid w:val="00525A53"/>
    <w:rsid w:val="00525BFE"/>
    <w:rsid w:val="005261FB"/>
    <w:rsid w:val="0052716D"/>
    <w:rsid w:val="005275C3"/>
    <w:rsid w:val="00530420"/>
    <w:rsid w:val="00530C47"/>
    <w:rsid w:val="00531C89"/>
    <w:rsid w:val="00532E1F"/>
    <w:rsid w:val="0053406A"/>
    <w:rsid w:val="0053484B"/>
    <w:rsid w:val="00534A8E"/>
    <w:rsid w:val="00534E30"/>
    <w:rsid w:val="005351F7"/>
    <w:rsid w:val="00535824"/>
    <w:rsid w:val="005366B8"/>
    <w:rsid w:val="00536A2F"/>
    <w:rsid w:val="0053743B"/>
    <w:rsid w:val="00537595"/>
    <w:rsid w:val="00537A00"/>
    <w:rsid w:val="00537DB4"/>
    <w:rsid w:val="00540889"/>
    <w:rsid w:val="005419CE"/>
    <w:rsid w:val="0054233B"/>
    <w:rsid w:val="00542A27"/>
    <w:rsid w:val="005438D4"/>
    <w:rsid w:val="00544343"/>
    <w:rsid w:val="0054519C"/>
    <w:rsid w:val="00545A6C"/>
    <w:rsid w:val="00546323"/>
    <w:rsid w:val="00546358"/>
    <w:rsid w:val="005464BA"/>
    <w:rsid w:val="00547085"/>
    <w:rsid w:val="005476C0"/>
    <w:rsid w:val="00550014"/>
    <w:rsid w:val="00551177"/>
    <w:rsid w:val="00551641"/>
    <w:rsid w:val="0055254B"/>
    <w:rsid w:val="00552555"/>
    <w:rsid w:val="0055267D"/>
    <w:rsid w:val="005537F6"/>
    <w:rsid w:val="00553F31"/>
    <w:rsid w:val="0055431A"/>
    <w:rsid w:val="00554D5E"/>
    <w:rsid w:val="00554D6B"/>
    <w:rsid w:val="005552BB"/>
    <w:rsid w:val="00555305"/>
    <w:rsid w:val="00556A6D"/>
    <w:rsid w:val="00556F69"/>
    <w:rsid w:val="005574BC"/>
    <w:rsid w:val="00557DDC"/>
    <w:rsid w:val="00560923"/>
    <w:rsid w:val="00560A0F"/>
    <w:rsid w:val="00560F97"/>
    <w:rsid w:val="00561201"/>
    <w:rsid w:val="00562894"/>
    <w:rsid w:val="00562FD5"/>
    <w:rsid w:val="00563A08"/>
    <w:rsid w:val="00564561"/>
    <w:rsid w:val="00564573"/>
    <w:rsid w:val="005654F5"/>
    <w:rsid w:val="0056718E"/>
    <w:rsid w:val="005679CF"/>
    <w:rsid w:val="0057028A"/>
    <w:rsid w:val="00571F7B"/>
    <w:rsid w:val="005724D1"/>
    <w:rsid w:val="00572F36"/>
    <w:rsid w:val="00573B46"/>
    <w:rsid w:val="00573CA3"/>
    <w:rsid w:val="005740E7"/>
    <w:rsid w:val="00574188"/>
    <w:rsid w:val="005746F8"/>
    <w:rsid w:val="00574F58"/>
    <w:rsid w:val="005768B8"/>
    <w:rsid w:val="0057781D"/>
    <w:rsid w:val="00577A72"/>
    <w:rsid w:val="00577BA7"/>
    <w:rsid w:val="00580A8C"/>
    <w:rsid w:val="005815B5"/>
    <w:rsid w:val="00581926"/>
    <w:rsid w:val="005822FF"/>
    <w:rsid w:val="0058261A"/>
    <w:rsid w:val="00582F72"/>
    <w:rsid w:val="00583849"/>
    <w:rsid w:val="00583EB9"/>
    <w:rsid w:val="00584549"/>
    <w:rsid w:val="0058470B"/>
    <w:rsid w:val="005849DB"/>
    <w:rsid w:val="00584F52"/>
    <w:rsid w:val="00585371"/>
    <w:rsid w:val="00585F25"/>
    <w:rsid w:val="00587288"/>
    <w:rsid w:val="00587743"/>
    <w:rsid w:val="005879BE"/>
    <w:rsid w:val="00587C10"/>
    <w:rsid w:val="0059143F"/>
    <w:rsid w:val="0059193B"/>
    <w:rsid w:val="00591E86"/>
    <w:rsid w:val="005934AE"/>
    <w:rsid w:val="00593634"/>
    <w:rsid w:val="005936B5"/>
    <w:rsid w:val="005938A6"/>
    <w:rsid w:val="005939CF"/>
    <w:rsid w:val="005945EA"/>
    <w:rsid w:val="00594654"/>
    <w:rsid w:val="00594FBB"/>
    <w:rsid w:val="005956C9"/>
    <w:rsid w:val="00596162"/>
    <w:rsid w:val="00596AEE"/>
    <w:rsid w:val="00596C7C"/>
    <w:rsid w:val="00596CBD"/>
    <w:rsid w:val="00597822"/>
    <w:rsid w:val="005A0CAB"/>
    <w:rsid w:val="005A0F01"/>
    <w:rsid w:val="005A2B3D"/>
    <w:rsid w:val="005A2C65"/>
    <w:rsid w:val="005A3087"/>
    <w:rsid w:val="005A42BA"/>
    <w:rsid w:val="005A4A3F"/>
    <w:rsid w:val="005A600C"/>
    <w:rsid w:val="005A656E"/>
    <w:rsid w:val="005A66C6"/>
    <w:rsid w:val="005A67AA"/>
    <w:rsid w:val="005A67B6"/>
    <w:rsid w:val="005B0609"/>
    <w:rsid w:val="005B072C"/>
    <w:rsid w:val="005B1639"/>
    <w:rsid w:val="005B289A"/>
    <w:rsid w:val="005B3F5B"/>
    <w:rsid w:val="005B441C"/>
    <w:rsid w:val="005B4997"/>
    <w:rsid w:val="005B4BAC"/>
    <w:rsid w:val="005B4DC7"/>
    <w:rsid w:val="005B537F"/>
    <w:rsid w:val="005B5925"/>
    <w:rsid w:val="005B5BDE"/>
    <w:rsid w:val="005B73C2"/>
    <w:rsid w:val="005B76EC"/>
    <w:rsid w:val="005C03AA"/>
    <w:rsid w:val="005C0FAF"/>
    <w:rsid w:val="005C10CF"/>
    <w:rsid w:val="005C19D7"/>
    <w:rsid w:val="005C27D0"/>
    <w:rsid w:val="005C3B63"/>
    <w:rsid w:val="005C3FEE"/>
    <w:rsid w:val="005C4A95"/>
    <w:rsid w:val="005C525E"/>
    <w:rsid w:val="005C5321"/>
    <w:rsid w:val="005C5F75"/>
    <w:rsid w:val="005C6726"/>
    <w:rsid w:val="005C6C72"/>
    <w:rsid w:val="005C7001"/>
    <w:rsid w:val="005C7E43"/>
    <w:rsid w:val="005D0674"/>
    <w:rsid w:val="005D22A0"/>
    <w:rsid w:val="005D2559"/>
    <w:rsid w:val="005D2AB5"/>
    <w:rsid w:val="005D3121"/>
    <w:rsid w:val="005D32D5"/>
    <w:rsid w:val="005D4076"/>
    <w:rsid w:val="005D556E"/>
    <w:rsid w:val="005D5AAE"/>
    <w:rsid w:val="005D5E32"/>
    <w:rsid w:val="005D604A"/>
    <w:rsid w:val="005D75C1"/>
    <w:rsid w:val="005D78EC"/>
    <w:rsid w:val="005D7C86"/>
    <w:rsid w:val="005E0A79"/>
    <w:rsid w:val="005E1709"/>
    <w:rsid w:val="005E245B"/>
    <w:rsid w:val="005E2716"/>
    <w:rsid w:val="005E2BCD"/>
    <w:rsid w:val="005E3298"/>
    <w:rsid w:val="005E3C75"/>
    <w:rsid w:val="005E4432"/>
    <w:rsid w:val="005E4ED2"/>
    <w:rsid w:val="005E569A"/>
    <w:rsid w:val="005E5B21"/>
    <w:rsid w:val="005E5FEF"/>
    <w:rsid w:val="005E7473"/>
    <w:rsid w:val="005E79EB"/>
    <w:rsid w:val="005E7EDA"/>
    <w:rsid w:val="005F011E"/>
    <w:rsid w:val="005F015A"/>
    <w:rsid w:val="005F20BD"/>
    <w:rsid w:val="005F229B"/>
    <w:rsid w:val="005F365C"/>
    <w:rsid w:val="005F4092"/>
    <w:rsid w:val="005F47DE"/>
    <w:rsid w:val="005F4DCA"/>
    <w:rsid w:val="005F5E80"/>
    <w:rsid w:val="005F646C"/>
    <w:rsid w:val="005F6F85"/>
    <w:rsid w:val="005F6FEC"/>
    <w:rsid w:val="005F7735"/>
    <w:rsid w:val="005F7A49"/>
    <w:rsid w:val="00600061"/>
    <w:rsid w:val="00600AE6"/>
    <w:rsid w:val="00602F18"/>
    <w:rsid w:val="00603E8E"/>
    <w:rsid w:val="00604ABF"/>
    <w:rsid w:val="00604B50"/>
    <w:rsid w:val="00605529"/>
    <w:rsid w:val="006055FD"/>
    <w:rsid w:val="00605D23"/>
    <w:rsid w:val="006076C8"/>
    <w:rsid w:val="0061165B"/>
    <w:rsid w:val="00611B6C"/>
    <w:rsid w:val="00611FD3"/>
    <w:rsid w:val="006120CF"/>
    <w:rsid w:val="006134EA"/>
    <w:rsid w:val="0061419F"/>
    <w:rsid w:val="0061462B"/>
    <w:rsid w:val="00614A89"/>
    <w:rsid w:val="00614D58"/>
    <w:rsid w:val="006159DE"/>
    <w:rsid w:val="00616666"/>
    <w:rsid w:val="0061713F"/>
    <w:rsid w:val="00617528"/>
    <w:rsid w:val="00617A60"/>
    <w:rsid w:val="00620DA3"/>
    <w:rsid w:val="006213F1"/>
    <w:rsid w:val="006218C7"/>
    <w:rsid w:val="0062209D"/>
    <w:rsid w:val="00622A7F"/>
    <w:rsid w:val="00622CEE"/>
    <w:rsid w:val="006245A1"/>
    <w:rsid w:val="00625984"/>
    <w:rsid w:val="00626A70"/>
    <w:rsid w:val="00627E84"/>
    <w:rsid w:val="00630401"/>
    <w:rsid w:val="006305FF"/>
    <w:rsid w:val="00630CD7"/>
    <w:rsid w:val="00630D73"/>
    <w:rsid w:val="00630D82"/>
    <w:rsid w:val="00631797"/>
    <w:rsid w:val="00633B18"/>
    <w:rsid w:val="006345BB"/>
    <w:rsid w:val="00636B16"/>
    <w:rsid w:val="006375C4"/>
    <w:rsid w:val="00640181"/>
    <w:rsid w:val="00641049"/>
    <w:rsid w:val="0064155E"/>
    <w:rsid w:val="00642B06"/>
    <w:rsid w:val="00642B08"/>
    <w:rsid w:val="00642C23"/>
    <w:rsid w:val="006437A7"/>
    <w:rsid w:val="0064384D"/>
    <w:rsid w:val="00644220"/>
    <w:rsid w:val="006448BE"/>
    <w:rsid w:val="006451A0"/>
    <w:rsid w:val="00645E63"/>
    <w:rsid w:val="00646424"/>
    <w:rsid w:val="00646BA9"/>
    <w:rsid w:val="00646F1D"/>
    <w:rsid w:val="0064715F"/>
    <w:rsid w:val="00647407"/>
    <w:rsid w:val="0065008A"/>
    <w:rsid w:val="0065293E"/>
    <w:rsid w:val="0065294A"/>
    <w:rsid w:val="00653DD1"/>
    <w:rsid w:val="0065445B"/>
    <w:rsid w:val="00655165"/>
    <w:rsid w:val="00656C6C"/>
    <w:rsid w:val="00656D62"/>
    <w:rsid w:val="0065786C"/>
    <w:rsid w:val="00657AB0"/>
    <w:rsid w:val="00660457"/>
    <w:rsid w:val="006607C2"/>
    <w:rsid w:val="0066095B"/>
    <w:rsid w:val="0066115F"/>
    <w:rsid w:val="00661515"/>
    <w:rsid w:val="00661A94"/>
    <w:rsid w:val="00662F81"/>
    <w:rsid w:val="00663C10"/>
    <w:rsid w:val="00664D1E"/>
    <w:rsid w:val="00665ABF"/>
    <w:rsid w:val="00665B87"/>
    <w:rsid w:val="00667548"/>
    <w:rsid w:val="00667813"/>
    <w:rsid w:val="00667CC7"/>
    <w:rsid w:val="00670B37"/>
    <w:rsid w:val="00670E9C"/>
    <w:rsid w:val="006711D6"/>
    <w:rsid w:val="00671BE7"/>
    <w:rsid w:val="0067261A"/>
    <w:rsid w:val="00672B82"/>
    <w:rsid w:val="00673DFC"/>
    <w:rsid w:val="0067426F"/>
    <w:rsid w:val="006752D6"/>
    <w:rsid w:val="0067531F"/>
    <w:rsid w:val="0067560A"/>
    <w:rsid w:val="0067577E"/>
    <w:rsid w:val="00677BCD"/>
    <w:rsid w:val="00677C0F"/>
    <w:rsid w:val="00677C1A"/>
    <w:rsid w:val="00680996"/>
    <w:rsid w:val="00681162"/>
    <w:rsid w:val="0068183E"/>
    <w:rsid w:val="00681F50"/>
    <w:rsid w:val="00682282"/>
    <w:rsid w:val="006825AB"/>
    <w:rsid w:val="0068294A"/>
    <w:rsid w:val="006829FB"/>
    <w:rsid w:val="00682EE3"/>
    <w:rsid w:val="00685A16"/>
    <w:rsid w:val="00685CA4"/>
    <w:rsid w:val="006876C2"/>
    <w:rsid w:val="0068772B"/>
    <w:rsid w:val="006906DD"/>
    <w:rsid w:val="00690B13"/>
    <w:rsid w:val="00691457"/>
    <w:rsid w:val="00691CC0"/>
    <w:rsid w:val="00691D87"/>
    <w:rsid w:val="006931C5"/>
    <w:rsid w:val="006937F7"/>
    <w:rsid w:val="00693B1C"/>
    <w:rsid w:val="00693F2E"/>
    <w:rsid w:val="006940B8"/>
    <w:rsid w:val="00696042"/>
    <w:rsid w:val="006A090C"/>
    <w:rsid w:val="006A2337"/>
    <w:rsid w:val="006A3F58"/>
    <w:rsid w:val="006A4269"/>
    <w:rsid w:val="006A454F"/>
    <w:rsid w:val="006A491D"/>
    <w:rsid w:val="006A4A9B"/>
    <w:rsid w:val="006A68E7"/>
    <w:rsid w:val="006A6EB7"/>
    <w:rsid w:val="006A7053"/>
    <w:rsid w:val="006A70FD"/>
    <w:rsid w:val="006A7D35"/>
    <w:rsid w:val="006B0AB8"/>
    <w:rsid w:val="006B1683"/>
    <w:rsid w:val="006B20BF"/>
    <w:rsid w:val="006B3FE5"/>
    <w:rsid w:val="006B49A3"/>
    <w:rsid w:val="006B4B82"/>
    <w:rsid w:val="006B5529"/>
    <w:rsid w:val="006B5CD7"/>
    <w:rsid w:val="006B6C16"/>
    <w:rsid w:val="006B75EE"/>
    <w:rsid w:val="006B7DED"/>
    <w:rsid w:val="006C1134"/>
    <w:rsid w:val="006C126B"/>
    <w:rsid w:val="006C14F5"/>
    <w:rsid w:val="006C1ABB"/>
    <w:rsid w:val="006C1D1D"/>
    <w:rsid w:val="006C2AEE"/>
    <w:rsid w:val="006C3C5B"/>
    <w:rsid w:val="006C3F42"/>
    <w:rsid w:val="006C7086"/>
    <w:rsid w:val="006C76CC"/>
    <w:rsid w:val="006D00FB"/>
    <w:rsid w:val="006D04FB"/>
    <w:rsid w:val="006D1B85"/>
    <w:rsid w:val="006D207D"/>
    <w:rsid w:val="006D20E9"/>
    <w:rsid w:val="006D2211"/>
    <w:rsid w:val="006D227E"/>
    <w:rsid w:val="006D2A13"/>
    <w:rsid w:val="006D333A"/>
    <w:rsid w:val="006D3971"/>
    <w:rsid w:val="006D436E"/>
    <w:rsid w:val="006D52C6"/>
    <w:rsid w:val="006D5791"/>
    <w:rsid w:val="006D6959"/>
    <w:rsid w:val="006D6C90"/>
    <w:rsid w:val="006D7633"/>
    <w:rsid w:val="006E0032"/>
    <w:rsid w:val="006E0064"/>
    <w:rsid w:val="006E00BE"/>
    <w:rsid w:val="006E0838"/>
    <w:rsid w:val="006E0C7D"/>
    <w:rsid w:val="006E0DBE"/>
    <w:rsid w:val="006E18FB"/>
    <w:rsid w:val="006E20B8"/>
    <w:rsid w:val="006E26E7"/>
    <w:rsid w:val="006E2EDA"/>
    <w:rsid w:val="006E3C8D"/>
    <w:rsid w:val="006E4487"/>
    <w:rsid w:val="006E4761"/>
    <w:rsid w:val="006E5BF9"/>
    <w:rsid w:val="006E5E18"/>
    <w:rsid w:val="006E5FFC"/>
    <w:rsid w:val="006E63DC"/>
    <w:rsid w:val="006E67B3"/>
    <w:rsid w:val="006E694D"/>
    <w:rsid w:val="006E71AE"/>
    <w:rsid w:val="006F05A0"/>
    <w:rsid w:val="006F0C9D"/>
    <w:rsid w:val="006F0EA0"/>
    <w:rsid w:val="006F21D6"/>
    <w:rsid w:val="006F2792"/>
    <w:rsid w:val="006F2A46"/>
    <w:rsid w:val="006F4154"/>
    <w:rsid w:val="006F4668"/>
    <w:rsid w:val="006F46F3"/>
    <w:rsid w:val="006F4B8B"/>
    <w:rsid w:val="006F5300"/>
    <w:rsid w:val="006F5462"/>
    <w:rsid w:val="006F569A"/>
    <w:rsid w:val="006F5CED"/>
    <w:rsid w:val="006F5EF3"/>
    <w:rsid w:val="006F5F05"/>
    <w:rsid w:val="006F7CC5"/>
    <w:rsid w:val="006F7D63"/>
    <w:rsid w:val="006F7EE9"/>
    <w:rsid w:val="007002CF"/>
    <w:rsid w:val="00700E3F"/>
    <w:rsid w:val="00701416"/>
    <w:rsid w:val="0070172F"/>
    <w:rsid w:val="00703937"/>
    <w:rsid w:val="0070490A"/>
    <w:rsid w:val="00704B7F"/>
    <w:rsid w:val="00705FC3"/>
    <w:rsid w:val="0070672F"/>
    <w:rsid w:val="00707349"/>
    <w:rsid w:val="0070762D"/>
    <w:rsid w:val="00710911"/>
    <w:rsid w:val="00710CD1"/>
    <w:rsid w:val="007111C7"/>
    <w:rsid w:val="00711403"/>
    <w:rsid w:val="00711D9B"/>
    <w:rsid w:val="0071210D"/>
    <w:rsid w:val="00712465"/>
    <w:rsid w:val="0071248F"/>
    <w:rsid w:val="00714798"/>
    <w:rsid w:val="007148DC"/>
    <w:rsid w:val="0071531B"/>
    <w:rsid w:val="007159E6"/>
    <w:rsid w:val="007165B9"/>
    <w:rsid w:val="0071723E"/>
    <w:rsid w:val="007177D6"/>
    <w:rsid w:val="0072086A"/>
    <w:rsid w:val="00720AFF"/>
    <w:rsid w:val="00720FA4"/>
    <w:rsid w:val="007214DB"/>
    <w:rsid w:val="00721AAE"/>
    <w:rsid w:val="00721BCE"/>
    <w:rsid w:val="00721C9A"/>
    <w:rsid w:val="00721E85"/>
    <w:rsid w:val="00722146"/>
    <w:rsid w:val="0072214A"/>
    <w:rsid w:val="00722181"/>
    <w:rsid w:val="007222E9"/>
    <w:rsid w:val="0072358A"/>
    <w:rsid w:val="00723C83"/>
    <w:rsid w:val="00723FC5"/>
    <w:rsid w:val="00724348"/>
    <w:rsid w:val="00724358"/>
    <w:rsid w:val="00724FED"/>
    <w:rsid w:val="0072520B"/>
    <w:rsid w:val="0072527E"/>
    <w:rsid w:val="00725473"/>
    <w:rsid w:val="007256DD"/>
    <w:rsid w:val="00725804"/>
    <w:rsid w:val="00725826"/>
    <w:rsid w:val="00726F2D"/>
    <w:rsid w:val="007273EC"/>
    <w:rsid w:val="0072745A"/>
    <w:rsid w:val="007321C1"/>
    <w:rsid w:val="00732754"/>
    <w:rsid w:val="00732776"/>
    <w:rsid w:val="00732860"/>
    <w:rsid w:val="00732EE8"/>
    <w:rsid w:val="00733D30"/>
    <w:rsid w:val="007351AF"/>
    <w:rsid w:val="0073659A"/>
    <w:rsid w:val="00736C52"/>
    <w:rsid w:val="00737497"/>
    <w:rsid w:val="00737F86"/>
    <w:rsid w:val="00740292"/>
    <w:rsid w:val="007410CE"/>
    <w:rsid w:val="007412B8"/>
    <w:rsid w:val="00741774"/>
    <w:rsid w:val="00741B30"/>
    <w:rsid w:val="00744446"/>
    <w:rsid w:val="00744A66"/>
    <w:rsid w:val="007451FD"/>
    <w:rsid w:val="00745588"/>
    <w:rsid w:val="0074628B"/>
    <w:rsid w:val="007463D1"/>
    <w:rsid w:val="00746B63"/>
    <w:rsid w:val="007470E2"/>
    <w:rsid w:val="00747924"/>
    <w:rsid w:val="007516D0"/>
    <w:rsid w:val="00751789"/>
    <w:rsid w:val="00751C34"/>
    <w:rsid w:val="007521B2"/>
    <w:rsid w:val="007524E3"/>
    <w:rsid w:val="007546AC"/>
    <w:rsid w:val="0075493F"/>
    <w:rsid w:val="00755141"/>
    <w:rsid w:val="00755255"/>
    <w:rsid w:val="00755580"/>
    <w:rsid w:val="007557FD"/>
    <w:rsid w:val="00755A61"/>
    <w:rsid w:val="00755ACF"/>
    <w:rsid w:val="007573B9"/>
    <w:rsid w:val="00757451"/>
    <w:rsid w:val="0075772A"/>
    <w:rsid w:val="00760BAA"/>
    <w:rsid w:val="00760D1F"/>
    <w:rsid w:val="00761C3A"/>
    <w:rsid w:val="0076239A"/>
    <w:rsid w:val="00762720"/>
    <w:rsid w:val="0076327B"/>
    <w:rsid w:val="00763B95"/>
    <w:rsid w:val="00763BA3"/>
    <w:rsid w:val="00763D87"/>
    <w:rsid w:val="007643F9"/>
    <w:rsid w:val="007645B2"/>
    <w:rsid w:val="007646B3"/>
    <w:rsid w:val="007648E9"/>
    <w:rsid w:val="00764E4B"/>
    <w:rsid w:val="007653DA"/>
    <w:rsid w:val="00765A57"/>
    <w:rsid w:val="00766BD1"/>
    <w:rsid w:val="00767027"/>
    <w:rsid w:val="007705C0"/>
    <w:rsid w:val="007707FA"/>
    <w:rsid w:val="00770CD7"/>
    <w:rsid w:val="00771679"/>
    <w:rsid w:val="007717E6"/>
    <w:rsid w:val="00771EB7"/>
    <w:rsid w:val="007721DD"/>
    <w:rsid w:val="00772A13"/>
    <w:rsid w:val="00772D4C"/>
    <w:rsid w:val="00773116"/>
    <w:rsid w:val="00773284"/>
    <w:rsid w:val="007745FA"/>
    <w:rsid w:val="00774D0C"/>
    <w:rsid w:val="00774D86"/>
    <w:rsid w:val="007759BD"/>
    <w:rsid w:val="007764F3"/>
    <w:rsid w:val="0077659D"/>
    <w:rsid w:val="00776FDE"/>
    <w:rsid w:val="00777904"/>
    <w:rsid w:val="00777A24"/>
    <w:rsid w:val="00777C8C"/>
    <w:rsid w:val="007806BA"/>
    <w:rsid w:val="007809A3"/>
    <w:rsid w:val="00780A17"/>
    <w:rsid w:val="00781076"/>
    <w:rsid w:val="007812EE"/>
    <w:rsid w:val="007819CA"/>
    <w:rsid w:val="00781B95"/>
    <w:rsid w:val="0078212C"/>
    <w:rsid w:val="007822F0"/>
    <w:rsid w:val="00782967"/>
    <w:rsid w:val="00783E04"/>
    <w:rsid w:val="007845D2"/>
    <w:rsid w:val="00784887"/>
    <w:rsid w:val="00784893"/>
    <w:rsid w:val="007857DD"/>
    <w:rsid w:val="00785D75"/>
    <w:rsid w:val="00787E98"/>
    <w:rsid w:val="007900E0"/>
    <w:rsid w:val="00790B3E"/>
    <w:rsid w:val="00790CC0"/>
    <w:rsid w:val="00792DE4"/>
    <w:rsid w:val="00795C6B"/>
    <w:rsid w:val="00795D05"/>
    <w:rsid w:val="0079695E"/>
    <w:rsid w:val="00796ACC"/>
    <w:rsid w:val="00796ED2"/>
    <w:rsid w:val="00796F0F"/>
    <w:rsid w:val="0079718F"/>
    <w:rsid w:val="00797CBC"/>
    <w:rsid w:val="00797D25"/>
    <w:rsid w:val="007A1195"/>
    <w:rsid w:val="007A1512"/>
    <w:rsid w:val="007A166C"/>
    <w:rsid w:val="007A2CD5"/>
    <w:rsid w:val="007A36BD"/>
    <w:rsid w:val="007A452E"/>
    <w:rsid w:val="007A47EC"/>
    <w:rsid w:val="007A51CA"/>
    <w:rsid w:val="007A523A"/>
    <w:rsid w:val="007A53A6"/>
    <w:rsid w:val="007A5D24"/>
    <w:rsid w:val="007A6C29"/>
    <w:rsid w:val="007A75D2"/>
    <w:rsid w:val="007A79F9"/>
    <w:rsid w:val="007A7DBD"/>
    <w:rsid w:val="007A7F65"/>
    <w:rsid w:val="007B03CC"/>
    <w:rsid w:val="007B0610"/>
    <w:rsid w:val="007B17D1"/>
    <w:rsid w:val="007B1996"/>
    <w:rsid w:val="007B2680"/>
    <w:rsid w:val="007B3F44"/>
    <w:rsid w:val="007B4B0C"/>
    <w:rsid w:val="007B4DF0"/>
    <w:rsid w:val="007B5755"/>
    <w:rsid w:val="007B58AA"/>
    <w:rsid w:val="007B69DE"/>
    <w:rsid w:val="007B69E2"/>
    <w:rsid w:val="007B6E89"/>
    <w:rsid w:val="007B739F"/>
    <w:rsid w:val="007B7901"/>
    <w:rsid w:val="007C0C53"/>
    <w:rsid w:val="007C0D39"/>
    <w:rsid w:val="007C11FD"/>
    <w:rsid w:val="007C1967"/>
    <w:rsid w:val="007C2CE3"/>
    <w:rsid w:val="007C2DF5"/>
    <w:rsid w:val="007C2F2C"/>
    <w:rsid w:val="007C3B36"/>
    <w:rsid w:val="007C4703"/>
    <w:rsid w:val="007C4903"/>
    <w:rsid w:val="007C4C47"/>
    <w:rsid w:val="007C5139"/>
    <w:rsid w:val="007C54F2"/>
    <w:rsid w:val="007C5B02"/>
    <w:rsid w:val="007C60CF"/>
    <w:rsid w:val="007C657E"/>
    <w:rsid w:val="007C6971"/>
    <w:rsid w:val="007C6A3B"/>
    <w:rsid w:val="007C6EFE"/>
    <w:rsid w:val="007C7594"/>
    <w:rsid w:val="007C7833"/>
    <w:rsid w:val="007C7896"/>
    <w:rsid w:val="007D0325"/>
    <w:rsid w:val="007D08D2"/>
    <w:rsid w:val="007D0ADF"/>
    <w:rsid w:val="007D1155"/>
    <w:rsid w:val="007D14AF"/>
    <w:rsid w:val="007D1516"/>
    <w:rsid w:val="007D2B7A"/>
    <w:rsid w:val="007D2F3A"/>
    <w:rsid w:val="007D3C09"/>
    <w:rsid w:val="007D4E08"/>
    <w:rsid w:val="007D521B"/>
    <w:rsid w:val="007D5586"/>
    <w:rsid w:val="007D60B0"/>
    <w:rsid w:val="007D6568"/>
    <w:rsid w:val="007D66A4"/>
    <w:rsid w:val="007D6733"/>
    <w:rsid w:val="007D69A3"/>
    <w:rsid w:val="007D76BA"/>
    <w:rsid w:val="007D776F"/>
    <w:rsid w:val="007D7C2D"/>
    <w:rsid w:val="007D7F68"/>
    <w:rsid w:val="007E0487"/>
    <w:rsid w:val="007E10AB"/>
    <w:rsid w:val="007E1673"/>
    <w:rsid w:val="007E1C0A"/>
    <w:rsid w:val="007E4D01"/>
    <w:rsid w:val="007E4EFA"/>
    <w:rsid w:val="007E4F14"/>
    <w:rsid w:val="007E54FB"/>
    <w:rsid w:val="007E552B"/>
    <w:rsid w:val="007E5BC4"/>
    <w:rsid w:val="007E6E8E"/>
    <w:rsid w:val="007E72F1"/>
    <w:rsid w:val="007E7CE9"/>
    <w:rsid w:val="007F0082"/>
    <w:rsid w:val="007F01B9"/>
    <w:rsid w:val="007F0DCD"/>
    <w:rsid w:val="007F1162"/>
    <w:rsid w:val="007F16A9"/>
    <w:rsid w:val="007F2A0D"/>
    <w:rsid w:val="007F34FC"/>
    <w:rsid w:val="007F55D6"/>
    <w:rsid w:val="007F625B"/>
    <w:rsid w:val="007F69F4"/>
    <w:rsid w:val="007F70A8"/>
    <w:rsid w:val="007F72C9"/>
    <w:rsid w:val="007F7AB5"/>
    <w:rsid w:val="008010FF"/>
    <w:rsid w:val="00802F99"/>
    <w:rsid w:val="008033D9"/>
    <w:rsid w:val="0080366B"/>
    <w:rsid w:val="008045CE"/>
    <w:rsid w:val="00804B3B"/>
    <w:rsid w:val="00804CC3"/>
    <w:rsid w:val="00804D7C"/>
    <w:rsid w:val="008051F5"/>
    <w:rsid w:val="00805B7E"/>
    <w:rsid w:val="00806140"/>
    <w:rsid w:val="008070DE"/>
    <w:rsid w:val="0080758D"/>
    <w:rsid w:val="00807FBF"/>
    <w:rsid w:val="00810813"/>
    <w:rsid w:val="00810B99"/>
    <w:rsid w:val="00810BBD"/>
    <w:rsid w:val="00810EDB"/>
    <w:rsid w:val="00811CAC"/>
    <w:rsid w:val="00812AE1"/>
    <w:rsid w:val="008146FF"/>
    <w:rsid w:val="008149B1"/>
    <w:rsid w:val="008149CA"/>
    <w:rsid w:val="00814E54"/>
    <w:rsid w:val="00815988"/>
    <w:rsid w:val="008160E0"/>
    <w:rsid w:val="00816E1F"/>
    <w:rsid w:val="00817CBF"/>
    <w:rsid w:val="00820E78"/>
    <w:rsid w:val="0082359A"/>
    <w:rsid w:val="00823F0E"/>
    <w:rsid w:val="00824793"/>
    <w:rsid w:val="00824CB3"/>
    <w:rsid w:val="008253D3"/>
    <w:rsid w:val="008264E9"/>
    <w:rsid w:val="00826735"/>
    <w:rsid w:val="00826BD3"/>
    <w:rsid w:val="00826D6E"/>
    <w:rsid w:val="00827353"/>
    <w:rsid w:val="008274EB"/>
    <w:rsid w:val="008302C3"/>
    <w:rsid w:val="00830620"/>
    <w:rsid w:val="00830C3B"/>
    <w:rsid w:val="00830E0D"/>
    <w:rsid w:val="00830EE9"/>
    <w:rsid w:val="0083177D"/>
    <w:rsid w:val="00832039"/>
    <w:rsid w:val="00832CF1"/>
    <w:rsid w:val="0083399B"/>
    <w:rsid w:val="0083535D"/>
    <w:rsid w:val="00835994"/>
    <w:rsid w:val="00835BEF"/>
    <w:rsid w:val="00836688"/>
    <w:rsid w:val="00836E7A"/>
    <w:rsid w:val="008378D2"/>
    <w:rsid w:val="00841FF9"/>
    <w:rsid w:val="0084303A"/>
    <w:rsid w:val="00843BF7"/>
    <w:rsid w:val="0084421D"/>
    <w:rsid w:val="008446F1"/>
    <w:rsid w:val="00844863"/>
    <w:rsid w:val="008451D7"/>
    <w:rsid w:val="00845AC8"/>
    <w:rsid w:val="008465B8"/>
    <w:rsid w:val="008467B9"/>
    <w:rsid w:val="008468C4"/>
    <w:rsid w:val="008471E0"/>
    <w:rsid w:val="00847EBE"/>
    <w:rsid w:val="00847EE6"/>
    <w:rsid w:val="00850520"/>
    <w:rsid w:val="00850C05"/>
    <w:rsid w:val="00851621"/>
    <w:rsid w:val="008521D5"/>
    <w:rsid w:val="00853890"/>
    <w:rsid w:val="008541C6"/>
    <w:rsid w:val="00854E8E"/>
    <w:rsid w:val="00855589"/>
    <w:rsid w:val="008562C8"/>
    <w:rsid w:val="00857D1C"/>
    <w:rsid w:val="00860D33"/>
    <w:rsid w:val="0086162B"/>
    <w:rsid w:val="00861EFA"/>
    <w:rsid w:val="00862AD5"/>
    <w:rsid w:val="00862FA1"/>
    <w:rsid w:val="00863010"/>
    <w:rsid w:val="00863A4F"/>
    <w:rsid w:val="00863F93"/>
    <w:rsid w:val="008640D7"/>
    <w:rsid w:val="00864907"/>
    <w:rsid w:val="00865847"/>
    <w:rsid w:val="00865B84"/>
    <w:rsid w:val="00865B9A"/>
    <w:rsid w:val="00866D8F"/>
    <w:rsid w:val="008675D9"/>
    <w:rsid w:val="008676F8"/>
    <w:rsid w:val="00867903"/>
    <w:rsid w:val="00867C9B"/>
    <w:rsid w:val="00867D97"/>
    <w:rsid w:val="00870609"/>
    <w:rsid w:val="00871651"/>
    <w:rsid w:val="0087192C"/>
    <w:rsid w:val="00871BBD"/>
    <w:rsid w:val="008721D8"/>
    <w:rsid w:val="0087240A"/>
    <w:rsid w:val="008724C1"/>
    <w:rsid w:val="008726C9"/>
    <w:rsid w:val="008727C7"/>
    <w:rsid w:val="008741E7"/>
    <w:rsid w:val="008744BB"/>
    <w:rsid w:val="0087453B"/>
    <w:rsid w:val="008747A3"/>
    <w:rsid w:val="00875429"/>
    <w:rsid w:val="00876BFC"/>
    <w:rsid w:val="00877232"/>
    <w:rsid w:val="00877591"/>
    <w:rsid w:val="008775A0"/>
    <w:rsid w:val="0087780A"/>
    <w:rsid w:val="00877874"/>
    <w:rsid w:val="00881DAA"/>
    <w:rsid w:val="00881F20"/>
    <w:rsid w:val="00882827"/>
    <w:rsid w:val="00885292"/>
    <w:rsid w:val="00885306"/>
    <w:rsid w:val="0088544E"/>
    <w:rsid w:val="008854F7"/>
    <w:rsid w:val="00885651"/>
    <w:rsid w:val="00885F5A"/>
    <w:rsid w:val="008866F1"/>
    <w:rsid w:val="008905E4"/>
    <w:rsid w:val="008913FA"/>
    <w:rsid w:val="00893425"/>
    <w:rsid w:val="00893CB0"/>
    <w:rsid w:val="00894FDF"/>
    <w:rsid w:val="00895C61"/>
    <w:rsid w:val="00896857"/>
    <w:rsid w:val="00897199"/>
    <w:rsid w:val="00897A9F"/>
    <w:rsid w:val="00897BEF"/>
    <w:rsid w:val="008A02C4"/>
    <w:rsid w:val="008A0F3D"/>
    <w:rsid w:val="008A1812"/>
    <w:rsid w:val="008A1981"/>
    <w:rsid w:val="008A1A4F"/>
    <w:rsid w:val="008A1EF9"/>
    <w:rsid w:val="008A2908"/>
    <w:rsid w:val="008A347A"/>
    <w:rsid w:val="008A383B"/>
    <w:rsid w:val="008A4260"/>
    <w:rsid w:val="008A437C"/>
    <w:rsid w:val="008A4495"/>
    <w:rsid w:val="008A482B"/>
    <w:rsid w:val="008A67D3"/>
    <w:rsid w:val="008A71F1"/>
    <w:rsid w:val="008A746F"/>
    <w:rsid w:val="008A7D06"/>
    <w:rsid w:val="008B018B"/>
    <w:rsid w:val="008B09FA"/>
    <w:rsid w:val="008B1269"/>
    <w:rsid w:val="008B24CC"/>
    <w:rsid w:val="008B2DB8"/>
    <w:rsid w:val="008B3748"/>
    <w:rsid w:val="008B3F7C"/>
    <w:rsid w:val="008B4908"/>
    <w:rsid w:val="008B5195"/>
    <w:rsid w:val="008B5A7A"/>
    <w:rsid w:val="008B6438"/>
    <w:rsid w:val="008B6705"/>
    <w:rsid w:val="008C047F"/>
    <w:rsid w:val="008C0973"/>
    <w:rsid w:val="008C31E3"/>
    <w:rsid w:val="008C3228"/>
    <w:rsid w:val="008C3FC5"/>
    <w:rsid w:val="008C4AC2"/>
    <w:rsid w:val="008C6B84"/>
    <w:rsid w:val="008C6DF0"/>
    <w:rsid w:val="008C7227"/>
    <w:rsid w:val="008C739B"/>
    <w:rsid w:val="008C762F"/>
    <w:rsid w:val="008D040F"/>
    <w:rsid w:val="008D1235"/>
    <w:rsid w:val="008D1282"/>
    <w:rsid w:val="008D1CC4"/>
    <w:rsid w:val="008D2EF3"/>
    <w:rsid w:val="008D3480"/>
    <w:rsid w:val="008D364A"/>
    <w:rsid w:val="008D3F44"/>
    <w:rsid w:val="008D4086"/>
    <w:rsid w:val="008D6BCB"/>
    <w:rsid w:val="008D6EFF"/>
    <w:rsid w:val="008D7B46"/>
    <w:rsid w:val="008D7C17"/>
    <w:rsid w:val="008E0197"/>
    <w:rsid w:val="008E034C"/>
    <w:rsid w:val="008E0371"/>
    <w:rsid w:val="008E0998"/>
    <w:rsid w:val="008E18C4"/>
    <w:rsid w:val="008E1A06"/>
    <w:rsid w:val="008E242B"/>
    <w:rsid w:val="008E2468"/>
    <w:rsid w:val="008E2AF2"/>
    <w:rsid w:val="008E3220"/>
    <w:rsid w:val="008E3775"/>
    <w:rsid w:val="008E3E8C"/>
    <w:rsid w:val="008E3FBD"/>
    <w:rsid w:val="008E43ED"/>
    <w:rsid w:val="008E4DAC"/>
    <w:rsid w:val="008E50EC"/>
    <w:rsid w:val="008E70F6"/>
    <w:rsid w:val="008E7121"/>
    <w:rsid w:val="008E74BA"/>
    <w:rsid w:val="008E74DC"/>
    <w:rsid w:val="008F03E9"/>
    <w:rsid w:val="008F0628"/>
    <w:rsid w:val="008F0DC1"/>
    <w:rsid w:val="008F1216"/>
    <w:rsid w:val="008F1258"/>
    <w:rsid w:val="008F1CA2"/>
    <w:rsid w:val="008F4481"/>
    <w:rsid w:val="008F4D97"/>
    <w:rsid w:val="008F54B0"/>
    <w:rsid w:val="008F6771"/>
    <w:rsid w:val="008F6D24"/>
    <w:rsid w:val="008F72D3"/>
    <w:rsid w:val="00900CB2"/>
    <w:rsid w:val="0090129A"/>
    <w:rsid w:val="009023E1"/>
    <w:rsid w:val="0090281C"/>
    <w:rsid w:val="00903EC7"/>
    <w:rsid w:val="00903F86"/>
    <w:rsid w:val="00903FA4"/>
    <w:rsid w:val="009043B0"/>
    <w:rsid w:val="00904427"/>
    <w:rsid w:val="0090490E"/>
    <w:rsid w:val="009066B1"/>
    <w:rsid w:val="00906896"/>
    <w:rsid w:val="009114D8"/>
    <w:rsid w:val="00911B66"/>
    <w:rsid w:val="00912178"/>
    <w:rsid w:val="00912349"/>
    <w:rsid w:val="00912407"/>
    <w:rsid w:val="0091278E"/>
    <w:rsid w:val="009128BD"/>
    <w:rsid w:val="00912A6D"/>
    <w:rsid w:val="00913694"/>
    <w:rsid w:val="0091439F"/>
    <w:rsid w:val="00915935"/>
    <w:rsid w:val="00916868"/>
    <w:rsid w:val="00916B09"/>
    <w:rsid w:val="00917275"/>
    <w:rsid w:val="0091751A"/>
    <w:rsid w:val="009177E8"/>
    <w:rsid w:val="00920476"/>
    <w:rsid w:val="009216B9"/>
    <w:rsid w:val="00922290"/>
    <w:rsid w:val="00922BC0"/>
    <w:rsid w:val="00923653"/>
    <w:rsid w:val="0092392F"/>
    <w:rsid w:val="0092581F"/>
    <w:rsid w:val="00925E62"/>
    <w:rsid w:val="00926F40"/>
    <w:rsid w:val="00927804"/>
    <w:rsid w:val="00930876"/>
    <w:rsid w:val="00930DBD"/>
    <w:rsid w:val="00931179"/>
    <w:rsid w:val="0093194D"/>
    <w:rsid w:val="00932271"/>
    <w:rsid w:val="0093326D"/>
    <w:rsid w:val="009333A2"/>
    <w:rsid w:val="00933650"/>
    <w:rsid w:val="00933DFF"/>
    <w:rsid w:val="00935F3B"/>
    <w:rsid w:val="00936098"/>
    <w:rsid w:val="009365EB"/>
    <w:rsid w:val="00937811"/>
    <w:rsid w:val="009378A4"/>
    <w:rsid w:val="00937DC6"/>
    <w:rsid w:val="00941544"/>
    <w:rsid w:val="00941BFC"/>
    <w:rsid w:val="0094203D"/>
    <w:rsid w:val="00942379"/>
    <w:rsid w:val="00942AAE"/>
    <w:rsid w:val="00943D0E"/>
    <w:rsid w:val="009451A5"/>
    <w:rsid w:val="00945602"/>
    <w:rsid w:val="00945E09"/>
    <w:rsid w:val="009469FA"/>
    <w:rsid w:val="009472F2"/>
    <w:rsid w:val="00947E61"/>
    <w:rsid w:val="009506A5"/>
    <w:rsid w:val="00950776"/>
    <w:rsid w:val="00950C1F"/>
    <w:rsid w:val="00950FBC"/>
    <w:rsid w:val="009514E1"/>
    <w:rsid w:val="00952490"/>
    <w:rsid w:val="0095428A"/>
    <w:rsid w:val="00954970"/>
    <w:rsid w:val="00954BE8"/>
    <w:rsid w:val="009563F5"/>
    <w:rsid w:val="00956712"/>
    <w:rsid w:val="00956D88"/>
    <w:rsid w:val="009573D0"/>
    <w:rsid w:val="009576D5"/>
    <w:rsid w:val="00957A7F"/>
    <w:rsid w:val="00957BA2"/>
    <w:rsid w:val="00957EE7"/>
    <w:rsid w:val="00960219"/>
    <w:rsid w:val="009606E4"/>
    <w:rsid w:val="0096183E"/>
    <w:rsid w:val="00962322"/>
    <w:rsid w:val="00963B96"/>
    <w:rsid w:val="00964330"/>
    <w:rsid w:val="00964A78"/>
    <w:rsid w:val="00964ABE"/>
    <w:rsid w:val="00965704"/>
    <w:rsid w:val="0096635C"/>
    <w:rsid w:val="0096679B"/>
    <w:rsid w:val="00966DF3"/>
    <w:rsid w:val="009678CC"/>
    <w:rsid w:val="00967DE7"/>
    <w:rsid w:val="00970604"/>
    <w:rsid w:val="00970E47"/>
    <w:rsid w:val="00971390"/>
    <w:rsid w:val="00971697"/>
    <w:rsid w:val="00972220"/>
    <w:rsid w:val="00972597"/>
    <w:rsid w:val="00973E82"/>
    <w:rsid w:val="009746B7"/>
    <w:rsid w:val="009748CF"/>
    <w:rsid w:val="00975CE7"/>
    <w:rsid w:val="00975F95"/>
    <w:rsid w:val="009761F1"/>
    <w:rsid w:val="009763D3"/>
    <w:rsid w:val="00976430"/>
    <w:rsid w:val="00976514"/>
    <w:rsid w:val="0097738E"/>
    <w:rsid w:val="00977EF4"/>
    <w:rsid w:val="0098009B"/>
    <w:rsid w:val="00980674"/>
    <w:rsid w:val="00981BB7"/>
    <w:rsid w:val="00983231"/>
    <w:rsid w:val="009847DF"/>
    <w:rsid w:val="00984B6B"/>
    <w:rsid w:val="009854C0"/>
    <w:rsid w:val="009858A4"/>
    <w:rsid w:val="00985982"/>
    <w:rsid w:val="00985BF1"/>
    <w:rsid w:val="00985D73"/>
    <w:rsid w:val="009867B2"/>
    <w:rsid w:val="00987028"/>
    <w:rsid w:val="009874A6"/>
    <w:rsid w:val="00990B0E"/>
    <w:rsid w:val="00992B2A"/>
    <w:rsid w:val="00992EA9"/>
    <w:rsid w:val="0099306E"/>
    <w:rsid w:val="00993CED"/>
    <w:rsid w:val="0099552E"/>
    <w:rsid w:val="00996A77"/>
    <w:rsid w:val="00996A9F"/>
    <w:rsid w:val="009A0AF1"/>
    <w:rsid w:val="009A2A0B"/>
    <w:rsid w:val="009A452C"/>
    <w:rsid w:val="009A4593"/>
    <w:rsid w:val="009A56FC"/>
    <w:rsid w:val="009A5A8A"/>
    <w:rsid w:val="009A5D01"/>
    <w:rsid w:val="009A5D82"/>
    <w:rsid w:val="009A6CE2"/>
    <w:rsid w:val="009A6DBD"/>
    <w:rsid w:val="009A6FC8"/>
    <w:rsid w:val="009A718D"/>
    <w:rsid w:val="009A765D"/>
    <w:rsid w:val="009B01BB"/>
    <w:rsid w:val="009B03D8"/>
    <w:rsid w:val="009B0A21"/>
    <w:rsid w:val="009B1491"/>
    <w:rsid w:val="009B1A5F"/>
    <w:rsid w:val="009B26B8"/>
    <w:rsid w:val="009B3155"/>
    <w:rsid w:val="009B3AE4"/>
    <w:rsid w:val="009B3C89"/>
    <w:rsid w:val="009B72A0"/>
    <w:rsid w:val="009B7958"/>
    <w:rsid w:val="009C047D"/>
    <w:rsid w:val="009C06F4"/>
    <w:rsid w:val="009C093C"/>
    <w:rsid w:val="009C1036"/>
    <w:rsid w:val="009C1A04"/>
    <w:rsid w:val="009C2E45"/>
    <w:rsid w:val="009C33BA"/>
    <w:rsid w:val="009C3DC6"/>
    <w:rsid w:val="009C48A4"/>
    <w:rsid w:val="009C546F"/>
    <w:rsid w:val="009C5824"/>
    <w:rsid w:val="009C5D7D"/>
    <w:rsid w:val="009C697E"/>
    <w:rsid w:val="009C6AA7"/>
    <w:rsid w:val="009C6DD2"/>
    <w:rsid w:val="009C70D0"/>
    <w:rsid w:val="009C7294"/>
    <w:rsid w:val="009C79DB"/>
    <w:rsid w:val="009C7C72"/>
    <w:rsid w:val="009D00C1"/>
    <w:rsid w:val="009D037E"/>
    <w:rsid w:val="009D050A"/>
    <w:rsid w:val="009D0B3A"/>
    <w:rsid w:val="009D11BA"/>
    <w:rsid w:val="009D122D"/>
    <w:rsid w:val="009D2043"/>
    <w:rsid w:val="009D58E3"/>
    <w:rsid w:val="009D5FA1"/>
    <w:rsid w:val="009D60C4"/>
    <w:rsid w:val="009D670B"/>
    <w:rsid w:val="009D74FF"/>
    <w:rsid w:val="009E17BA"/>
    <w:rsid w:val="009E1802"/>
    <w:rsid w:val="009E1A90"/>
    <w:rsid w:val="009E1EF6"/>
    <w:rsid w:val="009E25CD"/>
    <w:rsid w:val="009E2C4D"/>
    <w:rsid w:val="009E3404"/>
    <w:rsid w:val="009E377D"/>
    <w:rsid w:val="009E39AE"/>
    <w:rsid w:val="009E3D01"/>
    <w:rsid w:val="009E5A06"/>
    <w:rsid w:val="009E5DAB"/>
    <w:rsid w:val="009E6F7C"/>
    <w:rsid w:val="009E7290"/>
    <w:rsid w:val="009E7982"/>
    <w:rsid w:val="009E7EDC"/>
    <w:rsid w:val="009F0D2C"/>
    <w:rsid w:val="009F1084"/>
    <w:rsid w:val="009F141D"/>
    <w:rsid w:val="009F145C"/>
    <w:rsid w:val="009F3456"/>
    <w:rsid w:val="009F3616"/>
    <w:rsid w:val="009F5FA7"/>
    <w:rsid w:val="009F6663"/>
    <w:rsid w:val="009F73D0"/>
    <w:rsid w:val="009F7F41"/>
    <w:rsid w:val="00A0002B"/>
    <w:rsid w:val="00A007B0"/>
    <w:rsid w:val="00A01232"/>
    <w:rsid w:val="00A01605"/>
    <w:rsid w:val="00A0223A"/>
    <w:rsid w:val="00A02598"/>
    <w:rsid w:val="00A039B2"/>
    <w:rsid w:val="00A041A2"/>
    <w:rsid w:val="00A04B21"/>
    <w:rsid w:val="00A05513"/>
    <w:rsid w:val="00A05B63"/>
    <w:rsid w:val="00A05B90"/>
    <w:rsid w:val="00A062E3"/>
    <w:rsid w:val="00A06863"/>
    <w:rsid w:val="00A06B35"/>
    <w:rsid w:val="00A10D80"/>
    <w:rsid w:val="00A10E3C"/>
    <w:rsid w:val="00A12DB9"/>
    <w:rsid w:val="00A1417B"/>
    <w:rsid w:val="00A145C1"/>
    <w:rsid w:val="00A148D3"/>
    <w:rsid w:val="00A14D2E"/>
    <w:rsid w:val="00A152E4"/>
    <w:rsid w:val="00A15DEA"/>
    <w:rsid w:val="00A16DD2"/>
    <w:rsid w:val="00A17EEF"/>
    <w:rsid w:val="00A2041D"/>
    <w:rsid w:val="00A2076C"/>
    <w:rsid w:val="00A208D2"/>
    <w:rsid w:val="00A20C39"/>
    <w:rsid w:val="00A211EC"/>
    <w:rsid w:val="00A21B20"/>
    <w:rsid w:val="00A22770"/>
    <w:rsid w:val="00A22873"/>
    <w:rsid w:val="00A232CB"/>
    <w:rsid w:val="00A23841"/>
    <w:rsid w:val="00A23CB9"/>
    <w:rsid w:val="00A25659"/>
    <w:rsid w:val="00A25C9C"/>
    <w:rsid w:val="00A2602E"/>
    <w:rsid w:val="00A260F8"/>
    <w:rsid w:val="00A266E6"/>
    <w:rsid w:val="00A26A75"/>
    <w:rsid w:val="00A310AD"/>
    <w:rsid w:val="00A31281"/>
    <w:rsid w:val="00A31B55"/>
    <w:rsid w:val="00A31E61"/>
    <w:rsid w:val="00A31F07"/>
    <w:rsid w:val="00A323C8"/>
    <w:rsid w:val="00A3246B"/>
    <w:rsid w:val="00A33DDE"/>
    <w:rsid w:val="00A347B6"/>
    <w:rsid w:val="00A34D6C"/>
    <w:rsid w:val="00A35207"/>
    <w:rsid w:val="00A358AB"/>
    <w:rsid w:val="00A35A5A"/>
    <w:rsid w:val="00A37BA0"/>
    <w:rsid w:val="00A402EA"/>
    <w:rsid w:val="00A412E8"/>
    <w:rsid w:val="00A41C0D"/>
    <w:rsid w:val="00A426EB"/>
    <w:rsid w:val="00A43BC6"/>
    <w:rsid w:val="00A43BEE"/>
    <w:rsid w:val="00A43CE3"/>
    <w:rsid w:val="00A43F95"/>
    <w:rsid w:val="00A44CA9"/>
    <w:rsid w:val="00A45505"/>
    <w:rsid w:val="00A457CC"/>
    <w:rsid w:val="00A45B2D"/>
    <w:rsid w:val="00A4658E"/>
    <w:rsid w:val="00A466AF"/>
    <w:rsid w:val="00A46DC6"/>
    <w:rsid w:val="00A4764D"/>
    <w:rsid w:val="00A47891"/>
    <w:rsid w:val="00A47BBF"/>
    <w:rsid w:val="00A51AF9"/>
    <w:rsid w:val="00A52B31"/>
    <w:rsid w:val="00A52C44"/>
    <w:rsid w:val="00A52E25"/>
    <w:rsid w:val="00A53EA2"/>
    <w:rsid w:val="00A53F5D"/>
    <w:rsid w:val="00A540FF"/>
    <w:rsid w:val="00A546C3"/>
    <w:rsid w:val="00A54A6B"/>
    <w:rsid w:val="00A54B9D"/>
    <w:rsid w:val="00A557C0"/>
    <w:rsid w:val="00A5580B"/>
    <w:rsid w:val="00A55FF3"/>
    <w:rsid w:val="00A574D8"/>
    <w:rsid w:val="00A57AEB"/>
    <w:rsid w:val="00A6137D"/>
    <w:rsid w:val="00A613C7"/>
    <w:rsid w:val="00A6261E"/>
    <w:rsid w:val="00A63C43"/>
    <w:rsid w:val="00A63D45"/>
    <w:rsid w:val="00A6422B"/>
    <w:rsid w:val="00A65403"/>
    <w:rsid w:val="00A659D0"/>
    <w:rsid w:val="00A65C70"/>
    <w:rsid w:val="00A65D50"/>
    <w:rsid w:val="00A660BD"/>
    <w:rsid w:val="00A66EBB"/>
    <w:rsid w:val="00A66F71"/>
    <w:rsid w:val="00A67310"/>
    <w:rsid w:val="00A6748F"/>
    <w:rsid w:val="00A675BE"/>
    <w:rsid w:val="00A67B8F"/>
    <w:rsid w:val="00A7094A"/>
    <w:rsid w:val="00A70D4A"/>
    <w:rsid w:val="00A710CD"/>
    <w:rsid w:val="00A7113E"/>
    <w:rsid w:val="00A712A0"/>
    <w:rsid w:val="00A7288C"/>
    <w:rsid w:val="00A73190"/>
    <w:rsid w:val="00A73BE3"/>
    <w:rsid w:val="00A7400A"/>
    <w:rsid w:val="00A745FA"/>
    <w:rsid w:val="00A75F19"/>
    <w:rsid w:val="00A7614A"/>
    <w:rsid w:val="00A76859"/>
    <w:rsid w:val="00A76B61"/>
    <w:rsid w:val="00A77B11"/>
    <w:rsid w:val="00A77D03"/>
    <w:rsid w:val="00A800A8"/>
    <w:rsid w:val="00A8038A"/>
    <w:rsid w:val="00A812BE"/>
    <w:rsid w:val="00A81E60"/>
    <w:rsid w:val="00A825F1"/>
    <w:rsid w:val="00A82600"/>
    <w:rsid w:val="00A826E3"/>
    <w:rsid w:val="00A82836"/>
    <w:rsid w:val="00A828E8"/>
    <w:rsid w:val="00A83378"/>
    <w:rsid w:val="00A84334"/>
    <w:rsid w:val="00A852C4"/>
    <w:rsid w:val="00A858A7"/>
    <w:rsid w:val="00A85AF9"/>
    <w:rsid w:val="00A8615D"/>
    <w:rsid w:val="00A861EB"/>
    <w:rsid w:val="00A86457"/>
    <w:rsid w:val="00A86594"/>
    <w:rsid w:val="00A86C5C"/>
    <w:rsid w:val="00A90723"/>
    <w:rsid w:val="00A9158F"/>
    <w:rsid w:val="00A91C59"/>
    <w:rsid w:val="00A92049"/>
    <w:rsid w:val="00A935BF"/>
    <w:rsid w:val="00A94097"/>
    <w:rsid w:val="00A942AC"/>
    <w:rsid w:val="00A94C85"/>
    <w:rsid w:val="00A956C2"/>
    <w:rsid w:val="00A95959"/>
    <w:rsid w:val="00A96253"/>
    <w:rsid w:val="00A97001"/>
    <w:rsid w:val="00AA02AA"/>
    <w:rsid w:val="00AA0645"/>
    <w:rsid w:val="00AA121D"/>
    <w:rsid w:val="00AA1ECA"/>
    <w:rsid w:val="00AA2105"/>
    <w:rsid w:val="00AA3A03"/>
    <w:rsid w:val="00AA3FB7"/>
    <w:rsid w:val="00AA4629"/>
    <w:rsid w:val="00AA54A2"/>
    <w:rsid w:val="00AA54F4"/>
    <w:rsid w:val="00AA5B0D"/>
    <w:rsid w:val="00AA6B4C"/>
    <w:rsid w:val="00AA7383"/>
    <w:rsid w:val="00AB0DE7"/>
    <w:rsid w:val="00AB2EDD"/>
    <w:rsid w:val="00AB3D32"/>
    <w:rsid w:val="00AB4552"/>
    <w:rsid w:val="00AB4754"/>
    <w:rsid w:val="00AB4CCE"/>
    <w:rsid w:val="00AB6A65"/>
    <w:rsid w:val="00AB77CF"/>
    <w:rsid w:val="00AB7AA4"/>
    <w:rsid w:val="00AC0304"/>
    <w:rsid w:val="00AC1E24"/>
    <w:rsid w:val="00AC2501"/>
    <w:rsid w:val="00AC2A8B"/>
    <w:rsid w:val="00AC2CAA"/>
    <w:rsid w:val="00AC3F0E"/>
    <w:rsid w:val="00AC4805"/>
    <w:rsid w:val="00AC500B"/>
    <w:rsid w:val="00AC62B5"/>
    <w:rsid w:val="00AC6C74"/>
    <w:rsid w:val="00AC6CDF"/>
    <w:rsid w:val="00AC6F42"/>
    <w:rsid w:val="00AC74EF"/>
    <w:rsid w:val="00AC78BE"/>
    <w:rsid w:val="00AD058B"/>
    <w:rsid w:val="00AD11ED"/>
    <w:rsid w:val="00AD1795"/>
    <w:rsid w:val="00AD1E18"/>
    <w:rsid w:val="00AD1E26"/>
    <w:rsid w:val="00AD26B1"/>
    <w:rsid w:val="00AD2900"/>
    <w:rsid w:val="00AD2F11"/>
    <w:rsid w:val="00AD3396"/>
    <w:rsid w:val="00AD3864"/>
    <w:rsid w:val="00AD5CAF"/>
    <w:rsid w:val="00AD620F"/>
    <w:rsid w:val="00AD6281"/>
    <w:rsid w:val="00AE0184"/>
    <w:rsid w:val="00AE0784"/>
    <w:rsid w:val="00AE0939"/>
    <w:rsid w:val="00AE0F62"/>
    <w:rsid w:val="00AE1117"/>
    <w:rsid w:val="00AE18C8"/>
    <w:rsid w:val="00AE224A"/>
    <w:rsid w:val="00AE229A"/>
    <w:rsid w:val="00AE2767"/>
    <w:rsid w:val="00AE2D34"/>
    <w:rsid w:val="00AE46B2"/>
    <w:rsid w:val="00AE5417"/>
    <w:rsid w:val="00AE730A"/>
    <w:rsid w:val="00AE73AA"/>
    <w:rsid w:val="00AF0F52"/>
    <w:rsid w:val="00AF2AEC"/>
    <w:rsid w:val="00AF2CC5"/>
    <w:rsid w:val="00AF3F1B"/>
    <w:rsid w:val="00AF436B"/>
    <w:rsid w:val="00AF5083"/>
    <w:rsid w:val="00AF5DF3"/>
    <w:rsid w:val="00AF663A"/>
    <w:rsid w:val="00AF66E3"/>
    <w:rsid w:val="00AF6A7C"/>
    <w:rsid w:val="00AF6CB7"/>
    <w:rsid w:val="00AF71D6"/>
    <w:rsid w:val="00AF7290"/>
    <w:rsid w:val="00AF7511"/>
    <w:rsid w:val="00AF7628"/>
    <w:rsid w:val="00AF7964"/>
    <w:rsid w:val="00B01257"/>
    <w:rsid w:val="00B0145B"/>
    <w:rsid w:val="00B01663"/>
    <w:rsid w:val="00B01DA1"/>
    <w:rsid w:val="00B025C2"/>
    <w:rsid w:val="00B02FFA"/>
    <w:rsid w:val="00B05691"/>
    <w:rsid w:val="00B05918"/>
    <w:rsid w:val="00B079CB"/>
    <w:rsid w:val="00B07B64"/>
    <w:rsid w:val="00B07BF5"/>
    <w:rsid w:val="00B107AE"/>
    <w:rsid w:val="00B10B29"/>
    <w:rsid w:val="00B111DB"/>
    <w:rsid w:val="00B11B28"/>
    <w:rsid w:val="00B11D13"/>
    <w:rsid w:val="00B12077"/>
    <w:rsid w:val="00B120B7"/>
    <w:rsid w:val="00B12519"/>
    <w:rsid w:val="00B12908"/>
    <w:rsid w:val="00B14A31"/>
    <w:rsid w:val="00B1561E"/>
    <w:rsid w:val="00B15700"/>
    <w:rsid w:val="00B175EE"/>
    <w:rsid w:val="00B20B7E"/>
    <w:rsid w:val="00B21641"/>
    <w:rsid w:val="00B21B94"/>
    <w:rsid w:val="00B21FA1"/>
    <w:rsid w:val="00B2266E"/>
    <w:rsid w:val="00B23CC4"/>
    <w:rsid w:val="00B24A9F"/>
    <w:rsid w:val="00B2500D"/>
    <w:rsid w:val="00B25E97"/>
    <w:rsid w:val="00B25ECC"/>
    <w:rsid w:val="00B26BF1"/>
    <w:rsid w:val="00B26CDA"/>
    <w:rsid w:val="00B26D63"/>
    <w:rsid w:val="00B26F88"/>
    <w:rsid w:val="00B27504"/>
    <w:rsid w:val="00B27BC2"/>
    <w:rsid w:val="00B27C1C"/>
    <w:rsid w:val="00B27CD7"/>
    <w:rsid w:val="00B30F49"/>
    <w:rsid w:val="00B31577"/>
    <w:rsid w:val="00B31FD7"/>
    <w:rsid w:val="00B3260D"/>
    <w:rsid w:val="00B3386C"/>
    <w:rsid w:val="00B34063"/>
    <w:rsid w:val="00B342CF"/>
    <w:rsid w:val="00B34429"/>
    <w:rsid w:val="00B344CF"/>
    <w:rsid w:val="00B359FB"/>
    <w:rsid w:val="00B35BC2"/>
    <w:rsid w:val="00B35D63"/>
    <w:rsid w:val="00B36389"/>
    <w:rsid w:val="00B37EB2"/>
    <w:rsid w:val="00B40809"/>
    <w:rsid w:val="00B40A91"/>
    <w:rsid w:val="00B40B85"/>
    <w:rsid w:val="00B4122E"/>
    <w:rsid w:val="00B4169D"/>
    <w:rsid w:val="00B418D1"/>
    <w:rsid w:val="00B419CF"/>
    <w:rsid w:val="00B4232A"/>
    <w:rsid w:val="00B4255C"/>
    <w:rsid w:val="00B42A3D"/>
    <w:rsid w:val="00B43A3C"/>
    <w:rsid w:val="00B449B0"/>
    <w:rsid w:val="00B44EF8"/>
    <w:rsid w:val="00B45053"/>
    <w:rsid w:val="00B45568"/>
    <w:rsid w:val="00B455C1"/>
    <w:rsid w:val="00B46011"/>
    <w:rsid w:val="00B46599"/>
    <w:rsid w:val="00B465BC"/>
    <w:rsid w:val="00B47DEC"/>
    <w:rsid w:val="00B50D80"/>
    <w:rsid w:val="00B510E1"/>
    <w:rsid w:val="00B5128B"/>
    <w:rsid w:val="00B51A50"/>
    <w:rsid w:val="00B52076"/>
    <w:rsid w:val="00B529D6"/>
    <w:rsid w:val="00B52EC1"/>
    <w:rsid w:val="00B53968"/>
    <w:rsid w:val="00B539C6"/>
    <w:rsid w:val="00B53AD6"/>
    <w:rsid w:val="00B5496C"/>
    <w:rsid w:val="00B55AF7"/>
    <w:rsid w:val="00B55C0E"/>
    <w:rsid w:val="00B56A21"/>
    <w:rsid w:val="00B572A5"/>
    <w:rsid w:val="00B573CB"/>
    <w:rsid w:val="00B5799C"/>
    <w:rsid w:val="00B57E1E"/>
    <w:rsid w:val="00B57E7B"/>
    <w:rsid w:val="00B605BB"/>
    <w:rsid w:val="00B60973"/>
    <w:rsid w:val="00B60D13"/>
    <w:rsid w:val="00B633A3"/>
    <w:rsid w:val="00B641F6"/>
    <w:rsid w:val="00B658AD"/>
    <w:rsid w:val="00B65C40"/>
    <w:rsid w:val="00B663CB"/>
    <w:rsid w:val="00B66F13"/>
    <w:rsid w:val="00B67316"/>
    <w:rsid w:val="00B67D8E"/>
    <w:rsid w:val="00B71113"/>
    <w:rsid w:val="00B71FFE"/>
    <w:rsid w:val="00B7210A"/>
    <w:rsid w:val="00B72429"/>
    <w:rsid w:val="00B73A4E"/>
    <w:rsid w:val="00B73C00"/>
    <w:rsid w:val="00B7418B"/>
    <w:rsid w:val="00B74A6E"/>
    <w:rsid w:val="00B75277"/>
    <w:rsid w:val="00B7544A"/>
    <w:rsid w:val="00B76AAC"/>
    <w:rsid w:val="00B76BFF"/>
    <w:rsid w:val="00B774E0"/>
    <w:rsid w:val="00B80677"/>
    <w:rsid w:val="00B80EEE"/>
    <w:rsid w:val="00B813E4"/>
    <w:rsid w:val="00B81C4B"/>
    <w:rsid w:val="00B81FF0"/>
    <w:rsid w:val="00B82C55"/>
    <w:rsid w:val="00B833CD"/>
    <w:rsid w:val="00B83A63"/>
    <w:rsid w:val="00B83EAF"/>
    <w:rsid w:val="00B84AC5"/>
    <w:rsid w:val="00B84AFD"/>
    <w:rsid w:val="00B84BC1"/>
    <w:rsid w:val="00B84D16"/>
    <w:rsid w:val="00B85389"/>
    <w:rsid w:val="00B85525"/>
    <w:rsid w:val="00B85738"/>
    <w:rsid w:val="00B85755"/>
    <w:rsid w:val="00B86152"/>
    <w:rsid w:val="00B86488"/>
    <w:rsid w:val="00B877D4"/>
    <w:rsid w:val="00B878CB"/>
    <w:rsid w:val="00B90195"/>
    <w:rsid w:val="00B921B3"/>
    <w:rsid w:val="00B9249D"/>
    <w:rsid w:val="00B945D1"/>
    <w:rsid w:val="00B95139"/>
    <w:rsid w:val="00B957EC"/>
    <w:rsid w:val="00B95D49"/>
    <w:rsid w:val="00B95D59"/>
    <w:rsid w:val="00B95E87"/>
    <w:rsid w:val="00B9612B"/>
    <w:rsid w:val="00B965DD"/>
    <w:rsid w:val="00B96B3B"/>
    <w:rsid w:val="00B97426"/>
    <w:rsid w:val="00B974A9"/>
    <w:rsid w:val="00B97644"/>
    <w:rsid w:val="00B97975"/>
    <w:rsid w:val="00BA01FD"/>
    <w:rsid w:val="00BA054B"/>
    <w:rsid w:val="00BA06D2"/>
    <w:rsid w:val="00BA0792"/>
    <w:rsid w:val="00BA0A39"/>
    <w:rsid w:val="00BA1C2E"/>
    <w:rsid w:val="00BA214D"/>
    <w:rsid w:val="00BA22A7"/>
    <w:rsid w:val="00BA2D7E"/>
    <w:rsid w:val="00BA2DD0"/>
    <w:rsid w:val="00BA2F95"/>
    <w:rsid w:val="00BA3305"/>
    <w:rsid w:val="00BA3397"/>
    <w:rsid w:val="00BA38F8"/>
    <w:rsid w:val="00BA52B9"/>
    <w:rsid w:val="00BA5A6D"/>
    <w:rsid w:val="00BA6073"/>
    <w:rsid w:val="00BA7BA0"/>
    <w:rsid w:val="00BB0894"/>
    <w:rsid w:val="00BB128C"/>
    <w:rsid w:val="00BB1D94"/>
    <w:rsid w:val="00BB1E34"/>
    <w:rsid w:val="00BB2922"/>
    <w:rsid w:val="00BB2E07"/>
    <w:rsid w:val="00BB6E0B"/>
    <w:rsid w:val="00BB7AF2"/>
    <w:rsid w:val="00BB7C67"/>
    <w:rsid w:val="00BC233B"/>
    <w:rsid w:val="00BC30E0"/>
    <w:rsid w:val="00BC3276"/>
    <w:rsid w:val="00BC4470"/>
    <w:rsid w:val="00BC44E4"/>
    <w:rsid w:val="00BC4814"/>
    <w:rsid w:val="00BC4DE5"/>
    <w:rsid w:val="00BC506E"/>
    <w:rsid w:val="00BC5CDF"/>
    <w:rsid w:val="00BC6438"/>
    <w:rsid w:val="00BC64EA"/>
    <w:rsid w:val="00BD0170"/>
    <w:rsid w:val="00BD0F06"/>
    <w:rsid w:val="00BD16D6"/>
    <w:rsid w:val="00BD1F58"/>
    <w:rsid w:val="00BD2F53"/>
    <w:rsid w:val="00BD3666"/>
    <w:rsid w:val="00BD3A6E"/>
    <w:rsid w:val="00BD4442"/>
    <w:rsid w:val="00BD46DC"/>
    <w:rsid w:val="00BD4842"/>
    <w:rsid w:val="00BD4BB2"/>
    <w:rsid w:val="00BD58DA"/>
    <w:rsid w:val="00BD5F4F"/>
    <w:rsid w:val="00BD6213"/>
    <w:rsid w:val="00BD6658"/>
    <w:rsid w:val="00BD75BA"/>
    <w:rsid w:val="00BD7646"/>
    <w:rsid w:val="00BD77E4"/>
    <w:rsid w:val="00BE0311"/>
    <w:rsid w:val="00BE0828"/>
    <w:rsid w:val="00BE09BD"/>
    <w:rsid w:val="00BE127A"/>
    <w:rsid w:val="00BE19D7"/>
    <w:rsid w:val="00BE1C69"/>
    <w:rsid w:val="00BE1C8D"/>
    <w:rsid w:val="00BE1DCA"/>
    <w:rsid w:val="00BE1FD3"/>
    <w:rsid w:val="00BE2022"/>
    <w:rsid w:val="00BE2CEA"/>
    <w:rsid w:val="00BE3A68"/>
    <w:rsid w:val="00BE3EA9"/>
    <w:rsid w:val="00BE42B9"/>
    <w:rsid w:val="00BE43E2"/>
    <w:rsid w:val="00BE47FD"/>
    <w:rsid w:val="00BE4F11"/>
    <w:rsid w:val="00BE4F32"/>
    <w:rsid w:val="00BE6126"/>
    <w:rsid w:val="00BE6461"/>
    <w:rsid w:val="00BE6E3C"/>
    <w:rsid w:val="00BE73FC"/>
    <w:rsid w:val="00BF04E7"/>
    <w:rsid w:val="00BF2F6F"/>
    <w:rsid w:val="00BF38BA"/>
    <w:rsid w:val="00BF3A10"/>
    <w:rsid w:val="00BF46CD"/>
    <w:rsid w:val="00BF4C9F"/>
    <w:rsid w:val="00BF58B6"/>
    <w:rsid w:val="00BF6672"/>
    <w:rsid w:val="00BF7DA8"/>
    <w:rsid w:val="00C01969"/>
    <w:rsid w:val="00C01F80"/>
    <w:rsid w:val="00C027F6"/>
    <w:rsid w:val="00C036A6"/>
    <w:rsid w:val="00C04D4D"/>
    <w:rsid w:val="00C04F4F"/>
    <w:rsid w:val="00C04F70"/>
    <w:rsid w:val="00C05143"/>
    <w:rsid w:val="00C05B11"/>
    <w:rsid w:val="00C05C0D"/>
    <w:rsid w:val="00C06222"/>
    <w:rsid w:val="00C0675A"/>
    <w:rsid w:val="00C0763E"/>
    <w:rsid w:val="00C076D3"/>
    <w:rsid w:val="00C10390"/>
    <w:rsid w:val="00C10FF1"/>
    <w:rsid w:val="00C1185C"/>
    <w:rsid w:val="00C13A8B"/>
    <w:rsid w:val="00C14CC4"/>
    <w:rsid w:val="00C15641"/>
    <w:rsid w:val="00C15F4E"/>
    <w:rsid w:val="00C16625"/>
    <w:rsid w:val="00C17A9D"/>
    <w:rsid w:val="00C21FC3"/>
    <w:rsid w:val="00C221B2"/>
    <w:rsid w:val="00C222D4"/>
    <w:rsid w:val="00C233D4"/>
    <w:rsid w:val="00C2444B"/>
    <w:rsid w:val="00C24A30"/>
    <w:rsid w:val="00C24F24"/>
    <w:rsid w:val="00C25156"/>
    <w:rsid w:val="00C259D3"/>
    <w:rsid w:val="00C25AC0"/>
    <w:rsid w:val="00C26B00"/>
    <w:rsid w:val="00C26B26"/>
    <w:rsid w:val="00C2742E"/>
    <w:rsid w:val="00C31F13"/>
    <w:rsid w:val="00C320E5"/>
    <w:rsid w:val="00C32D6D"/>
    <w:rsid w:val="00C334C7"/>
    <w:rsid w:val="00C346F5"/>
    <w:rsid w:val="00C34714"/>
    <w:rsid w:val="00C347BA"/>
    <w:rsid w:val="00C35315"/>
    <w:rsid w:val="00C35B9E"/>
    <w:rsid w:val="00C36E3D"/>
    <w:rsid w:val="00C371F1"/>
    <w:rsid w:val="00C37A28"/>
    <w:rsid w:val="00C40A41"/>
    <w:rsid w:val="00C40C1D"/>
    <w:rsid w:val="00C40D43"/>
    <w:rsid w:val="00C40DC9"/>
    <w:rsid w:val="00C4332B"/>
    <w:rsid w:val="00C4340B"/>
    <w:rsid w:val="00C442EB"/>
    <w:rsid w:val="00C4441D"/>
    <w:rsid w:val="00C44723"/>
    <w:rsid w:val="00C45162"/>
    <w:rsid w:val="00C45797"/>
    <w:rsid w:val="00C465FB"/>
    <w:rsid w:val="00C4702B"/>
    <w:rsid w:val="00C47710"/>
    <w:rsid w:val="00C51E86"/>
    <w:rsid w:val="00C534A1"/>
    <w:rsid w:val="00C5392F"/>
    <w:rsid w:val="00C54B7D"/>
    <w:rsid w:val="00C55179"/>
    <w:rsid w:val="00C553A0"/>
    <w:rsid w:val="00C561AA"/>
    <w:rsid w:val="00C565A0"/>
    <w:rsid w:val="00C56C18"/>
    <w:rsid w:val="00C56D27"/>
    <w:rsid w:val="00C57FDA"/>
    <w:rsid w:val="00C601AA"/>
    <w:rsid w:val="00C60DB2"/>
    <w:rsid w:val="00C6168D"/>
    <w:rsid w:val="00C61E0E"/>
    <w:rsid w:val="00C61FF1"/>
    <w:rsid w:val="00C620C7"/>
    <w:rsid w:val="00C624C7"/>
    <w:rsid w:val="00C63A07"/>
    <w:rsid w:val="00C63A35"/>
    <w:rsid w:val="00C6431B"/>
    <w:rsid w:val="00C64B72"/>
    <w:rsid w:val="00C651D4"/>
    <w:rsid w:val="00C65EFA"/>
    <w:rsid w:val="00C6607E"/>
    <w:rsid w:val="00C66DFD"/>
    <w:rsid w:val="00C67A04"/>
    <w:rsid w:val="00C710E7"/>
    <w:rsid w:val="00C71766"/>
    <w:rsid w:val="00C730B1"/>
    <w:rsid w:val="00C73ECA"/>
    <w:rsid w:val="00C752AA"/>
    <w:rsid w:val="00C75CDB"/>
    <w:rsid w:val="00C76C45"/>
    <w:rsid w:val="00C772BC"/>
    <w:rsid w:val="00C807B3"/>
    <w:rsid w:val="00C80D45"/>
    <w:rsid w:val="00C8165C"/>
    <w:rsid w:val="00C81B98"/>
    <w:rsid w:val="00C825F5"/>
    <w:rsid w:val="00C83622"/>
    <w:rsid w:val="00C8445B"/>
    <w:rsid w:val="00C84E6E"/>
    <w:rsid w:val="00C8569C"/>
    <w:rsid w:val="00C85717"/>
    <w:rsid w:val="00C8638B"/>
    <w:rsid w:val="00C907DE"/>
    <w:rsid w:val="00C90807"/>
    <w:rsid w:val="00C91287"/>
    <w:rsid w:val="00C915E6"/>
    <w:rsid w:val="00C919BA"/>
    <w:rsid w:val="00C926E2"/>
    <w:rsid w:val="00C941C6"/>
    <w:rsid w:val="00C9484F"/>
    <w:rsid w:val="00C94F10"/>
    <w:rsid w:val="00C94FA2"/>
    <w:rsid w:val="00C950D0"/>
    <w:rsid w:val="00C956B8"/>
    <w:rsid w:val="00C95D72"/>
    <w:rsid w:val="00C963AE"/>
    <w:rsid w:val="00C96F26"/>
    <w:rsid w:val="00C970EC"/>
    <w:rsid w:val="00CA0363"/>
    <w:rsid w:val="00CA0F57"/>
    <w:rsid w:val="00CA0FC9"/>
    <w:rsid w:val="00CA1AED"/>
    <w:rsid w:val="00CA2441"/>
    <w:rsid w:val="00CA5138"/>
    <w:rsid w:val="00CA597D"/>
    <w:rsid w:val="00CA5C42"/>
    <w:rsid w:val="00CA638D"/>
    <w:rsid w:val="00CA6F90"/>
    <w:rsid w:val="00CA7F37"/>
    <w:rsid w:val="00CB1563"/>
    <w:rsid w:val="00CB1C55"/>
    <w:rsid w:val="00CB24DF"/>
    <w:rsid w:val="00CB2564"/>
    <w:rsid w:val="00CB28F3"/>
    <w:rsid w:val="00CB4445"/>
    <w:rsid w:val="00CB4F2F"/>
    <w:rsid w:val="00CB5141"/>
    <w:rsid w:val="00CB6332"/>
    <w:rsid w:val="00CB63BB"/>
    <w:rsid w:val="00CB6C67"/>
    <w:rsid w:val="00CB6D48"/>
    <w:rsid w:val="00CC1A5C"/>
    <w:rsid w:val="00CC1EC2"/>
    <w:rsid w:val="00CC200F"/>
    <w:rsid w:val="00CC5A37"/>
    <w:rsid w:val="00CC5A65"/>
    <w:rsid w:val="00CC624C"/>
    <w:rsid w:val="00CC69C5"/>
    <w:rsid w:val="00CD1867"/>
    <w:rsid w:val="00CD1D8A"/>
    <w:rsid w:val="00CD1F51"/>
    <w:rsid w:val="00CD2810"/>
    <w:rsid w:val="00CD2E79"/>
    <w:rsid w:val="00CD3914"/>
    <w:rsid w:val="00CD3960"/>
    <w:rsid w:val="00CD3AC4"/>
    <w:rsid w:val="00CD61C9"/>
    <w:rsid w:val="00CD72EB"/>
    <w:rsid w:val="00CD7955"/>
    <w:rsid w:val="00CE0A03"/>
    <w:rsid w:val="00CE1BE4"/>
    <w:rsid w:val="00CE22B2"/>
    <w:rsid w:val="00CE343A"/>
    <w:rsid w:val="00CE3E18"/>
    <w:rsid w:val="00CE4451"/>
    <w:rsid w:val="00CE4B1B"/>
    <w:rsid w:val="00CE4F40"/>
    <w:rsid w:val="00CE602E"/>
    <w:rsid w:val="00CE62CC"/>
    <w:rsid w:val="00CE6DC9"/>
    <w:rsid w:val="00CE7D2F"/>
    <w:rsid w:val="00CF09A1"/>
    <w:rsid w:val="00CF0F70"/>
    <w:rsid w:val="00CF10D3"/>
    <w:rsid w:val="00CF2359"/>
    <w:rsid w:val="00CF240F"/>
    <w:rsid w:val="00CF316B"/>
    <w:rsid w:val="00CF3534"/>
    <w:rsid w:val="00CF37BF"/>
    <w:rsid w:val="00CF3881"/>
    <w:rsid w:val="00CF4A64"/>
    <w:rsid w:val="00CF5061"/>
    <w:rsid w:val="00CF5D11"/>
    <w:rsid w:val="00CF6E3C"/>
    <w:rsid w:val="00CF751C"/>
    <w:rsid w:val="00D01DDA"/>
    <w:rsid w:val="00D02252"/>
    <w:rsid w:val="00D02AFA"/>
    <w:rsid w:val="00D0362E"/>
    <w:rsid w:val="00D03E13"/>
    <w:rsid w:val="00D04D1F"/>
    <w:rsid w:val="00D05298"/>
    <w:rsid w:val="00D057D7"/>
    <w:rsid w:val="00D05AD1"/>
    <w:rsid w:val="00D05B46"/>
    <w:rsid w:val="00D062AE"/>
    <w:rsid w:val="00D06F73"/>
    <w:rsid w:val="00D07243"/>
    <w:rsid w:val="00D1097D"/>
    <w:rsid w:val="00D11364"/>
    <w:rsid w:val="00D1293E"/>
    <w:rsid w:val="00D12C49"/>
    <w:rsid w:val="00D13281"/>
    <w:rsid w:val="00D1339A"/>
    <w:rsid w:val="00D136CE"/>
    <w:rsid w:val="00D13783"/>
    <w:rsid w:val="00D14184"/>
    <w:rsid w:val="00D14369"/>
    <w:rsid w:val="00D147BA"/>
    <w:rsid w:val="00D1559C"/>
    <w:rsid w:val="00D157C0"/>
    <w:rsid w:val="00D1599F"/>
    <w:rsid w:val="00D160C0"/>
    <w:rsid w:val="00D16C3B"/>
    <w:rsid w:val="00D16EB6"/>
    <w:rsid w:val="00D171FC"/>
    <w:rsid w:val="00D205AB"/>
    <w:rsid w:val="00D205D5"/>
    <w:rsid w:val="00D22B3A"/>
    <w:rsid w:val="00D22E15"/>
    <w:rsid w:val="00D235BA"/>
    <w:rsid w:val="00D243AE"/>
    <w:rsid w:val="00D24593"/>
    <w:rsid w:val="00D256FC"/>
    <w:rsid w:val="00D25C0F"/>
    <w:rsid w:val="00D26418"/>
    <w:rsid w:val="00D26771"/>
    <w:rsid w:val="00D27B19"/>
    <w:rsid w:val="00D27D70"/>
    <w:rsid w:val="00D306D4"/>
    <w:rsid w:val="00D3139E"/>
    <w:rsid w:val="00D31F18"/>
    <w:rsid w:val="00D33BDD"/>
    <w:rsid w:val="00D33F40"/>
    <w:rsid w:val="00D340EA"/>
    <w:rsid w:val="00D34403"/>
    <w:rsid w:val="00D346B7"/>
    <w:rsid w:val="00D34CE0"/>
    <w:rsid w:val="00D366F7"/>
    <w:rsid w:val="00D3752D"/>
    <w:rsid w:val="00D415FA"/>
    <w:rsid w:val="00D42194"/>
    <w:rsid w:val="00D438AE"/>
    <w:rsid w:val="00D43922"/>
    <w:rsid w:val="00D439E9"/>
    <w:rsid w:val="00D43CC6"/>
    <w:rsid w:val="00D466DB"/>
    <w:rsid w:val="00D46BAC"/>
    <w:rsid w:val="00D50758"/>
    <w:rsid w:val="00D519BC"/>
    <w:rsid w:val="00D51BF2"/>
    <w:rsid w:val="00D530A5"/>
    <w:rsid w:val="00D5332B"/>
    <w:rsid w:val="00D53340"/>
    <w:rsid w:val="00D53C99"/>
    <w:rsid w:val="00D546D1"/>
    <w:rsid w:val="00D54AE5"/>
    <w:rsid w:val="00D55CD2"/>
    <w:rsid w:val="00D5619D"/>
    <w:rsid w:val="00D562F8"/>
    <w:rsid w:val="00D56BFC"/>
    <w:rsid w:val="00D5741D"/>
    <w:rsid w:val="00D6019E"/>
    <w:rsid w:val="00D614E1"/>
    <w:rsid w:val="00D62814"/>
    <w:rsid w:val="00D62CF9"/>
    <w:rsid w:val="00D62EC0"/>
    <w:rsid w:val="00D64ABC"/>
    <w:rsid w:val="00D66598"/>
    <w:rsid w:val="00D70493"/>
    <w:rsid w:val="00D70BBD"/>
    <w:rsid w:val="00D7119D"/>
    <w:rsid w:val="00D71D21"/>
    <w:rsid w:val="00D74955"/>
    <w:rsid w:val="00D75065"/>
    <w:rsid w:val="00D75903"/>
    <w:rsid w:val="00D75AF5"/>
    <w:rsid w:val="00D75E44"/>
    <w:rsid w:val="00D770D3"/>
    <w:rsid w:val="00D770D4"/>
    <w:rsid w:val="00D77496"/>
    <w:rsid w:val="00D77A07"/>
    <w:rsid w:val="00D80C8F"/>
    <w:rsid w:val="00D80D3E"/>
    <w:rsid w:val="00D8143F"/>
    <w:rsid w:val="00D82338"/>
    <w:rsid w:val="00D82589"/>
    <w:rsid w:val="00D828C1"/>
    <w:rsid w:val="00D83263"/>
    <w:rsid w:val="00D847A9"/>
    <w:rsid w:val="00D8491C"/>
    <w:rsid w:val="00D84F7F"/>
    <w:rsid w:val="00D857CB"/>
    <w:rsid w:val="00D86D50"/>
    <w:rsid w:val="00D87060"/>
    <w:rsid w:val="00D8708A"/>
    <w:rsid w:val="00D87E3E"/>
    <w:rsid w:val="00D87F4F"/>
    <w:rsid w:val="00D9257C"/>
    <w:rsid w:val="00D9393C"/>
    <w:rsid w:val="00D9435C"/>
    <w:rsid w:val="00D943F4"/>
    <w:rsid w:val="00D9456F"/>
    <w:rsid w:val="00D94B88"/>
    <w:rsid w:val="00D95010"/>
    <w:rsid w:val="00D95BE2"/>
    <w:rsid w:val="00D96B1D"/>
    <w:rsid w:val="00D97189"/>
    <w:rsid w:val="00D97C82"/>
    <w:rsid w:val="00DA0092"/>
    <w:rsid w:val="00DA1F5D"/>
    <w:rsid w:val="00DA2330"/>
    <w:rsid w:val="00DA32F7"/>
    <w:rsid w:val="00DA343F"/>
    <w:rsid w:val="00DA369B"/>
    <w:rsid w:val="00DA38D5"/>
    <w:rsid w:val="00DA52E5"/>
    <w:rsid w:val="00DA5E00"/>
    <w:rsid w:val="00DA6242"/>
    <w:rsid w:val="00DA631D"/>
    <w:rsid w:val="00DA6EAF"/>
    <w:rsid w:val="00DA7745"/>
    <w:rsid w:val="00DA78D3"/>
    <w:rsid w:val="00DB042B"/>
    <w:rsid w:val="00DB0749"/>
    <w:rsid w:val="00DB08A9"/>
    <w:rsid w:val="00DB186B"/>
    <w:rsid w:val="00DB35CF"/>
    <w:rsid w:val="00DB3E4B"/>
    <w:rsid w:val="00DB409D"/>
    <w:rsid w:val="00DB4D9D"/>
    <w:rsid w:val="00DB504C"/>
    <w:rsid w:val="00DB6D1A"/>
    <w:rsid w:val="00DB7492"/>
    <w:rsid w:val="00DC01C0"/>
    <w:rsid w:val="00DC0492"/>
    <w:rsid w:val="00DC111B"/>
    <w:rsid w:val="00DC133C"/>
    <w:rsid w:val="00DC163B"/>
    <w:rsid w:val="00DC1DFD"/>
    <w:rsid w:val="00DC2391"/>
    <w:rsid w:val="00DC30D7"/>
    <w:rsid w:val="00DC4829"/>
    <w:rsid w:val="00DC5154"/>
    <w:rsid w:val="00DC6B02"/>
    <w:rsid w:val="00DC6CAE"/>
    <w:rsid w:val="00DC79FE"/>
    <w:rsid w:val="00DC7F48"/>
    <w:rsid w:val="00DC7FCA"/>
    <w:rsid w:val="00DD000F"/>
    <w:rsid w:val="00DD09F4"/>
    <w:rsid w:val="00DD0ABF"/>
    <w:rsid w:val="00DD11F3"/>
    <w:rsid w:val="00DD1AFF"/>
    <w:rsid w:val="00DD1C08"/>
    <w:rsid w:val="00DD25C2"/>
    <w:rsid w:val="00DD37EC"/>
    <w:rsid w:val="00DD399A"/>
    <w:rsid w:val="00DD3A70"/>
    <w:rsid w:val="00DD3C64"/>
    <w:rsid w:val="00DD4DAF"/>
    <w:rsid w:val="00DD4E3A"/>
    <w:rsid w:val="00DD530E"/>
    <w:rsid w:val="00DD53FE"/>
    <w:rsid w:val="00DD6785"/>
    <w:rsid w:val="00DD684F"/>
    <w:rsid w:val="00DD6C8A"/>
    <w:rsid w:val="00DD74BE"/>
    <w:rsid w:val="00DD7955"/>
    <w:rsid w:val="00DD7C01"/>
    <w:rsid w:val="00DE15EE"/>
    <w:rsid w:val="00DE18BF"/>
    <w:rsid w:val="00DE1E56"/>
    <w:rsid w:val="00DE2474"/>
    <w:rsid w:val="00DE32D5"/>
    <w:rsid w:val="00DE3301"/>
    <w:rsid w:val="00DE3CA9"/>
    <w:rsid w:val="00DE3E8B"/>
    <w:rsid w:val="00DE450A"/>
    <w:rsid w:val="00DE45B8"/>
    <w:rsid w:val="00DE49C4"/>
    <w:rsid w:val="00DE529E"/>
    <w:rsid w:val="00DE71D5"/>
    <w:rsid w:val="00DE7356"/>
    <w:rsid w:val="00DE79BE"/>
    <w:rsid w:val="00DE7D51"/>
    <w:rsid w:val="00DF03B6"/>
    <w:rsid w:val="00DF0680"/>
    <w:rsid w:val="00DF0804"/>
    <w:rsid w:val="00DF1B26"/>
    <w:rsid w:val="00DF1FE3"/>
    <w:rsid w:val="00DF2BDA"/>
    <w:rsid w:val="00DF2EBF"/>
    <w:rsid w:val="00DF41DE"/>
    <w:rsid w:val="00DF4254"/>
    <w:rsid w:val="00DF4780"/>
    <w:rsid w:val="00DF4A20"/>
    <w:rsid w:val="00DF64AE"/>
    <w:rsid w:val="00DF65E6"/>
    <w:rsid w:val="00E00963"/>
    <w:rsid w:val="00E04137"/>
    <w:rsid w:val="00E0470B"/>
    <w:rsid w:val="00E04B0F"/>
    <w:rsid w:val="00E061AA"/>
    <w:rsid w:val="00E06993"/>
    <w:rsid w:val="00E102FB"/>
    <w:rsid w:val="00E10491"/>
    <w:rsid w:val="00E1091C"/>
    <w:rsid w:val="00E114C8"/>
    <w:rsid w:val="00E11B91"/>
    <w:rsid w:val="00E11D13"/>
    <w:rsid w:val="00E12872"/>
    <w:rsid w:val="00E12AEB"/>
    <w:rsid w:val="00E13DFD"/>
    <w:rsid w:val="00E14017"/>
    <w:rsid w:val="00E16AA6"/>
    <w:rsid w:val="00E16BBD"/>
    <w:rsid w:val="00E17217"/>
    <w:rsid w:val="00E1756C"/>
    <w:rsid w:val="00E2024A"/>
    <w:rsid w:val="00E20473"/>
    <w:rsid w:val="00E20530"/>
    <w:rsid w:val="00E20D0B"/>
    <w:rsid w:val="00E20D46"/>
    <w:rsid w:val="00E21F4B"/>
    <w:rsid w:val="00E21F8C"/>
    <w:rsid w:val="00E22919"/>
    <w:rsid w:val="00E22983"/>
    <w:rsid w:val="00E22EC8"/>
    <w:rsid w:val="00E230BE"/>
    <w:rsid w:val="00E238E4"/>
    <w:rsid w:val="00E23949"/>
    <w:rsid w:val="00E2423B"/>
    <w:rsid w:val="00E26CE6"/>
    <w:rsid w:val="00E27283"/>
    <w:rsid w:val="00E277A0"/>
    <w:rsid w:val="00E3054A"/>
    <w:rsid w:val="00E30ED2"/>
    <w:rsid w:val="00E30FE2"/>
    <w:rsid w:val="00E31611"/>
    <w:rsid w:val="00E31FE5"/>
    <w:rsid w:val="00E32B56"/>
    <w:rsid w:val="00E32C16"/>
    <w:rsid w:val="00E337AB"/>
    <w:rsid w:val="00E34115"/>
    <w:rsid w:val="00E341D9"/>
    <w:rsid w:val="00E344CB"/>
    <w:rsid w:val="00E34A3D"/>
    <w:rsid w:val="00E35CD8"/>
    <w:rsid w:val="00E364B7"/>
    <w:rsid w:val="00E366E1"/>
    <w:rsid w:val="00E368B4"/>
    <w:rsid w:val="00E373D9"/>
    <w:rsid w:val="00E37814"/>
    <w:rsid w:val="00E37948"/>
    <w:rsid w:val="00E379E1"/>
    <w:rsid w:val="00E37D45"/>
    <w:rsid w:val="00E40995"/>
    <w:rsid w:val="00E40FA8"/>
    <w:rsid w:val="00E4148E"/>
    <w:rsid w:val="00E41EA0"/>
    <w:rsid w:val="00E42A03"/>
    <w:rsid w:val="00E42A0A"/>
    <w:rsid w:val="00E442B2"/>
    <w:rsid w:val="00E44AD5"/>
    <w:rsid w:val="00E451D1"/>
    <w:rsid w:val="00E457E0"/>
    <w:rsid w:val="00E458B2"/>
    <w:rsid w:val="00E45B7F"/>
    <w:rsid w:val="00E45C8A"/>
    <w:rsid w:val="00E46246"/>
    <w:rsid w:val="00E4636E"/>
    <w:rsid w:val="00E47705"/>
    <w:rsid w:val="00E47822"/>
    <w:rsid w:val="00E503E6"/>
    <w:rsid w:val="00E50454"/>
    <w:rsid w:val="00E50600"/>
    <w:rsid w:val="00E50C39"/>
    <w:rsid w:val="00E50FDD"/>
    <w:rsid w:val="00E516AF"/>
    <w:rsid w:val="00E52090"/>
    <w:rsid w:val="00E52CD4"/>
    <w:rsid w:val="00E53387"/>
    <w:rsid w:val="00E53ADB"/>
    <w:rsid w:val="00E54056"/>
    <w:rsid w:val="00E544D8"/>
    <w:rsid w:val="00E554D4"/>
    <w:rsid w:val="00E55FD2"/>
    <w:rsid w:val="00E56EFC"/>
    <w:rsid w:val="00E57A42"/>
    <w:rsid w:val="00E6017E"/>
    <w:rsid w:val="00E603F3"/>
    <w:rsid w:val="00E60D1D"/>
    <w:rsid w:val="00E615F4"/>
    <w:rsid w:val="00E616ED"/>
    <w:rsid w:val="00E62561"/>
    <w:rsid w:val="00E6278A"/>
    <w:rsid w:val="00E63EF9"/>
    <w:rsid w:val="00E64043"/>
    <w:rsid w:val="00E64475"/>
    <w:rsid w:val="00E6472B"/>
    <w:rsid w:val="00E65AAE"/>
    <w:rsid w:val="00E665A1"/>
    <w:rsid w:val="00E66B1A"/>
    <w:rsid w:val="00E67147"/>
    <w:rsid w:val="00E676BD"/>
    <w:rsid w:val="00E67CA3"/>
    <w:rsid w:val="00E67DC9"/>
    <w:rsid w:val="00E7035B"/>
    <w:rsid w:val="00E70825"/>
    <w:rsid w:val="00E70ADF"/>
    <w:rsid w:val="00E72B00"/>
    <w:rsid w:val="00E72E8E"/>
    <w:rsid w:val="00E738CE"/>
    <w:rsid w:val="00E73C4E"/>
    <w:rsid w:val="00E74111"/>
    <w:rsid w:val="00E7490B"/>
    <w:rsid w:val="00E753E5"/>
    <w:rsid w:val="00E76359"/>
    <w:rsid w:val="00E76B7C"/>
    <w:rsid w:val="00E76CAE"/>
    <w:rsid w:val="00E77918"/>
    <w:rsid w:val="00E80339"/>
    <w:rsid w:val="00E81DEB"/>
    <w:rsid w:val="00E829CD"/>
    <w:rsid w:val="00E84118"/>
    <w:rsid w:val="00E878CF"/>
    <w:rsid w:val="00E90B17"/>
    <w:rsid w:val="00E91BC9"/>
    <w:rsid w:val="00E9263D"/>
    <w:rsid w:val="00E92704"/>
    <w:rsid w:val="00E92B1B"/>
    <w:rsid w:val="00E94F3B"/>
    <w:rsid w:val="00E95E81"/>
    <w:rsid w:val="00E9607D"/>
    <w:rsid w:val="00E97458"/>
    <w:rsid w:val="00E97A6C"/>
    <w:rsid w:val="00EA062B"/>
    <w:rsid w:val="00EA0FA5"/>
    <w:rsid w:val="00EA2134"/>
    <w:rsid w:val="00EA25D2"/>
    <w:rsid w:val="00EA3D55"/>
    <w:rsid w:val="00EA3EA6"/>
    <w:rsid w:val="00EA4225"/>
    <w:rsid w:val="00EA4435"/>
    <w:rsid w:val="00EA4A84"/>
    <w:rsid w:val="00EA577F"/>
    <w:rsid w:val="00EA5A19"/>
    <w:rsid w:val="00EA5A94"/>
    <w:rsid w:val="00EB0925"/>
    <w:rsid w:val="00EB0D3B"/>
    <w:rsid w:val="00EB12BA"/>
    <w:rsid w:val="00EB2031"/>
    <w:rsid w:val="00EB32C6"/>
    <w:rsid w:val="00EB3C3A"/>
    <w:rsid w:val="00EB44BE"/>
    <w:rsid w:val="00EB5A58"/>
    <w:rsid w:val="00EB5A5D"/>
    <w:rsid w:val="00EB6007"/>
    <w:rsid w:val="00EB6016"/>
    <w:rsid w:val="00EB647F"/>
    <w:rsid w:val="00EB64C3"/>
    <w:rsid w:val="00EB66AA"/>
    <w:rsid w:val="00EB68F0"/>
    <w:rsid w:val="00EB7119"/>
    <w:rsid w:val="00EC0953"/>
    <w:rsid w:val="00EC2256"/>
    <w:rsid w:val="00EC29F0"/>
    <w:rsid w:val="00EC4EEC"/>
    <w:rsid w:val="00EC6136"/>
    <w:rsid w:val="00EC62BC"/>
    <w:rsid w:val="00EC6D89"/>
    <w:rsid w:val="00EC7FB2"/>
    <w:rsid w:val="00ED1AF8"/>
    <w:rsid w:val="00ED1CF3"/>
    <w:rsid w:val="00ED21EE"/>
    <w:rsid w:val="00ED22A7"/>
    <w:rsid w:val="00ED22FE"/>
    <w:rsid w:val="00ED2CFB"/>
    <w:rsid w:val="00ED33AF"/>
    <w:rsid w:val="00ED3D37"/>
    <w:rsid w:val="00ED3FAE"/>
    <w:rsid w:val="00ED4348"/>
    <w:rsid w:val="00ED44F1"/>
    <w:rsid w:val="00ED450C"/>
    <w:rsid w:val="00ED4F5E"/>
    <w:rsid w:val="00ED4F62"/>
    <w:rsid w:val="00ED54E1"/>
    <w:rsid w:val="00ED59BE"/>
    <w:rsid w:val="00ED5FBA"/>
    <w:rsid w:val="00ED6182"/>
    <w:rsid w:val="00ED629A"/>
    <w:rsid w:val="00ED638A"/>
    <w:rsid w:val="00ED6572"/>
    <w:rsid w:val="00ED7286"/>
    <w:rsid w:val="00ED72B9"/>
    <w:rsid w:val="00ED744D"/>
    <w:rsid w:val="00EE0193"/>
    <w:rsid w:val="00EE10A4"/>
    <w:rsid w:val="00EE1B87"/>
    <w:rsid w:val="00EE22FF"/>
    <w:rsid w:val="00EE2686"/>
    <w:rsid w:val="00EE3829"/>
    <w:rsid w:val="00EE39BF"/>
    <w:rsid w:val="00EE3F44"/>
    <w:rsid w:val="00EE4486"/>
    <w:rsid w:val="00EE44B1"/>
    <w:rsid w:val="00EE4595"/>
    <w:rsid w:val="00EE4CC0"/>
    <w:rsid w:val="00EE50B7"/>
    <w:rsid w:val="00EE5482"/>
    <w:rsid w:val="00EE56AC"/>
    <w:rsid w:val="00EE6CDC"/>
    <w:rsid w:val="00EF034D"/>
    <w:rsid w:val="00EF070A"/>
    <w:rsid w:val="00EF30EA"/>
    <w:rsid w:val="00EF32E8"/>
    <w:rsid w:val="00EF38A1"/>
    <w:rsid w:val="00EF4F54"/>
    <w:rsid w:val="00EF57ED"/>
    <w:rsid w:val="00EF6A5E"/>
    <w:rsid w:val="00EF6FF8"/>
    <w:rsid w:val="00F00D8F"/>
    <w:rsid w:val="00F011CB"/>
    <w:rsid w:val="00F02397"/>
    <w:rsid w:val="00F032B9"/>
    <w:rsid w:val="00F03936"/>
    <w:rsid w:val="00F03ED9"/>
    <w:rsid w:val="00F04884"/>
    <w:rsid w:val="00F05328"/>
    <w:rsid w:val="00F05A81"/>
    <w:rsid w:val="00F05CD1"/>
    <w:rsid w:val="00F063D3"/>
    <w:rsid w:val="00F06CA5"/>
    <w:rsid w:val="00F07F33"/>
    <w:rsid w:val="00F1083F"/>
    <w:rsid w:val="00F10D68"/>
    <w:rsid w:val="00F11954"/>
    <w:rsid w:val="00F11A18"/>
    <w:rsid w:val="00F12C79"/>
    <w:rsid w:val="00F12CEC"/>
    <w:rsid w:val="00F12F26"/>
    <w:rsid w:val="00F12F3E"/>
    <w:rsid w:val="00F160CF"/>
    <w:rsid w:val="00F1635D"/>
    <w:rsid w:val="00F16AFB"/>
    <w:rsid w:val="00F20460"/>
    <w:rsid w:val="00F211F1"/>
    <w:rsid w:val="00F21B21"/>
    <w:rsid w:val="00F22252"/>
    <w:rsid w:val="00F2248F"/>
    <w:rsid w:val="00F22AAB"/>
    <w:rsid w:val="00F23518"/>
    <w:rsid w:val="00F23538"/>
    <w:rsid w:val="00F23762"/>
    <w:rsid w:val="00F24889"/>
    <w:rsid w:val="00F252BD"/>
    <w:rsid w:val="00F26446"/>
    <w:rsid w:val="00F264B6"/>
    <w:rsid w:val="00F273B3"/>
    <w:rsid w:val="00F3002E"/>
    <w:rsid w:val="00F3241B"/>
    <w:rsid w:val="00F33774"/>
    <w:rsid w:val="00F3497D"/>
    <w:rsid w:val="00F35747"/>
    <w:rsid w:val="00F361C3"/>
    <w:rsid w:val="00F36B1D"/>
    <w:rsid w:val="00F3706E"/>
    <w:rsid w:val="00F372FD"/>
    <w:rsid w:val="00F37A12"/>
    <w:rsid w:val="00F4046A"/>
    <w:rsid w:val="00F408C4"/>
    <w:rsid w:val="00F41AD3"/>
    <w:rsid w:val="00F42C90"/>
    <w:rsid w:val="00F42D99"/>
    <w:rsid w:val="00F441F4"/>
    <w:rsid w:val="00F4555E"/>
    <w:rsid w:val="00F46C8D"/>
    <w:rsid w:val="00F4784E"/>
    <w:rsid w:val="00F5002E"/>
    <w:rsid w:val="00F5019A"/>
    <w:rsid w:val="00F509AB"/>
    <w:rsid w:val="00F50D03"/>
    <w:rsid w:val="00F50E27"/>
    <w:rsid w:val="00F52EFC"/>
    <w:rsid w:val="00F53A00"/>
    <w:rsid w:val="00F54014"/>
    <w:rsid w:val="00F5445C"/>
    <w:rsid w:val="00F54BF6"/>
    <w:rsid w:val="00F555AF"/>
    <w:rsid w:val="00F558A9"/>
    <w:rsid w:val="00F56340"/>
    <w:rsid w:val="00F5655A"/>
    <w:rsid w:val="00F603A7"/>
    <w:rsid w:val="00F609E9"/>
    <w:rsid w:val="00F60B25"/>
    <w:rsid w:val="00F60BCD"/>
    <w:rsid w:val="00F61D83"/>
    <w:rsid w:val="00F6268F"/>
    <w:rsid w:val="00F62BFF"/>
    <w:rsid w:val="00F631D3"/>
    <w:rsid w:val="00F631E1"/>
    <w:rsid w:val="00F63C03"/>
    <w:rsid w:val="00F6438C"/>
    <w:rsid w:val="00F64A3C"/>
    <w:rsid w:val="00F64B9B"/>
    <w:rsid w:val="00F65D05"/>
    <w:rsid w:val="00F6646A"/>
    <w:rsid w:val="00F668AF"/>
    <w:rsid w:val="00F66988"/>
    <w:rsid w:val="00F67049"/>
    <w:rsid w:val="00F672F0"/>
    <w:rsid w:val="00F674B4"/>
    <w:rsid w:val="00F67C5F"/>
    <w:rsid w:val="00F67E3D"/>
    <w:rsid w:val="00F7056F"/>
    <w:rsid w:val="00F70BAD"/>
    <w:rsid w:val="00F70C02"/>
    <w:rsid w:val="00F70C75"/>
    <w:rsid w:val="00F7105D"/>
    <w:rsid w:val="00F710C0"/>
    <w:rsid w:val="00F71686"/>
    <w:rsid w:val="00F7252D"/>
    <w:rsid w:val="00F73806"/>
    <w:rsid w:val="00F73C14"/>
    <w:rsid w:val="00F741B5"/>
    <w:rsid w:val="00F74AD4"/>
    <w:rsid w:val="00F74F4D"/>
    <w:rsid w:val="00F759AB"/>
    <w:rsid w:val="00F75B34"/>
    <w:rsid w:val="00F76F93"/>
    <w:rsid w:val="00F7706B"/>
    <w:rsid w:val="00F81585"/>
    <w:rsid w:val="00F81788"/>
    <w:rsid w:val="00F82037"/>
    <w:rsid w:val="00F83093"/>
    <w:rsid w:val="00F831EE"/>
    <w:rsid w:val="00F8364A"/>
    <w:rsid w:val="00F83677"/>
    <w:rsid w:val="00F838CB"/>
    <w:rsid w:val="00F839C1"/>
    <w:rsid w:val="00F83D63"/>
    <w:rsid w:val="00F8539B"/>
    <w:rsid w:val="00F85487"/>
    <w:rsid w:val="00F86D12"/>
    <w:rsid w:val="00F87870"/>
    <w:rsid w:val="00F90CA8"/>
    <w:rsid w:val="00F915F8"/>
    <w:rsid w:val="00F92ABA"/>
    <w:rsid w:val="00F930D1"/>
    <w:rsid w:val="00F937A0"/>
    <w:rsid w:val="00F937AA"/>
    <w:rsid w:val="00F93B47"/>
    <w:rsid w:val="00F93DFC"/>
    <w:rsid w:val="00F93E3F"/>
    <w:rsid w:val="00F94485"/>
    <w:rsid w:val="00F94554"/>
    <w:rsid w:val="00F95035"/>
    <w:rsid w:val="00F952EC"/>
    <w:rsid w:val="00F95867"/>
    <w:rsid w:val="00F95DBA"/>
    <w:rsid w:val="00F967AB"/>
    <w:rsid w:val="00F97AF6"/>
    <w:rsid w:val="00FA0F25"/>
    <w:rsid w:val="00FA1120"/>
    <w:rsid w:val="00FA12D5"/>
    <w:rsid w:val="00FA26B7"/>
    <w:rsid w:val="00FA328D"/>
    <w:rsid w:val="00FA543A"/>
    <w:rsid w:val="00FA633E"/>
    <w:rsid w:val="00FA6704"/>
    <w:rsid w:val="00FB035D"/>
    <w:rsid w:val="00FB03C9"/>
    <w:rsid w:val="00FB1254"/>
    <w:rsid w:val="00FB15B4"/>
    <w:rsid w:val="00FB161D"/>
    <w:rsid w:val="00FB189F"/>
    <w:rsid w:val="00FB1F2D"/>
    <w:rsid w:val="00FB220B"/>
    <w:rsid w:val="00FB25B5"/>
    <w:rsid w:val="00FB2818"/>
    <w:rsid w:val="00FB4311"/>
    <w:rsid w:val="00FB636B"/>
    <w:rsid w:val="00FB6423"/>
    <w:rsid w:val="00FB6B11"/>
    <w:rsid w:val="00FB6F99"/>
    <w:rsid w:val="00FB7BAC"/>
    <w:rsid w:val="00FC049C"/>
    <w:rsid w:val="00FC0CA7"/>
    <w:rsid w:val="00FC191B"/>
    <w:rsid w:val="00FC1F5D"/>
    <w:rsid w:val="00FC20E7"/>
    <w:rsid w:val="00FC2B27"/>
    <w:rsid w:val="00FC3D58"/>
    <w:rsid w:val="00FC5164"/>
    <w:rsid w:val="00FC5492"/>
    <w:rsid w:val="00FC5D07"/>
    <w:rsid w:val="00FC5FD7"/>
    <w:rsid w:val="00FC7376"/>
    <w:rsid w:val="00FC7D42"/>
    <w:rsid w:val="00FD0094"/>
    <w:rsid w:val="00FD0D70"/>
    <w:rsid w:val="00FD2992"/>
    <w:rsid w:val="00FD3179"/>
    <w:rsid w:val="00FD3BB1"/>
    <w:rsid w:val="00FD3F0A"/>
    <w:rsid w:val="00FD4050"/>
    <w:rsid w:val="00FD40F1"/>
    <w:rsid w:val="00FD41D3"/>
    <w:rsid w:val="00FD43FA"/>
    <w:rsid w:val="00FD4B57"/>
    <w:rsid w:val="00FD4D67"/>
    <w:rsid w:val="00FD4E9E"/>
    <w:rsid w:val="00FD5FF7"/>
    <w:rsid w:val="00FD66F7"/>
    <w:rsid w:val="00FD74ED"/>
    <w:rsid w:val="00FD76C3"/>
    <w:rsid w:val="00FE04B4"/>
    <w:rsid w:val="00FE083C"/>
    <w:rsid w:val="00FE09AF"/>
    <w:rsid w:val="00FE115B"/>
    <w:rsid w:val="00FE3142"/>
    <w:rsid w:val="00FE40D4"/>
    <w:rsid w:val="00FE5449"/>
    <w:rsid w:val="00FE57F6"/>
    <w:rsid w:val="00FE5D8D"/>
    <w:rsid w:val="00FE6476"/>
    <w:rsid w:val="00FE6E98"/>
    <w:rsid w:val="00FF0215"/>
    <w:rsid w:val="00FF175D"/>
    <w:rsid w:val="00FF1C9F"/>
    <w:rsid w:val="00FF2004"/>
    <w:rsid w:val="00FF22B4"/>
    <w:rsid w:val="00FF2DCB"/>
    <w:rsid w:val="00FF3BB6"/>
    <w:rsid w:val="00FF4A66"/>
    <w:rsid w:val="00FF4CCC"/>
    <w:rsid w:val="00FF4D0A"/>
    <w:rsid w:val="00FF553A"/>
    <w:rsid w:val="00FF5917"/>
    <w:rsid w:val="00FF594F"/>
    <w:rsid w:val="00FF7816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5201"/>
    <o:shapelayout v:ext="edit">
      <o:idmap v:ext="edit" data="1"/>
    </o:shapelayout>
  </w:shapeDefaults>
  <w:decimalSymbol w:val="."/>
  <w:listSeparator w:val=","/>
  <w15:docId w15:val="{3A5507E9-9AFF-43DE-9163-A7126C71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026"/>
    <w:rPr>
      <w:rFonts w:asciiTheme="minorHAnsi" w:hAnsiTheme="minorHAnsi"/>
      <w:lang w:val="en-US"/>
    </w:rPr>
  </w:style>
  <w:style w:type="paragraph" w:styleId="Heading1">
    <w:name w:val="heading 1"/>
    <w:basedOn w:val="Normal"/>
    <w:next w:val="Normal"/>
    <w:link w:val="Heading1Char"/>
    <w:rsid w:val="006B6C16"/>
    <w:pPr>
      <w:spacing w:before="60"/>
      <w:jc w:val="center"/>
      <w:outlineLvl w:val="0"/>
    </w:pPr>
    <w:rPr>
      <w:rFonts w:ascii="Calibri" w:hAnsi="Calibri"/>
      <w:b/>
      <w:bCs/>
      <w:sz w:val="60"/>
      <w:szCs w:val="60"/>
    </w:rPr>
  </w:style>
  <w:style w:type="paragraph" w:styleId="Heading2">
    <w:name w:val="heading 2"/>
    <w:basedOn w:val="Normal"/>
    <w:next w:val="ListParagraph"/>
    <w:link w:val="Heading2Char"/>
    <w:qFormat/>
    <w:rsid w:val="00AE730A"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rsid w:val="00CB6332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rsid w:val="00CB6332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i/>
    </w:rPr>
  </w:style>
  <w:style w:type="paragraph" w:styleId="Heading5">
    <w:name w:val="heading 5"/>
    <w:basedOn w:val="Normal"/>
    <w:next w:val="Normal"/>
    <w:link w:val="Heading5Char"/>
    <w:rsid w:val="00CB6332"/>
    <w:pPr>
      <w:numPr>
        <w:ilvl w:val="4"/>
        <w:numId w:val="3"/>
      </w:num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link w:val="Heading6Char"/>
    <w:rsid w:val="00CB6332"/>
    <w:pPr>
      <w:numPr>
        <w:ilvl w:val="5"/>
        <w:numId w:val="4"/>
      </w:numPr>
      <w:spacing w:before="240" w:after="60"/>
      <w:outlineLvl w:val="5"/>
    </w:pPr>
    <w:rPr>
      <w:rFonts w:ascii="Arial" w:hAnsi="Arial"/>
      <w:i/>
    </w:rPr>
  </w:style>
  <w:style w:type="paragraph" w:styleId="Heading7">
    <w:name w:val="heading 7"/>
    <w:basedOn w:val="Normal"/>
    <w:next w:val="Normal"/>
    <w:link w:val="Heading7Char"/>
    <w:rsid w:val="00CB6332"/>
    <w:pPr>
      <w:numPr>
        <w:ilvl w:val="6"/>
        <w:numId w:val="5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rsid w:val="00CB6332"/>
    <w:pPr>
      <w:numPr>
        <w:ilvl w:val="7"/>
        <w:numId w:val="6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rsid w:val="00CB6332"/>
    <w:pPr>
      <w:numPr>
        <w:ilvl w:val="8"/>
        <w:numId w:val="7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StartEndMarker">
    <w:name w:val="DPSStartEndMarker"/>
    <w:rsid w:val="00CB6332"/>
    <w:rPr>
      <w:vanish/>
      <w:color w:val="008000"/>
      <w:sz w:val="16"/>
    </w:rPr>
  </w:style>
  <w:style w:type="paragraph" w:styleId="Header">
    <w:name w:val="header"/>
    <w:basedOn w:val="Normal"/>
    <w:link w:val="HeaderChar"/>
    <w:unhideWhenUsed/>
    <w:rsid w:val="00AE730A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rsid w:val="00CB6332"/>
    <w:pPr>
      <w:tabs>
        <w:tab w:val="center" w:pos="4153"/>
        <w:tab w:val="right" w:pos="8306"/>
      </w:tabs>
    </w:pPr>
  </w:style>
  <w:style w:type="paragraph" w:customStyle="1" w:styleId="BVText">
    <w:name w:val="BVText"/>
    <w:basedOn w:val="Normal"/>
    <w:rsid w:val="00D26771"/>
    <w:pPr>
      <w:spacing w:before="60"/>
    </w:pPr>
    <w:rPr>
      <w:sz w:val="24"/>
    </w:rPr>
  </w:style>
  <w:style w:type="character" w:styleId="Hyperlink">
    <w:name w:val="Hyperlink"/>
    <w:basedOn w:val="DefaultParagraphFont"/>
    <w:uiPriority w:val="99"/>
    <w:rsid w:val="00B344CF"/>
    <w:rPr>
      <w:color w:val="0000FF"/>
      <w:u w:val="single"/>
    </w:rPr>
  </w:style>
  <w:style w:type="character" w:styleId="FollowedHyperlink">
    <w:name w:val="FollowedHyperlink"/>
    <w:basedOn w:val="DefaultParagraphFont"/>
    <w:rsid w:val="00E22EC8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7C4703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rsid w:val="008562C8"/>
    <w:pPr>
      <w:tabs>
        <w:tab w:val="right" w:leader="dot" w:pos="9016"/>
      </w:tabs>
      <w:spacing w:before="60" w:after="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65ABF"/>
    <w:pPr>
      <w:spacing w:after="100" w:line="276" w:lineRule="auto"/>
      <w:ind w:left="220"/>
    </w:pPr>
    <w:rPr>
      <w:rFonts w:ascii="Calibri" w:hAnsi="Calibri"/>
      <w:sz w:val="22"/>
      <w:szCs w:val="22"/>
      <w:lang w:val="en-AU"/>
    </w:rPr>
  </w:style>
  <w:style w:type="paragraph" w:styleId="TOC3">
    <w:name w:val="toc 3"/>
    <w:basedOn w:val="Normal"/>
    <w:next w:val="Normal"/>
    <w:autoRedefine/>
    <w:uiPriority w:val="39"/>
    <w:unhideWhenUsed/>
    <w:rsid w:val="00665ABF"/>
    <w:pPr>
      <w:spacing w:after="100" w:line="276" w:lineRule="auto"/>
      <w:ind w:left="440"/>
    </w:pPr>
    <w:rPr>
      <w:rFonts w:ascii="Calibri" w:hAnsi="Calibri"/>
      <w:sz w:val="22"/>
      <w:szCs w:val="22"/>
      <w:lang w:val="en-AU"/>
    </w:rPr>
  </w:style>
  <w:style w:type="paragraph" w:styleId="TOC4">
    <w:name w:val="toc 4"/>
    <w:basedOn w:val="Normal"/>
    <w:next w:val="Normal"/>
    <w:autoRedefine/>
    <w:uiPriority w:val="39"/>
    <w:unhideWhenUsed/>
    <w:rsid w:val="00665ABF"/>
    <w:pPr>
      <w:spacing w:after="100" w:line="276" w:lineRule="auto"/>
      <w:ind w:left="660"/>
    </w:pPr>
    <w:rPr>
      <w:rFonts w:ascii="Calibri" w:hAnsi="Calibri"/>
      <w:sz w:val="22"/>
      <w:szCs w:val="22"/>
      <w:lang w:val="en-AU"/>
    </w:rPr>
  </w:style>
  <w:style w:type="paragraph" w:styleId="TOC5">
    <w:name w:val="toc 5"/>
    <w:basedOn w:val="Normal"/>
    <w:next w:val="Normal"/>
    <w:autoRedefine/>
    <w:uiPriority w:val="39"/>
    <w:unhideWhenUsed/>
    <w:rsid w:val="00665ABF"/>
    <w:pPr>
      <w:spacing w:after="100" w:line="276" w:lineRule="auto"/>
      <w:ind w:left="880"/>
    </w:pPr>
    <w:rPr>
      <w:rFonts w:ascii="Calibri" w:hAnsi="Calibri"/>
      <w:sz w:val="22"/>
      <w:szCs w:val="22"/>
      <w:lang w:val="en-AU"/>
    </w:rPr>
  </w:style>
  <w:style w:type="paragraph" w:styleId="TOC6">
    <w:name w:val="toc 6"/>
    <w:basedOn w:val="Normal"/>
    <w:next w:val="Normal"/>
    <w:autoRedefine/>
    <w:uiPriority w:val="39"/>
    <w:unhideWhenUsed/>
    <w:rsid w:val="00665ABF"/>
    <w:pPr>
      <w:spacing w:after="100" w:line="276" w:lineRule="auto"/>
      <w:ind w:left="1100"/>
    </w:pPr>
    <w:rPr>
      <w:rFonts w:ascii="Calibri" w:hAnsi="Calibri"/>
      <w:sz w:val="22"/>
      <w:szCs w:val="22"/>
      <w:lang w:val="en-AU"/>
    </w:rPr>
  </w:style>
  <w:style w:type="paragraph" w:styleId="TOC7">
    <w:name w:val="toc 7"/>
    <w:basedOn w:val="Normal"/>
    <w:next w:val="Normal"/>
    <w:autoRedefine/>
    <w:uiPriority w:val="39"/>
    <w:unhideWhenUsed/>
    <w:rsid w:val="00665ABF"/>
    <w:pPr>
      <w:spacing w:after="100" w:line="276" w:lineRule="auto"/>
      <w:ind w:left="1320"/>
    </w:pPr>
    <w:rPr>
      <w:rFonts w:ascii="Calibri" w:hAnsi="Calibri"/>
      <w:sz w:val="22"/>
      <w:szCs w:val="22"/>
      <w:lang w:val="en-AU"/>
    </w:rPr>
  </w:style>
  <w:style w:type="paragraph" w:styleId="TOC8">
    <w:name w:val="toc 8"/>
    <w:basedOn w:val="Normal"/>
    <w:next w:val="Normal"/>
    <w:autoRedefine/>
    <w:uiPriority w:val="39"/>
    <w:unhideWhenUsed/>
    <w:rsid w:val="00665ABF"/>
    <w:pPr>
      <w:spacing w:after="100" w:line="276" w:lineRule="auto"/>
      <w:ind w:left="1540"/>
    </w:pPr>
    <w:rPr>
      <w:rFonts w:ascii="Calibri" w:hAnsi="Calibri"/>
      <w:sz w:val="22"/>
      <w:szCs w:val="22"/>
      <w:lang w:val="en-AU"/>
    </w:rPr>
  </w:style>
  <w:style w:type="paragraph" w:styleId="TOC9">
    <w:name w:val="toc 9"/>
    <w:basedOn w:val="Normal"/>
    <w:next w:val="Normal"/>
    <w:autoRedefine/>
    <w:uiPriority w:val="39"/>
    <w:unhideWhenUsed/>
    <w:rsid w:val="00665ABF"/>
    <w:pPr>
      <w:spacing w:after="100" w:line="276" w:lineRule="auto"/>
      <w:ind w:left="1760"/>
    </w:pPr>
    <w:rPr>
      <w:rFonts w:ascii="Calibri" w:hAnsi="Calibri"/>
      <w:sz w:val="22"/>
      <w:szCs w:val="22"/>
      <w:lang w:val="en-AU"/>
    </w:rPr>
  </w:style>
  <w:style w:type="paragraph" w:styleId="BalloonText">
    <w:name w:val="Balloon Text"/>
    <w:basedOn w:val="Normal"/>
    <w:link w:val="BalloonTextChar"/>
    <w:rsid w:val="001E18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8E8"/>
    <w:rPr>
      <w:rFonts w:ascii="Tahoma" w:hAnsi="Tahoma" w:cs="Tahoma"/>
      <w:sz w:val="16"/>
      <w:szCs w:val="16"/>
      <w:lang w:val="en-US"/>
    </w:rPr>
  </w:style>
  <w:style w:type="paragraph" w:customStyle="1" w:styleId="StyleHeading1Body">
    <w:name w:val="Style Heading 1 + +Body"/>
    <w:basedOn w:val="Heading1"/>
    <w:rsid w:val="000105A2"/>
    <w:rPr>
      <w:bCs w:val="0"/>
      <w:sz w:val="28"/>
    </w:rPr>
  </w:style>
  <w:style w:type="paragraph" w:styleId="NormalWeb">
    <w:name w:val="Normal (Web)"/>
    <w:basedOn w:val="Normal"/>
    <w:uiPriority w:val="99"/>
    <w:unhideWhenUsed/>
    <w:rsid w:val="007C7896"/>
    <w:pPr>
      <w:spacing w:after="150"/>
    </w:pPr>
    <w:rPr>
      <w:sz w:val="18"/>
      <w:szCs w:val="18"/>
      <w:lang w:val="en-AU"/>
    </w:rPr>
  </w:style>
  <w:style w:type="paragraph" w:styleId="ListParagraph">
    <w:name w:val="List Paragraph"/>
    <w:basedOn w:val="Normal"/>
    <w:autoRedefine/>
    <w:uiPriority w:val="34"/>
    <w:qFormat/>
    <w:rsid w:val="00971697"/>
    <w:pPr>
      <w:numPr>
        <w:numId w:val="9"/>
      </w:numPr>
      <w:spacing w:after="60"/>
    </w:pPr>
  </w:style>
  <w:style w:type="paragraph" w:styleId="ListBullet">
    <w:name w:val="List Bullet"/>
    <w:basedOn w:val="Normal"/>
    <w:unhideWhenUsed/>
    <w:rsid w:val="00D80C8F"/>
    <w:pPr>
      <w:contextualSpacing/>
    </w:pPr>
  </w:style>
  <w:style w:type="character" w:customStyle="1" w:styleId="HeaderChar">
    <w:name w:val="Header Char"/>
    <w:basedOn w:val="DefaultParagraphFont"/>
    <w:link w:val="Header"/>
    <w:rsid w:val="00AE730A"/>
    <w:rPr>
      <w:rFonts w:asciiTheme="minorHAnsi" w:hAnsiTheme="minorHAnsi"/>
      <w:lang w:val="en-US"/>
    </w:rPr>
  </w:style>
  <w:style w:type="character" w:customStyle="1" w:styleId="Heading1Char">
    <w:name w:val="Heading 1 Char"/>
    <w:basedOn w:val="DefaultParagraphFont"/>
    <w:link w:val="Heading1"/>
    <w:rsid w:val="00322BB0"/>
    <w:rPr>
      <w:rFonts w:ascii="Calibri" w:hAnsi="Calibri"/>
      <w:b/>
      <w:bCs/>
      <w:sz w:val="60"/>
      <w:szCs w:val="60"/>
      <w:lang w:val="en-US"/>
    </w:rPr>
  </w:style>
  <w:style w:type="character" w:customStyle="1" w:styleId="Heading2Char">
    <w:name w:val="Heading 2 Char"/>
    <w:basedOn w:val="DefaultParagraphFont"/>
    <w:link w:val="Heading2"/>
    <w:rsid w:val="00322BB0"/>
    <w:rPr>
      <w:rFonts w:asciiTheme="minorHAnsi" w:hAnsiTheme="minorHAnsi"/>
      <w:b/>
      <w:sz w:val="28"/>
      <w:lang w:val="en-US"/>
    </w:rPr>
  </w:style>
  <w:style w:type="character" w:customStyle="1" w:styleId="Heading3Char">
    <w:name w:val="Heading 3 Char"/>
    <w:basedOn w:val="DefaultParagraphFont"/>
    <w:link w:val="Heading3"/>
    <w:rsid w:val="00322BB0"/>
    <w:rPr>
      <w:rFonts w:asciiTheme="minorHAnsi" w:hAnsiTheme="minorHAnsi"/>
      <w:b/>
      <w:sz w:val="24"/>
      <w:lang w:val="en-US"/>
    </w:rPr>
  </w:style>
  <w:style w:type="character" w:customStyle="1" w:styleId="Heading4Char">
    <w:name w:val="Heading 4 Char"/>
    <w:basedOn w:val="DefaultParagraphFont"/>
    <w:link w:val="Heading4"/>
    <w:rsid w:val="00322BB0"/>
    <w:rPr>
      <w:rFonts w:ascii="Arial" w:hAnsi="Arial"/>
      <w:b/>
      <w:i/>
      <w:lang w:val="en-US"/>
    </w:rPr>
  </w:style>
  <w:style w:type="character" w:customStyle="1" w:styleId="Heading5Char">
    <w:name w:val="Heading 5 Char"/>
    <w:basedOn w:val="DefaultParagraphFont"/>
    <w:link w:val="Heading5"/>
    <w:rsid w:val="00322BB0"/>
    <w:rPr>
      <w:rFonts w:ascii="Arial" w:hAnsi="Arial"/>
      <w:lang w:val="en-US"/>
    </w:rPr>
  </w:style>
  <w:style w:type="character" w:customStyle="1" w:styleId="Heading6Char">
    <w:name w:val="Heading 6 Char"/>
    <w:basedOn w:val="DefaultParagraphFont"/>
    <w:link w:val="Heading6"/>
    <w:rsid w:val="00322BB0"/>
    <w:rPr>
      <w:rFonts w:ascii="Arial" w:hAnsi="Arial"/>
      <w:i/>
      <w:lang w:val="en-US"/>
    </w:rPr>
  </w:style>
  <w:style w:type="character" w:customStyle="1" w:styleId="Heading7Char">
    <w:name w:val="Heading 7 Char"/>
    <w:basedOn w:val="DefaultParagraphFont"/>
    <w:link w:val="Heading7"/>
    <w:rsid w:val="00322BB0"/>
    <w:rPr>
      <w:rFonts w:ascii="Arial" w:hAnsi="Arial"/>
      <w:lang w:val="en-US"/>
    </w:rPr>
  </w:style>
  <w:style w:type="character" w:customStyle="1" w:styleId="Heading8Char">
    <w:name w:val="Heading 8 Char"/>
    <w:basedOn w:val="DefaultParagraphFont"/>
    <w:link w:val="Heading8"/>
    <w:rsid w:val="00322BB0"/>
    <w:rPr>
      <w:rFonts w:ascii="Arial" w:hAnsi="Arial"/>
      <w:i/>
      <w:lang w:val="en-US"/>
    </w:rPr>
  </w:style>
  <w:style w:type="character" w:customStyle="1" w:styleId="Heading9Char">
    <w:name w:val="Heading 9 Char"/>
    <w:basedOn w:val="DefaultParagraphFont"/>
    <w:link w:val="Heading9"/>
    <w:rsid w:val="00322BB0"/>
    <w:rPr>
      <w:rFonts w:ascii="Arial" w:hAnsi="Arial"/>
      <w:i/>
      <w:sz w:val="18"/>
      <w:lang w:val="en-US"/>
    </w:rPr>
  </w:style>
  <w:style w:type="character" w:customStyle="1" w:styleId="FooterChar">
    <w:name w:val="Footer Char"/>
    <w:basedOn w:val="DefaultParagraphFont"/>
    <w:link w:val="Footer"/>
    <w:rsid w:val="00322BB0"/>
    <w:rPr>
      <w:rFonts w:asciiTheme="minorHAnsi" w:hAnsiTheme="minorHAnsi"/>
      <w:lang w:val="en-US"/>
    </w:rPr>
  </w:style>
  <w:style w:type="character" w:styleId="CommentReference">
    <w:name w:val="annotation reference"/>
    <w:basedOn w:val="DefaultParagraphFont"/>
    <w:semiHidden/>
    <w:unhideWhenUsed/>
    <w:rsid w:val="00DC7F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C7FCA"/>
  </w:style>
  <w:style w:type="character" w:customStyle="1" w:styleId="CommentTextChar">
    <w:name w:val="Comment Text Char"/>
    <w:basedOn w:val="DefaultParagraphFont"/>
    <w:link w:val="CommentText"/>
    <w:semiHidden/>
    <w:rsid w:val="00DC7FCA"/>
    <w:rPr>
      <w:rFonts w:asciiTheme="minorHAnsi" w:hAnsiTheme="minorHAnsi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7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7FCA"/>
    <w:rPr>
      <w:rFonts w:asciiTheme="minorHAnsi" w:hAnsiTheme="minorHAnsi"/>
      <w:b/>
      <w:bCs/>
      <w:lang w:val="en-US"/>
    </w:rPr>
  </w:style>
  <w:style w:type="character" w:styleId="Emphasis">
    <w:name w:val="Emphasis"/>
    <w:basedOn w:val="DefaultParagraphFont"/>
    <w:uiPriority w:val="20"/>
    <w:qFormat/>
    <w:rsid w:val="00B55AF7"/>
    <w:rPr>
      <w:i/>
      <w:iCs/>
    </w:rPr>
  </w:style>
  <w:style w:type="character" w:styleId="Strong">
    <w:name w:val="Strong"/>
    <w:basedOn w:val="DefaultParagraphFont"/>
    <w:uiPriority w:val="22"/>
    <w:qFormat/>
    <w:rsid w:val="003910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2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www.hansard.act.gov.au/hansard/2019/week06/2262.htm" TargetMode="External"/><Relationship Id="rId1827" Type="http://schemas.openxmlformats.org/officeDocument/2006/relationships/hyperlink" Target="https://www.legislation.act.gov.au/View/b/db_57606/relatedmaterials/compatibility_statement.pdf" TargetMode="External"/><Relationship Id="rId21" Type="http://schemas.openxmlformats.org/officeDocument/2006/relationships/hyperlink" Target="http://www.hansard.act.gov.au/hansard/2017/week06/1908.htm" TargetMode="External"/><Relationship Id="rId170" Type="http://schemas.openxmlformats.org/officeDocument/2006/relationships/hyperlink" Target="https://www.legislation.act.gov.au/View/b/db_58713/20180802-69383/PDF/db_58713.PDF" TargetMode="External"/><Relationship Id="rId268" Type="http://schemas.openxmlformats.org/officeDocument/2006/relationships/hyperlink" Target="http://www.legislation.act.gov.au/es/db_55705/20170330-65779/pdf/db_55705.pdf" TargetMode="External"/><Relationship Id="rId475" Type="http://schemas.openxmlformats.org/officeDocument/2006/relationships/hyperlink" Target="http://www.hansard.act.gov.au/hansard/2019/week12/4177.htm" TargetMode="External"/><Relationship Id="rId682" Type="http://schemas.openxmlformats.org/officeDocument/2006/relationships/hyperlink" Target="http://www.legislation.act.gov.au/a/2017-35/default.asp" TargetMode="External"/><Relationship Id="rId128" Type="http://schemas.openxmlformats.org/officeDocument/2006/relationships/hyperlink" Target="http://www.legislation.act.gov.au/b/db_57602/20180215-68085/pdf/db_57602.pdf" TargetMode="External"/><Relationship Id="rId335" Type="http://schemas.openxmlformats.org/officeDocument/2006/relationships/hyperlink" Target="https://www.legislation.act.gov.au/View/b/db_59284/relatedmaterials/Compatibility_statement.pdf" TargetMode="External"/><Relationship Id="rId542" Type="http://schemas.openxmlformats.org/officeDocument/2006/relationships/hyperlink" Target="https://legislation.act.gov.au/View/b/db_60106/relatedmaterials/Compatibility_statement.pdf" TargetMode="External"/><Relationship Id="rId987" Type="http://schemas.openxmlformats.org/officeDocument/2006/relationships/hyperlink" Target="https://www.legislation.act.gov.au/View/es/db_55668/20170511-66048/PDF/db_55668.PDF" TargetMode="External"/><Relationship Id="rId1172" Type="http://schemas.openxmlformats.org/officeDocument/2006/relationships/hyperlink" Target="http://www.hansard.act.gov.au/hansard/2017/week09/3326.htm" TargetMode="External"/><Relationship Id="rId402" Type="http://schemas.openxmlformats.org/officeDocument/2006/relationships/hyperlink" Target="https://legislation.act.gov.au/b/db_59683/" TargetMode="External"/><Relationship Id="rId847" Type="http://schemas.openxmlformats.org/officeDocument/2006/relationships/hyperlink" Target="https://legislation.act.gov.au/View/b/db_61762/current/PDF/db_61762.PDF" TargetMode="External"/><Relationship Id="rId1032" Type="http://schemas.openxmlformats.org/officeDocument/2006/relationships/hyperlink" Target="https://legislation.act.gov.au/View/es/db_61780/20200521-74063/PDF/db_61780.PDF" TargetMode="External"/><Relationship Id="rId1477" Type="http://schemas.openxmlformats.org/officeDocument/2006/relationships/hyperlink" Target="http://www.parliament.act.gov.au/__data/assets/pdf_file/0016/1031533/Report-2a.pdf" TargetMode="External"/><Relationship Id="rId1684" Type="http://schemas.openxmlformats.org/officeDocument/2006/relationships/hyperlink" Target="https://www.parliament.act.gov.au/__data/assets/pdf_file/0004/1100479/Report-9A.pdf" TargetMode="External"/><Relationship Id="rId707" Type="http://schemas.openxmlformats.org/officeDocument/2006/relationships/hyperlink" Target="http://www.hansard.act.gov.au/hansard/2018/week13/4896.htm" TargetMode="External"/><Relationship Id="rId914" Type="http://schemas.openxmlformats.org/officeDocument/2006/relationships/hyperlink" Target="https://legislation.act.gov.au/b/db_61180/" TargetMode="External"/><Relationship Id="rId1337" Type="http://schemas.openxmlformats.org/officeDocument/2006/relationships/hyperlink" Target="https://legislation.act.gov.au/View/es/db_62449/current/PDF/db_62449.PDF" TargetMode="External"/><Relationship Id="rId1544" Type="http://schemas.openxmlformats.org/officeDocument/2006/relationships/hyperlink" Target="https://www.parliament.act.gov.au/__data/assets/pdf_file/0009/1198620/Response-Rd-Trans-Reform-Light-Rail-Leg-Amdt-Bill-2018-and-JACS-Leg-Amdt-Act-2018.pdf" TargetMode="External"/><Relationship Id="rId1751" Type="http://schemas.openxmlformats.org/officeDocument/2006/relationships/hyperlink" Target="https://www.legislation.act.gov.au/View/b/db_57892/20180410-68424/PDF/db_57892.PDF" TargetMode="External"/><Relationship Id="rId43" Type="http://schemas.openxmlformats.org/officeDocument/2006/relationships/hyperlink" Target="http://www.legislation.act.gov.au/b/db_58288/default.asp" TargetMode="External"/><Relationship Id="rId1404" Type="http://schemas.openxmlformats.org/officeDocument/2006/relationships/hyperlink" Target="https://www.parliament.act.gov.au/__data/assets/pdf_file/0010/1247158/Report-21.pdf" TargetMode="External"/><Relationship Id="rId1611" Type="http://schemas.openxmlformats.org/officeDocument/2006/relationships/hyperlink" Target="https://www.parliament.act.gov.au/__data/assets/pdf_file/0006/1443948/Response-Sentencing-Parole-Time-Credit-Legislation-Amendment-Bill-2019.pdf" TargetMode="External"/><Relationship Id="rId192" Type="http://schemas.openxmlformats.org/officeDocument/2006/relationships/hyperlink" Target="https://legislation.act.gov.au/View/es/db_61771/current/PDF/db_61771.PDF" TargetMode="External"/><Relationship Id="rId1709" Type="http://schemas.openxmlformats.org/officeDocument/2006/relationships/hyperlink" Target="https://www.legislation.act.gov.au/View/es/db_56882/20170921-67237/PDF/db_56882.PDF" TargetMode="External"/><Relationship Id="rId497" Type="http://schemas.openxmlformats.org/officeDocument/2006/relationships/hyperlink" Target="https://legislation.act.gov.au/b/db_58842/" TargetMode="External"/><Relationship Id="rId357" Type="http://schemas.openxmlformats.org/officeDocument/2006/relationships/hyperlink" Target="http://www.legislation.act.gov.au/b/db_55499/relatedmaterials/compatibility_statement.pdf" TargetMode="External"/><Relationship Id="rId1194" Type="http://schemas.openxmlformats.org/officeDocument/2006/relationships/hyperlink" Target="https://legislation.act.gov.au/a/2020-2/" TargetMode="External"/><Relationship Id="rId217" Type="http://schemas.openxmlformats.org/officeDocument/2006/relationships/hyperlink" Target="https://legislation.act.gov.au/View/b/db_62335/current/PDF/db_62335.PDF" TargetMode="External"/><Relationship Id="rId564" Type="http://schemas.openxmlformats.org/officeDocument/2006/relationships/hyperlink" Target="https://www.legislation.act.gov.au/a/2018-48/" TargetMode="External"/><Relationship Id="rId771" Type="http://schemas.openxmlformats.org/officeDocument/2006/relationships/hyperlink" Target="https://legislation.act.gov.au/View/b/db_61717/current/PDF/db_61717.PDF" TargetMode="External"/><Relationship Id="rId869" Type="http://schemas.openxmlformats.org/officeDocument/2006/relationships/hyperlink" Target="https://www.legislation.act.gov.au/View/es/db_58698/20181101-69946/PDF/db_58698.PDF" TargetMode="External"/><Relationship Id="rId1499" Type="http://schemas.openxmlformats.org/officeDocument/2006/relationships/hyperlink" Target="https://legislation.act.gov.au/b/db_59649/" TargetMode="External"/><Relationship Id="rId424" Type="http://schemas.openxmlformats.org/officeDocument/2006/relationships/hyperlink" Target="https://www.parliament.act.gov.au/__data/assets/pdf_file/0017/1133270/MOP042F.pdf" TargetMode="External"/><Relationship Id="rId631" Type="http://schemas.openxmlformats.org/officeDocument/2006/relationships/hyperlink" Target="https://legislation.act.gov.au/View/b/db_62834/current/PDF/db_62834.PDF" TargetMode="External"/><Relationship Id="rId729" Type="http://schemas.openxmlformats.org/officeDocument/2006/relationships/hyperlink" Target="https://legislation.act.gov.au/View/b/db_61016/20190924-72253/PDF/db_61016.PDF" TargetMode="External"/><Relationship Id="rId1054" Type="http://schemas.openxmlformats.org/officeDocument/2006/relationships/hyperlink" Target="https://www.legislation.act.gov.au/View/es/db_57910/20180412-68446/PDF/db_57910.PDF" TargetMode="External"/><Relationship Id="rId1261" Type="http://schemas.openxmlformats.org/officeDocument/2006/relationships/hyperlink" Target="http://www.legislation.act.gov.au/a/2018-16/default.asp" TargetMode="External"/><Relationship Id="rId1359" Type="http://schemas.openxmlformats.org/officeDocument/2006/relationships/hyperlink" Target="https://www.parliament.act.gov.au/__data/assets/pdf_file/0020/1505540/Report-40.pdf" TargetMode="External"/><Relationship Id="rId936" Type="http://schemas.openxmlformats.org/officeDocument/2006/relationships/hyperlink" Target="https://legislation.act.gov.au/View/es/db_61339/20200507-73918/PDF/db_61339.PDF" TargetMode="External"/><Relationship Id="rId1121" Type="http://schemas.openxmlformats.org/officeDocument/2006/relationships/hyperlink" Target="https://legislation.act.gov.au/b/db_61766/" TargetMode="External"/><Relationship Id="rId1219" Type="http://schemas.openxmlformats.org/officeDocument/2006/relationships/hyperlink" Target="http://www.hansard.act.gov.au/hansard/2018/week06/2181.htm" TargetMode="External"/><Relationship Id="rId1566" Type="http://schemas.openxmlformats.org/officeDocument/2006/relationships/hyperlink" Target="https://legislation.act.gov.au/a/2019-6/" TargetMode="External"/><Relationship Id="rId1773" Type="http://schemas.openxmlformats.org/officeDocument/2006/relationships/hyperlink" Target="https://www.legislation.act.gov.au/a/2018-26/" TargetMode="External"/><Relationship Id="rId65" Type="http://schemas.openxmlformats.org/officeDocument/2006/relationships/hyperlink" Target="http://www.legislation.act.gov.au/b/db_58283/current/pdf/db_58283.pdf" TargetMode="External"/><Relationship Id="rId1426" Type="http://schemas.openxmlformats.org/officeDocument/2006/relationships/hyperlink" Target="https://www.legislation.act.gov.au/View/es/db_58056/20180510-68642/PDF/db_58056.PDF" TargetMode="External"/><Relationship Id="rId1633" Type="http://schemas.openxmlformats.org/officeDocument/2006/relationships/hyperlink" Target="http://www.hansard.act.gov.au/hansard/2017/week01/248.htm" TargetMode="External"/><Relationship Id="rId1840" Type="http://schemas.openxmlformats.org/officeDocument/2006/relationships/theme" Target="theme/theme1.xml"/><Relationship Id="rId1700" Type="http://schemas.openxmlformats.org/officeDocument/2006/relationships/hyperlink" Target="http://www.hansard.act.gov.au/hansard/2017/week05/1656.htm" TargetMode="External"/><Relationship Id="rId281" Type="http://schemas.openxmlformats.org/officeDocument/2006/relationships/hyperlink" Target="https://www.legislation.act.gov.au/View/es/db_59126/current/PDF/db_59126.PDF" TargetMode="External"/><Relationship Id="rId141" Type="http://schemas.openxmlformats.org/officeDocument/2006/relationships/hyperlink" Target="https://www.parliament.act.gov.au/__data/assets/pdf_file/0006/1225176/Report-19.pdf" TargetMode="External"/><Relationship Id="rId379" Type="http://schemas.openxmlformats.org/officeDocument/2006/relationships/hyperlink" Target="https://www.legislation.act.gov.au/View/b/db_58717/20180802-69386/PDF/db_58717.PDF" TargetMode="External"/><Relationship Id="rId586" Type="http://schemas.openxmlformats.org/officeDocument/2006/relationships/hyperlink" Target="https://legislation.act.gov.au/b/db_61184/" TargetMode="External"/><Relationship Id="rId793" Type="http://schemas.openxmlformats.org/officeDocument/2006/relationships/hyperlink" Target="https://legislation.act.gov.au/a/2019-27" TargetMode="External"/><Relationship Id="rId7" Type="http://schemas.openxmlformats.org/officeDocument/2006/relationships/webSettings" Target="webSettings.xml"/><Relationship Id="rId239" Type="http://schemas.openxmlformats.org/officeDocument/2006/relationships/hyperlink" Target="http://www.legislation.act.gov.au/es/db_56720/20171102-67506/pdf/db_56720.pdf" TargetMode="External"/><Relationship Id="rId446" Type="http://schemas.openxmlformats.org/officeDocument/2006/relationships/hyperlink" Target="http://www.legislation.act.gov.au/b/db_57252/20171130-67686/pdf/db_57252.pdf" TargetMode="External"/><Relationship Id="rId653" Type="http://schemas.openxmlformats.org/officeDocument/2006/relationships/hyperlink" Target="https://www.legislation.act.gov.au/View/es/db_59294/current/PDF/db_59294.PDF" TargetMode="External"/><Relationship Id="rId1076" Type="http://schemas.openxmlformats.org/officeDocument/2006/relationships/hyperlink" Target="http://www.legislation.act.gov.au/b/db_56151/default.asp" TargetMode="External"/><Relationship Id="rId1283" Type="http://schemas.openxmlformats.org/officeDocument/2006/relationships/hyperlink" Target="https://www.parliament.act.gov.au/in-committees/standing-committees-current-assembly/standing-committee-on-justice-and-community-safety-legislative-scrutiny-role/reports/2016/Report-31.pdf" TargetMode="External"/><Relationship Id="rId1490" Type="http://schemas.openxmlformats.org/officeDocument/2006/relationships/hyperlink" Target="http://www.legislation.act.gov.au/a/2017-11/default.asp" TargetMode="External"/><Relationship Id="rId306" Type="http://schemas.openxmlformats.org/officeDocument/2006/relationships/hyperlink" Target="http://www.hansard.act.gov.au/hansard/2018/week10/3722.htm" TargetMode="External"/><Relationship Id="rId860" Type="http://schemas.openxmlformats.org/officeDocument/2006/relationships/hyperlink" Target="https://www.legislation.act.gov.au/View/es/db_55666/20170606-66289/PDF/db_55666.PDF" TargetMode="External"/><Relationship Id="rId958" Type="http://schemas.openxmlformats.org/officeDocument/2006/relationships/hyperlink" Target="http://www.hansard.act.gov.au/hansard/2018/week13/5124.htm" TargetMode="External"/><Relationship Id="rId1143" Type="http://schemas.openxmlformats.org/officeDocument/2006/relationships/hyperlink" Target="https://legislation.act.gov.au/View/b/db_61321/current/PDF/db_61321.PDF" TargetMode="External"/><Relationship Id="rId1588" Type="http://schemas.openxmlformats.org/officeDocument/2006/relationships/hyperlink" Target="https://legislation.act.gov.au/View/b/db_60093/relatedmaterials/Compatibility_statement.pdf" TargetMode="External"/><Relationship Id="rId1795" Type="http://schemas.openxmlformats.org/officeDocument/2006/relationships/hyperlink" Target="https://legislation.act.gov.au/View/b/db_60976/relatedmaterials/Compatibility_statement.pdf" TargetMode="External"/><Relationship Id="rId87" Type="http://schemas.openxmlformats.org/officeDocument/2006/relationships/hyperlink" Target="https://www.parliament.act.gov.au/in-committees/standing-committees-current-assembly/standing-committee-on-public-accounts/inquiry-into-appropriation-office-of-the-legislative-assembly-bill-2017-2018-no-2/report/9th-PAC-03-Appropriation-Bill-2017-18-No.2.pdf" TargetMode="External"/><Relationship Id="rId513" Type="http://schemas.openxmlformats.org/officeDocument/2006/relationships/hyperlink" Target="http://www.legislation.act.gov.au/b/db_55488/default.asp" TargetMode="External"/><Relationship Id="rId720" Type="http://schemas.openxmlformats.org/officeDocument/2006/relationships/hyperlink" Target="https://legislation.act.gov.au/View/b/db_60794/20190815-71996/PDF/db_60794.PDF" TargetMode="External"/><Relationship Id="rId818" Type="http://schemas.openxmlformats.org/officeDocument/2006/relationships/hyperlink" Target="https://www.legislation.act.gov.au/View/es/db_59164/20181127-70140/PDF/db_59164.PDF" TargetMode="External"/><Relationship Id="rId1350" Type="http://schemas.openxmlformats.org/officeDocument/2006/relationships/hyperlink" Target="https://legislation.act.gov.au/View/b/db_61975/20200402-73603/PDF/db_61975.PDF" TargetMode="External"/><Relationship Id="rId1448" Type="http://schemas.openxmlformats.org/officeDocument/2006/relationships/hyperlink" Target="https://legislation.act.gov.au/View/es/db_61025/20190926-72259/PDF/db_61025.PDF" TargetMode="External"/><Relationship Id="rId1655" Type="http://schemas.openxmlformats.org/officeDocument/2006/relationships/hyperlink" Target="https://www.legislation.act.gov.au/a/2018-42/" TargetMode="External"/><Relationship Id="rId1003" Type="http://schemas.openxmlformats.org/officeDocument/2006/relationships/hyperlink" Target="https://www.legislation.act.gov.au/View/b/db_57818/relatedmaterials/compatibility_statement.pdf" TargetMode="External"/><Relationship Id="rId1210" Type="http://schemas.openxmlformats.org/officeDocument/2006/relationships/hyperlink" Target="http://www.hansard.act.gov.au/hansard/2019/week10/3486.htm" TargetMode="External"/><Relationship Id="rId1308" Type="http://schemas.openxmlformats.org/officeDocument/2006/relationships/hyperlink" Target="http://www.parliament.act.gov.au/__data/assets/pdf_file/0003/1071219/MOP019F.pdf" TargetMode="External"/><Relationship Id="rId1515" Type="http://schemas.openxmlformats.org/officeDocument/2006/relationships/hyperlink" Target="http://www.hansard.act.gov.au/hansard/2019/week12/4310.htm" TargetMode="External"/><Relationship Id="rId1722" Type="http://schemas.openxmlformats.org/officeDocument/2006/relationships/hyperlink" Target="http://www.legislation.act.gov.au/a/2017-33/default.asp" TargetMode="External"/><Relationship Id="rId14" Type="http://schemas.openxmlformats.org/officeDocument/2006/relationships/hyperlink" Target="http://www.legislation.act.gov.au/es/db_55709/20170330-65784/pdf/db_55709.pdf" TargetMode="External"/><Relationship Id="rId163" Type="http://schemas.openxmlformats.org/officeDocument/2006/relationships/hyperlink" Target="https://legislation.act.gov.au/View/es/db_61729/current/PDF/db_61729.PDF" TargetMode="External"/><Relationship Id="rId370" Type="http://schemas.openxmlformats.org/officeDocument/2006/relationships/hyperlink" Target="http://www.legislation.act.gov.au/b/db_57667/default.asp" TargetMode="External"/><Relationship Id="rId230" Type="http://schemas.openxmlformats.org/officeDocument/2006/relationships/hyperlink" Target="http://www.legislation.act.gov.au/b/db_56723/default.asp" TargetMode="External"/><Relationship Id="rId468" Type="http://schemas.openxmlformats.org/officeDocument/2006/relationships/hyperlink" Target="http://www.hansard.act.gov.au/hansard/2017/week07/2313.htm" TargetMode="External"/><Relationship Id="rId675" Type="http://schemas.openxmlformats.org/officeDocument/2006/relationships/hyperlink" Target="https://www.legislation.act.gov.au/View/b/db_56843/20170914-67181/PDF/db_56843.PDF" TargetMode="External"/><Relationship Id="rId882" Type="http://schemas.openxmlformats.org/officeDocument/2006/relationships/hyperlink" Target="http://www.legislation.act.gov.au/b/db_58718/default.asp" TargetMode="External"/><Relationship Id="rId1098" Type="http://schemas.openxmlformats.org/officeDocument/2006/relationships/hyperlink" Target="http://www.hansard.act.gov.au/hansard/2019/week12/4307.htm" TargetMode="External"/><Relationship Id="rId328" Type="http://schemas.openxmlformats.org/officeDocument/2006/relationships/hyperlink" Target="https://www.parliament.act.gov.au/__data/assets/pdf_file/0020/1505540/Report-40.pdf" TargetMode="External"/><Relationship Id="rId535" Type="http://schemas.openxmlformats.org/officeDocument/2006/relationships/hyperlink" Target="http://www.hansard.act.gov.au/hansard/2018/week10/3898.htm" TargetMode="External"/><Relationship Id="rId742" Type="http://schemas.openxmlformats.org/officeDocument/2006/relationships/hyperlink" Target="http://www.parliament.act.gov.au/__data/assets/pdf_file/0003/1044417/Response-Family-and-Personal-Violence-Legislation-Amendment-Bill-2017-Report-3.pdf" TargetMode="External"/><Relationship Id="rId1165" Type="http://schemas.openxmlformats.org/officeDocument/2006/relationships/hyperlink" Target="https://legislation.act.gov.au/View/es/db_62919/current/PDF/db_62919.PDF" TargetMode="External"/><Relationship Id="rId1372" Type="http://schemas.openxmlformats.org/officeDocument/2006/relationships/hyperlink" Target="https://www.legislation.act.gov.au/a/2018-47/" TargetMode="External"/><Relationship Id="rId602" Type="http://schemas.openxmlformats.org/officeDocument/2006/relationships/hyperlink" Target="https://www.legislation.act.gov.au/View/b/db_57817/relatedmaterials/compatibility_statement.pdf" TargetMode="External"/><Relationship Id="rId1025" Type="http://schemas.openxmlformats.org/officeDocument/2006/relationships/hyperlink" Target="https://legislation.act.gov.au/b/db_61765/" TargetMode="External"/><Relationship Id="rId1232" Type="http://schemas.openxmlformats.org/officeDocument/2006/relationships/hyperlink" Target="https://www.parliament.act.gov.au/in-committees/standing-committees-current-assembly/standing-committee-on-justice-and-community-safety-legislative-scrutiny-role/reports/2016/Report-34.pdf" TargetMode="External"/><Relationship Id="rId1677" Type="http://schemas.openxmlformats.org/officeDocument/2006/relationships/hyperlink" Target="http://www.hansard.act.gov.au/hansard/2017/week02/349.htm" TargetMode="External"/><Relationship Id="rId907" Type="http://schemas.openxmlformats.org/officeDocument/2006/relationships/hyperlink" Target="http://www.hansard.act.gov.au/hansard/2019/week08/2968.htm" TargetMode="External"/><Relationship Id="rId1537" Type="http://schemas.openxmlformats.org/officeDocument/2006/relationships/hyperlink" Target="http://www.legislation.act.gov.au/b/db_57819/default.asp" TargetMode="External"/><Relationship Id="rId1744" Type="http://schemas.openxmlformats.org/officeDocument/2006/relationships/hyperlink" Target="http://www.hansard.act.gov.au/hansard/2017/week11/4064.htm" TargetMode="External"/><Relationship Id="rId36" Type="http://schemas.openxmlformats.org/officeDocument/2006/relationships/hyperlink" Target="https://legislation.act.gov.au/a/2019-26" TargetMode="External"/><Relationship Id="rId1604" Type="http://schemas.openxmlformats.org/officeDocument/2006/relationships/hyperlink" Target="https://legislation.act.gov.au/a/2019-31" TargetMode="External"/><Relationship Id="rId185" Type="http://schemas.openxmlformats.org/officeDocument/2006/relationships/hyperlink" Target="https://legislation.act.gov.au/a/2019-3/" TargetMode="External"/><Relationship Id="rId1811" Type="http://schemas.openxmlformats.org/officeDocument/2006/relationships/hyperlink" Target="http://www.hansard.act.gov.au/hansard/2019/week04/1339.htm" TargetMode="External"/><Relationship Id="rId392" Type="http://schemas.openxmlformats.org/officeDocument/2006/relationships/hyperlink" Target="https://legislation.act.gov.au/View/b/db_62224/20200507-73905/PDF/db_62224.PDF" TargetMode="External"/><Relationship Id="rId697" Type="http://schemas.openxmlformats.org/officeDocument/2006/relationships/hyperlink" Target="https://www.parliament.act.gov.au/__data/assets/pdf_file/0020/1505540/Report-40.pdf" TargetMode="External"/><Relationship Id="rId252" Type="http://schemas.openxmlformats.org/officeDocument/2006/relationships/hyperlink" Target="https://legislation.act.gov.au/b/db_61336/" TargetMode="External"/><Relationship Id="rId1187" Type="http://schemas.openxmlformats.org/officeDocument/2006/relationships/hyperlink" Target="https://legislation.act.gov.au/a/2019-12/" TargetMode="External"/><Relationship Id="rId112" Type="http://schemas.openxmlformats.org/officeDocument/2006/relationships/hyperlink" Target="https://legislation.act.gov.au/a/2019-25" TargetMode="External"/><Relationship Id="rId557" Type="http://schemas.openxmlformats.org/officeDocument/2006/relationships/hyperlink" Target="https://www.legislation.act.gov.au/View/b/db_59149/current/PDF/db_59149.PDF" TargetMode="External"/><Relationship Id="rId764" Type="http://schemas.openxmlformats.org/officeDocument/2006/relationships/hyperlink" Target="https://www.legislation.act.gov.au/View/es/db_55667/20170330-65760/PDF/db_55667.PDF" TargetMode="External"/><Relationship Id="rId971" Type="http://schemas.openxmlformats.org/officeDocument/2006/relationships/hyperlink" Target="https://www.legislation.act.gov.au/View/es/db_55190/20161215-65142/PDF/db_55190.PDF" TargetMode="External"/><Relationship Id="rId1394" Type="http://schemas.openxmlformats.org/officeDocument/2006/relationships/hyperlink" Target="http://www.parliament.act.gov.au/__data/assets/pdf_file/0007/1055356/Report-5.pdf" TargetMode="External"/><Relationship Id="rId1699" Type="http://schemas.openxmlformats.org/officeDocument/2006/relationships/hyperlink" Target="https://www.legislation.act.gov.au/View/b/db_55874/relatedmaterials/compatibility_statement.pdf" TargetMode="External"/><Relationship Id="rId417" Type="http://schemas.openxmlformats.org/officeDocument/2006/relationships/hyperlink" Target="http://www.legislation.act.gov.au/b/db_57083/default.asp" TargetMode="External"/><Relationship Id="rId624" Type="http://schemas.openxmlformats.org/officeDocument/2006/relationships/hyperlink" Target="https://www.legislation.act.gov.au/View/es/db_59290/current/PDF/db_59290.PDF" TargetMode="External"/><Relationship Id="rId831" Type="http://schemas.openxmlformats.org/officeDocument/2006/relationships/hyperlink" Target="https://www.legislation.act.gov.au/View/es/db_56622/20170803-66852/PDF/db_56622.PDF" TargetMode="External"/><Relationship Id="rId1047" Type="http://schemas.openxmlformats.org/officeDocument/2006/relationships/hyperlink" Target="https://www.legislation.act.gov.au/b/db_58973/" TargetMode="External"/><Relationship Id="rId1254" Type="http://schemas.openxmlformats.org/officeDocument/2006/relationships/hyperlink" Target="http://www.legislation.act.gov.au/b/db_57604/default.asp" TargetMode="External"/><Relationship Id="rId1461" Type="http://schemas.openxmlformats.org/officeDocument/2006/relationships/hyperlink" Target="https://legislation.act.gov.au/View/es/db_61732/20200827-74879/PDF/db_61732.PDF" TargetMode="External"/><Relationship Id="rId929" Type="http://schemas.openxmlformats.org/officeDocument/2006/relationships/hyperlink" Target="http://www.hansard.act.gov.au/hansard/2017/week10/3699.htm" TargetMode="External"/><Relationship Id="rId1114" Type="http://schemas.openxmlformats.org/officeDocument/2006/relationships/hyperlink" Target="https://legislation.act.gov.au/View/b/db_61178/relatedmaterials/Compatibility_statement.pdf" TargetMode="External"/><Relationship Id="rId1321" Type="http://schemas.openxmlformats.org/officeDocument/2006/relationships/hyperlink" Target="https://www.parliament.act.gov.au/__data/assets/pdf_file/0010/1549171/Report-42.pdf" TargetMode="External"/><Relationship Id="rId1559" Type="http://schemas.openxmlformats.org/officeDocument/2006/relationships/hyperlink" Target="https://legislation.act.gov.au/b/db_59682/" TargetMode="External"/><Relationship Id="rId1766" Type="http://schemas.openxmlformats.org/officeDocument/2006/relationships/hyperlink" Target="http://www.legislation.act.gov.au/b/db_58291/default.asp" TargetMode="External"/><Relationship Id="rId58" Type="http://schemas.openxmlformats.org/officeDocument/2006/relationships/hyperlink" Target="https://legislation.act.gov.au/View/es/db_60140/20190926-72294/PDF/db_60140.PDF" TargetMode="External"/><Relationship Id="rId1419" Type="http://schemas.openxmlformats.org/officeDocument/2006/relationships/hyperlink" Target="http://www.hansard.act.gov.au/hansard/2017/week10/3710.htm" TargetMode="External"/><Relationship Id="rId1626" Type="http://schemas.openxmlformats.org/officeDocument/2006/relationships/hyperlink" Target="https://legislation.act.gov.au/View/es/db_62959/current/PDF/db_62959.PDF" TargetMode="External"/><Relationship Id="rId1833" Type="http://schemas.openxmlformats.org/officeDocument/2006/relationships/header" Target="header1.xml"/><Relationship Id="rId274" Type="http://schemas.openxmlformats.org/officeDocument/2006/relationships/hyperlink" Target="https://www.parliament.act.gov.au/__data/assets/pdf_file/0004/1061176/MoP016F1.pdf" TargetMode="External"/><Relationship Id="rId481" Type="http://schemas.openxmlformats.org/officeDocument/2006/relationships/hyperlink" Target="http://www.legislation.act.gov.au/b/db_57076/relatedmaterials/compatibility_statement.pdf" TargetMode="External"/><Relationship Id="rId134" Type="http://schemas.openxmlformats.org/officeDocument/2006/relationships/hyperlink" Target="http://www.hansard.act.gov.au/hansard/2018/week04/1343.htm" TargetMode="External"/><Relationship Id="rId579" Type="http://schemas.openxmlformats.org/officeDocument/2006/relationships/hyperlink" Target="http://www.legislation.act.gov.au/a/2017-46/default.asp" TargetMode="External"/><Relationship Id="rId786" Type="http://schemas.openxmlformats.org/officeDocument/2006/relationships/hyperlink" Target="http://www.legislation.act.gov.au/a/2018-1/default.asp" TargetMode="External"/><Relationship Id="rId993" Type="http://schemas.openxmlformats.org/officeDocument/2006/relationships/hyperlink" Target="https://www.legislation.act.gov.au/View/b/db_56896/relatedmaterials/compatibility_statement.pdf" TargetMode="External"/><Relationship Id="rId341" Type="http://schemas.openxmlformats.org/officeDocument/2006/relationships/hyperlink" Target="https://www.legislation.act.gov.au/View/b/db_59278/current/PDF/db_59278.PDF" TargetMode="External"/><Relationship Id="rId439" Type="http://schemas.openxmlformats.org/officeDocument/2006/relationships/hyperlink" Target="http://www.legislation.act.gov.au/es/db_56707/20170824-67010/pdf/db_56707.pdf" TargetMode="External"/><Relationship Id="rId646" Type="http://schemas.openxmlformats.org/officeDocument/2006/relationships/hyperlink" Target="https://www.parliament.act.gov.au/__data/assets/pdf_file/0017/1420235/Report-35.pdf" TargetMode="External"/><Relationship Id="rId1069" Type="http://schemas.openxmlformats.org/officeDocument/2006/relationships/hyperlink" Target="https://legislation.act.gov.au/a/2020-16/" TargetMode="External"/><Relationship Id="rId1276" Type="http://schemas.openxmlformats.org/officeDocument/2006/relationships/hyperlink" Target="http://www.hansard.act.gov.au/hansard/2017/week11/3854.htm" TargetMode="External"/><Relationship Id="rId1483" Type="http://schemas.openxmlformats.org/officeDocument/2006/relationships/hyperlink" Target="https://www.legislation.act.gov.au/View/b/db_55651/relatedmaterials/compatibility_statement.pdf" TargetMode="External"/><Relationship Id="rId201" Type="http://schemas.openxmlformats.org/officeDocument/2006/relationships/hyperlink" Target="http://www.hansard.act.gov.au/hansard/2017/week14/5384.htm" TargetMode="External"/><Relationship Id="rId506" Type="http://schemas.openxmlformats.org/officeDocument/2006/relationships/hyperlink" Target="http://www.legislation.act.gov.au/b/db_55210/20161215-65163/pdf/db_55210.pdf" TargetMode="External"/><Relationship Id="rId853" Type="http://schemas.openxmlformats.org/officeDocument/2006/relationships/hyperlink" Target="http://www.legislation.act.gov.au/b/db_55698/default.asp" TargetMode="External"/><Relationship Id="rId1136" Type="http://schemas.openxmlformats.org/officeDocument/2006/relationships/hyperlink" Target="https://legislation.act.gov.au/View/es/db_60262/20191022-72467/PDF/db_60262.PDF" TargetMode="External"/><Relationship Id="rId1690" Type="http://schemas.openxmlformats.org/officeDocument/2006/relationships/hyperlink" Target="https://legislation.act.gov.au/View/es/db_61341/current/PDF/db_61341.PDF" TargetMode="External"/><Relationship Id="rId1788" Type="http://schemas.openxmlformats.org/officeDocument/2006/relationships/hyperlink" Target="https://www.parliament.act.gov.au/__data/assets/pdf_file/0004/1167412/Response-Work-Health-and-Safety-Legislation-Amendment-Bill-2017.pdf" TargetMode="External"/><Relationship Id="rId713" Type="http://schemas.openxmlformats.org/officeDocument/2006/relationships/hyperlink" Target="https://legislation.act.gov.au/b/db_62496/" TargetMode="External"/><Relationship Id="rId920" Type="http://schemas.openxmlformats.org/officeDocument/2006/relationships/hyperlink" Target="https://www.parliament.act.gov.au/__data/assets/pdf_file/0004/1456267/Response-Heritage-Amendment-Bill-2019.pdf" TargetMode="External"/><Relationship Id="rId1343" Type="http://schemas.openxmlformats.org/officeDocument/2006/relationships/hyperlink" Target="https://legislation.act.gov.au/b/db_62838/" TargetMode="External"/><Relationship Id="rId1550" Type="http://schemas.openxmlformats.org/officeDocument/2006/relationships/hyperlink" Target="https://www.legislation.act.gov.au/b/db_59094/" TargetMode="External"/><Relationship Id="rId1648" Type="http://schemas.openxmlformats.org/officeDocument/2006/relationships/hyperlink" Target="https://www.legislation.act.gov.au/View/b/db_58971/20180920-69694/PDF/db_58971.PDF" TargetMode="External"/><Relationship Id="rId1203" Type="http://schemas.openxmlformats.org/officeDocument/2006/relationships/hyperlink" Target="https://legislation.act.gov.au/View/b/db_60798/20190815-71997/PDF/db_60798.PDF" TargetMode="External"/><Relationship Id="rId1410" Type="http://schemas.openxmlformats.org/officeDocument/2006/relationships/hyperlink" Target="https://www.legislation.act.gov.au/View/b/db_57091/relatedmaterials/compatibility_statement.pdf" TargetMode="External"/><Relationship Id="rId1508" Type="http://schemas.openxmlformats.org/officeDocument/2006/relationships/hyperlink" Target="https://legislation.act.gov.au/View/es/db_59655/20190321-70806/PDF/db_59655.PDF" TargetMode="External"/><Relationship Id="rId1715" Type="http://schemas.openxmlformats.org/officeDocument/2006/relationships/hyperlink" Target="http://www.legislation.act.gov.au/b/db_56898/default.asp" TargetMode="External"/><Relationship Id="rId296" Type="http://schemas.openxmlformats.org/officeDocument/2006/relationships/hyperlink" Target="https://www.parliament.act.gov.au/__data/assets/pdf_file/0010/1247158/Report-21.pdf" TargetMode="External"/><Relationship Id="rId156" Type="http://schemas.openxmlformats.org/officeDocument/2006/relationships/hyperlink" Target="http://www.hansard.act.gov.au/hansard/2019/week06/2236.htm" TargetMode="External"/><Relationship Id="rId363" Type="http://schemas.openxmlformats.org/officeDocument/2006/relationships/hyperlink" Target="http://www.legislation.act.gov.au/a/2017-8/default.asp" TargetMode="External"/><Relationship Id="rId570" Type="http://schemas.openxmlformats.org/officeDocument/2006/relationships/hyperlink" Target="https://www.parliament.act.gov.au/__data/assets/pdf_file/0007/1321729/MoP087F2.pdf" TargetMode="External"/><Relationship Id="rId223" Type="http://schemas.openxmlformats.org/officeDocument/2006/relationships/hyperlink" Target="https://www.legislation.act.gov.au/View/b/db_59280/current/PDF/db_59280.PDF" TargetMode="External"/><Relationship Id="rId430" Type="http://schemas.openxmlformats.org/officeDocument/2006/relationships/hyperlink" Target="https://www.parliament.act.gov.au/__data/assets/pdf_file/0008/1447829/Report-37.pdf" TargetMode="External"/><Relationship Id="rId668" Type="http://schemas.openxmlformats.org/officeDocument/2006/relationships/hyperlink" Target="http://www.hansard.act.gov.au/hansard/2019/week11/3942.htm" TargetMode="External"/><Relationship Id="rId875" Type="http://schemas.openxmlformats.org/officeDocument/2006/relationships/hyperlink" Target="https://www.legislation.act.gov.au/View/es/db_56881/20170920-67235/PDF/db_56881.PDF" TargetMode="External"/><Relationship Id="rId1060" Type="http://schemas.openxmlformats.org/officeDocument/2006/relationships/hyperlink" Target="http://www.legislation.act.gov.au/a/2018-15/default.asp" TargetMode="External"/><Relationship Id="rId1298" Type="http://schemas.openxmlformats.org/officeDocument/2006/relationships/hyperlink" Target="http://www.hansard.act.gov.au/hansard/2017/week02/353.htm" TargetMode="External"/><Relationship Id="rId528" Type="http://schemas.openxmlformats.org/officeDocument/2006/relationships/hyperlink" Target="https://www.parliament.act.gov.au/__data/assets/pdf_file/0005/1166630/MoP047F1.pdf" TargetMode="External"/><Relationship Id="rId735" Type="http://schemas.openxmlformats.org/officeDocument/2006/relationships/hyperlink" Target="https://legislation.act.gov.au/a/2019-41" TargetMode="External"/><Relationship Id="rId942" Type="http://schemas.openxmlformats.org/officeDocument/2006/relationships/hyperlink" Target="http://www.hansard.act.gov.au/hansard/2017/week12/4421.htm" TargetMode="External"/><Relationship Id="rId1158" Type="http://schemas.openxmlformats.org/officeDocument/2006/relationships/hyperlink" Target="http://www.hansard.act.gov.au/hansard/2018/week05/1754.htm" TargetMode="External"/><Relationship Id="rId1365" Type="http://schemas.openxmlformats.org/officeDocument/2006/relationships/hyperlink" Target="https://legislation.act.gov.au/a/2020-46/" TargetMode="External"/><Relationship Id="rId1572" Type="http://schemas.openxmlformats.org/officeDocument/2006/relationships/hyperlink" Target="https://legislation.act.gov.au/a/2020-31/" TargetMode="External"/><Relationship Id="rId1018" Type="http://schemas.openxmlformats.org/officeDocument/2006/relationships/hyperlink" Target="https://legislation.act.gov.au/b/db_62494/" TargetMode="External"/><Relationship Id="rId1225" Type="http://schemas.openxmlformats.org/officeDocument/2006/relationships/hyperlink" Target="https://legislation.act.gov.au/a/2020-26/" TargetMode="External"/><Relationship Id="rId1432" Type="http://schemas.openxmlformats.org/officeDocument/2006/relationships/hyperlink" Target="http://www.legislation.act.gov.au/a/2018-20/default.asp" TargetMode="External"/><Relationship Id="rId71" Type="http://schemas.openxmlformats.org/officeDocument/2006/relationships/hyperlink" Target="https://www.parliament.act.gov.au/__data/assets/pdf_file/0003/1319106/MoP084F.pdf" TargetMode="External"/><Relationship Id="rId802" Type="http://schemas.openxmlformats.org/officeDocument/2006/relationships/hyperlink" Target="https://legislation.act.gov.au/a/2019-11/" TargetMode="External"/><Relationship Id="rId1737" Type="http://schemas.openxmlformats.org/officeDocument/2006/relationships/hyperlink" Target="https://legislation.act.gov.au/View/es/db_62721/current/PDF/db_62721.PDF" TargetMode="External"/><Relationship Id="rId2" Type="http://schemas.openxmlformats.org/officeDocument/2006/relationships/customXml" Target="../customXml/item1.xml"/><Relationship Id="rId29" Type="http://schemas.openxmlformats.org/officeDocument/2006/relationships/hyperlink" Target="https://legislation.act.gov.au/b/db_60234/" TargetMode="External"/><Relationship Id="rId441" Type="http://schemas.openxmlformats.org/officeDocument/2006/relationships/hyperlink" Target="http://www.hansard.act.gov.au/hansard/2017/week09/3322.htm" TargetMode="External"/><Relationship Id="rId539" Type="http://schemas.openxmlformats.org/officeDocument/2006/relationships/hyperlink" Target="https://legislation.act.gov.au/b/db_60106/" TargetMode="External"/><Relationship Id="rId746" Type="http://schemas.openxmlformats.org/officeDocument/2006/relationships/hyperlink" Target="http://www.hansard.act.gov.au/hansard/2017/week04/1319.htm" TargetMode="External"/><Relationship Id="rId1071" Type="http://schemas.openxmlformats.org/officeDocument/2006/relationships/hyperlink" Target="https://www.legislation.act.gov.au/View/b/db_57580/current/PDF/db_57580.PDF" TargetMode="External"/><Relationship Id="rId1169" Type="http://schemas.openxmlformats.org/officeDocument/2006/relationships/hyperlink" Target="https://www.legislation.act.gov.au/View/b/db_56729/20170824-67036/PDF/db_56729.PDF" TargetMode="External"/><Relationship Id="rId1376" Type="http://schemas.openxmlformats.org/officeDocument/2006/relationships/hyperlink" Target="https://www.legislation.act.gov.au/View/b/db_57093/relatedmaterials/compatibility_statement.pdf" TargetMode="External"/><Relationship Id="rId1583" Type="http://schemas.openxmlformats.org/officeDocument/2006/relationships/hyperlink" Target="http://www.hansard.act.gov.au/hansard/2018/week07/2615.htm" TargetMode="External"/><Relationship Id="rId178" Type="http://schemas.openxmlformats.org/officeDocument/2006/relationships/hyperlink" Target="https://www.legislation.act.gov.au/b/db_59285/" TargetMode="External"/><Relationship Id="rId301" Type="http://schemas.openxmlformats.org/officeDocument/2006/relationships/hyperlink" Target="https://www.legislation.act.gov.au/View/b/db_58797/20180816-69508/PDF/db_58797.PDF" TargetMode="External"/><Relationship Id="rId953" Type="http://schemas.openxmlformats.org/officeDocument/2006/relationships/hyperlink" Target="https://www.parliament.act.gov.au/__data/assets/pdf_file/0004/1284637/Report-25-Final.pdf" TargetMode="External"/><Relationship Id="rId1029" Type="http://schemas.openxmlformats.org/officeDocument/2006/relationships/hyperlink" Target="http://www.hansard.act.gov.au/hansard/2020/week02/589.htm" TargetMode="External"/><Relationship Id="rId1236" Type="http://schemas.openxmlformats.org/officeDocument/2006/relationships/hyperlink" Target="https://legislation.act.gov.au/View/b/db_60799/current/PDF/db_60799.PDF" TargetMode="External"/><Relationship Id="rId1790" Type="http://schemas.openxmlformats.org/officeDocument/2006/relationships/hyperlink" Target="http://www.hansard.act.gov.au/hansard/2018/week02/594.htm" TargetMode="External"/><Relationship Id="rId1804" Type="http://schemas.openxmlformats.org/officeDocument/2006/relationships/hyperlink" Target="https://www.parliament.act.gov.au/__data/assets/pdf_file/0014/1130450/Report-12.pdf" TargetMode="External"/><Relationship Id="rId82" Type="http://schemas.openxmlformats.org/officeDocument/2006/relationships/hyperlink" Target="http://www.legislation.act.gov.au/b/db_57603/20180215-68086/pdf/db_57603.pdf" TargetMode="External"/><Relationship Id="rId385" Type="http://schemas.openxmlformats.org/officeDocument/2006/relationships/hyperlink" Target="https://legislation.act.gov.au/b/db_62003/" TargetMode="External"/><Relationship Id="rId592" Type="http://schemas.openxmlformats.org/officeDocument/2006/relationships/hyperlink" Target="https://www.legislation.act.gov.au/View/b/db_57092/20171102-67485/PDF/db_57092.PDF" TargetMode="External"/><Relationship Id="rId606" Type="http://schemas.openxmlformats.org/officeDocument/2006/relationships/hyperlink" Target="https://www.legislation.act.gov.au/View/es/db_57812/20180410-68425/PDF/db_57812.PDF" TargetMode="External"/><Relationship Id="rId813" Type="http://schemas.openxmlformats.org/officeDocument/2006/relationships/hyperlink" Target="https://www.legislation.act.gov.au/View/es/db_59164/20181101-69955/PDF/db_59164.PDF" TargetMode="External"/><Relationship Id="rId1443" Type="http://schemas.openxmlformats.org/officeDocument/2006/relationships/hyperlink" Target="https://legislation.act.gov.au/View/es/db_59159/20190221-70724/PDF/db_59159.PDF" TargetMode="External"/><Relationship Id="rId1650" Type="http://schemas.openxmlformats.org/officeDocument/2006/relationships/hyperlink" Target="http://www.hansard.act.gov.au/hansard/2018/week10/3896.htm" TargetMode="External"/><Relationship Id="rId1748" Type="http://schemas.openxmlformats.org/officeDocument/2006/relationships/hyperlink" Target="http://www.hansard.act.gov.au/hansard/2017/week13/4711.htm" TargetMode="External"/><Relationship Id="rId245" Type="http://schemas.openxmlformats.org/officeDocument/2006/relationships/hyperlink" Target="http://www.legislation.act.gov.au/es/db_58064/20180510-68653/pdf/db_58064.pdf" TargetMode="External"/><Relationship Id="rId452" Type="http://schemas.openxmlformats.org/officeDocument/2006/relationships/hyperlink" Target="http://www.legislation.act.gov.au/es/db_57249/20180220-68135/pdf/db_57249.pdf" TargetMode="External"/><Relationship Id="rId897" Type="http://schemas.openxmlformats.org/officeDocument/2006/relationships/hyperlink" Target="https://www.legislation.act.gov.au/View/es/db_57802/20180321-68314/PDF/db_57802.PDF" TargetMode="External"/><Relationship Id="rId1082" Type="http://schemas.openxmlformats.org/officeDocument/2006/relationships/hyperlink" Target="https://www.parliament.act.gov.au/__data/assets/pdf_file/0004/1094683/Response-Lands-Acquisition-Amendment-Bill-2017.pdf" TargetMode="External"/><Relationship Id="rId1303" Type="http://schemas.openxmlformats.org/officeDocument/2006/relationships/hyperlink" Target="https://www.legislation.act.gov.au/View/b/db_55653/relatedmaterials/compatibility_statement.pdf" TargetMode="External"/><Relationship Id="rId1510" Type="http://schemas.openxmlformats.org/officeDocument/2006/relationships/hyperlink" Target="https://legislation.act.gov.au/a/2019-7/" TargetMode="External"/><Relationship Id="rId105" Type="http://schemas.openxmlformats.org/officeDocument/2006/relationships/hyperlink" Target="https://legislation.act.gov.au/View/b/db_60216/relatedmaterials/Compatibility_statement.pdf" TargetMode="External"/><Relationship Id="rId312" Type="http://schemas.openxmlformats.org/officeDocument/2006/relationships/hyperlink" Target="http://www.hansard.act.gov.au/hansard/2019/week05/1803.htm" TargetMode="External"/><Relationship Id="rId757" Type="http://schemas.openxmlformats.org/officeDocument/2006/relationships/hyperlink" Target="https://legislation.act.gov.au/b/db_62421/" TargetMode="External"/><Relationship Id="rId964" Type="http://schemas.openxmlformats.org/officeDocument/2006/relationships/hyperlink" Target="http://www.hansard.act.gov.au/hansard/2019/week05/1792.htm" TargetMode="External"/><Relationship Id="rId1387" Type="http://schemas.openxmlformats.org/officeDocument/2006/relationships/hyperlink" Target="http://www.hansard.act.gov.au/hansard/2020/week03/750.htm" TargetMode="External"/><Relationship Id="rId1594" Type="http://schemas.openxmlformats.org/officeDocument/2006/relationships/hyperlink" Target="https://legislation.act.gov.au/b/db_60243/" TargetMode="External"/><Relationship Id="rId1608" Type="http://schemas.openxmlformats.org/officeDocument/2006/relationships/hyperlink" Target="https://legislation.act.gov.au/View/b/db_60977/relatedmaterials/Compatibility_statement.pdf" TargetMode="External"/><Relationship Id="rId1815" Type="http://schemas.openxmlformats.org/officeDocument/2006/relationships/hyperlink" Target="https://legislation.act.gov.au/a/2019-13/" TargetMode="External"/><Relationship Id="rId93" Type="http://schemas.openxmlformats.org/officeDocument/2006/relationships/hyperlink" Target="http://www.hansard.act.gov.au/hansard/2018/week06/2021.htm" TargetMode="External"/><Relationship Id="rId189" Type="http://schemas.openxmlformats.org/officeDocument/2006/relationships/hyperlink" Target="https://legislation.act.gov.au/a/2020-40/" TargetMode="External"/><Relationship Id="rId396" Type="http://schemas.openxmlformats.org/officeDocument/2006/relationships/hyperlink" Target="https://legislation.act.gov.au/a/2020-14/" TargetMode="External"/><Relationship Id="rId617" Type="http://schemas.openxmlformats.org/officeDocument/2006/relationships/hyperlink" Target="https://legislation.act.gov.au/View/es/db_59297/20190925-72284/PDF/db_59297.PDF" TargetMode="External"/><Relationship Id="rId824" Type="http://schemas.openxmlformats.org/officeDocument/2006/relationships/hyperlink" Target="https://legislation.act.gov.au/View/b/db_59857/relatedmaterials/Compatibility_statement.pdf" TargetMode="External"/><Relationship Id="rId1247" Type="http://schemas.openxmlformats.org/officeDocument/2006/relationships/hyperlink" Target="https://www.parliament.act.gov.au/in-committees/standing-committees-current-assembly/standing-committee-on-justice-and-community-safety-legislative-scrutiny-role/reports/2016/Report-31.pdf" TargetMode="External"/><Relationship Id="rId1454" Type="http://schemas.openxmlformats.org/officeDocument/2006/relationships/hyperlink" Target="https://legislation.act.gov.au/b/db_61726/" TargetMode="External"/><Relationship Id="rId1661" Type="http://schemas.openxmlformats.org/officeDocument/2006/relationships/hyperlink" Target="https://legislation.act.gov.au/a/2019-42" TargetMode="External"/><Relationship Id="rId256" Type="http://schemas.openxmlformats.org/officeDocument/2006/relationships/hyperlink" Target="https://legislation.act.gov.au/View/es/db_61345/20200220-73346/PDF/db_61345.PDF" TargetMode="External"/><Relationship Id="rId463" Type="http://schemas.openxmlformats.org/officeDocument/2006/relationships/hyperlink" Target="http://www.hansard.act.gov.au/hansard/2017/week08/2756.htm" TargetMode="External"/><Relationship Id="rId670" Type="http://schemas.openxmlformats.org/officeDocument/2006/relationships/hyperlink" Target="https://legislation.act.gov.au/View/es/db_61042/20200702-74539/PDF/db_61042.PDF" TargetMode="External"/><Relationship Id="rId1093" Type="http://schemas.openxmlformats.org/officeDocument/2006/relationships/hyperlink" Target="http://www.hansard.act.gov.au/hansard/2017/week13/4925.htm" TargetMode="External"/><Relationship Id="rId1107" Type="http://schemas.openxmlformats.org/officeDocument/2006/relationships/hyperlink" Target="http://www.parliament.act.gov.au/__data/assets/pdf_file/0006/1074138/Response-Liquor-Amendment-Bill-2017.pdf" TargetMode="External"/><Relationship Id="rId1314" Type="http://schemas.openxmlformats.org/officeDocument/2006/relationships/hyperlink" Target="https://www.legislation.act.gov.au/View/b/db_57923/relatedmaterials/compatibility_statement.pdf" TargetMode="External"/><Relationship Id="rId1521" Type="http://schemas.openxmlformats.org/officeDocument/2006/relationships/hyperlink" Target="https://legislation.act.gov.au/View/b/db_60235/relatedmaterials/Compatibility_statement.pdf" TargetMode="External"/><Relationship Id="rId1759" Type="http://schemas.openxmlformats.org/officeDocument/2006/relationships/hyperlink" Target="https://legislation.act.gov.au/View/b/db_59849/current/PDF/db_59849.PDF" TargetMode="External"/><Relationship Id="rId116" Type="http://schemas.openxmlformats.org/officeDocument/2006/relationships/hyperlink" Target="http://www.legislation.act.gov.au/b/db_56104/relatedmaterials/compatibility_statement.pdf" TargetMode="External"/><Relationship Id="rId323" Type="http://schemas.openxmlformats.org/officeDocument/2006/relationships/hyperlink" Target="http://www.hansard.act.gov.au/hansard/2017/week03/768.htm" TargetMode="External"/><Relationship Id="rId530" Type="http://schemas.openxmlformats.org/officeDocument/2006/relationships/hyperlink" Target="http://www.legislation.act.gov.au/a/2018-6/default.asp" TargetMode="External"/><Relationship Id="rId768" Type="http://schemas.openxmlformats.org/officeDocument/2006/relationships/hyperlink" Target="http://www.hansard.act.gov.au/hansard/2017/week06/1894.htm" TargetMode="External"/><Relationship Id="rId975" Type="http://schemas.openxmlformats.org/officeDocument/2006/relationships/hyperlink" Target="https://www.parliament.act.gov.au/__data/assets/pdf_file/0013/1033411/MoP005F.pdf" TargetMode="External"/><Relationship Id="rId1160" Type="http://schemas.openxmlformats.org/officeDocument/2006/relationships/hyperlink" Target="https://www.parliament.act.gov.au/__data/assets/pdf_file/0005/1208237/Response-Medicines,-Poisons-and-Therapeutic-Goods-Amendment-Bill-2018.pdf" TargetMode="External"/><Relationship Id="rId1398" Type="http://schemas.openxmlformats.org/officeDocument/2006/relationships/hyperlink" Target="http://www.legislation.act.gov.au/a/2017-17/default.asp" TargetMode="External"/><Relationship Id="rId1619" Type="http://schemas.openxmlformats.org/officeDocument/2006/relationships/hyperlink" Target="https://www.legislation.act.gov.au/View/b/db_58969/relatedmaterials/Compatibility_statement.pdf" TargetMode="External"/><Relationship Id="rId1826" Type="http://schemas.openxmlformats.org/officeDocument/2006/relationships/hyperlink" Target="https://www.legislation.act.gov.au/View/es/db_57598/20180215-68080/PDF/db_57598.PDF" TargetMode="External"/><Relationship Id="rId20" Type="http://schemas.openxmlformats.org/officeDocument/2006/relationships/hyperlink" Target="https://www.parliament.act.gov.au/__data/assets/pdf_file/0016/1070440/MoP017F1.pdf" TargetMode="External"/><Relationship Id="rId628" Type="http://schemas.openxmlformats.org/officeDocument/2006/relationships/hyperlink" Target="http://www.hansard.act.gov.au/hansard/2019/week02/377.htm" TargetMode="External"/><Relationship Id="rId835" Type="http://schemas.openxmlformats.org/officeDocument/2006/relationships/hyperlink" Target="https://www.parliament.act.gov.au/__data/assets/pdf_file/0008/1096478/Response-Gaming-Machine-Cash-Facilities-Amendment-Bill-2017.pdf" TargetMode="External"/><Relationship Id="rId1258" Type="http://schemas.openxmlformats.org/officeDocument/2006/relationships/hyperlink" Target="http://www.hansard.act.gov.au/hansard/2018/week01/258.htm" TargetMode="External"/><Relationship Id="rId1465" Type="http://schemas.openxmlformats.org/officeDocument/2006/relationships/hyperlink" Target="https://www.legislation.act.gov.au/View/b/db_59283/current/PDF/db_59283.PDF" TargetMode="External"/><Relationship Id="rId1672" Type="http://schemas.openxmlformats.org/officeDocument/2006/relationships/hyperlink" Target="https://www.legislation.act.gov.au/View/es/db_55186/20161215-65136/PDF/db_55186.PDF" TargetMode="External"/><Relationship Id="rId267" Type="http://schemas.openxmlformats.org/officeDocument/2006/relationships/hyperlink" Target="http://www.legislation.act.gov.au/b/db_55697/20170330-65772/pdf/db_55697.pdf" TargetMode="External"/><Relationship Id="rId474" Type="http://schemas.openxmlformats.org/officeDocument/2006/relationships/hyperlink" Target="https://legislation.act.gov.au/View/es/db_61185/current/PDF/db_61185.PDF" TargetMode="External"/><Relationship Id="rId1020" Type="http://schemas.openxmlformats.org/officeDocument/2006/relationships/hyperlink" Target="https://legislation.act.gov.au/View/es/db_62514/current/PDF/db_62514.PDF" TargetMode="External"/><Relationship Id="rId1118" Type="http://schemas.openxmlformats.org/officeDocument/2006/relationships/hyperlink" Target="https://legislation.act.gov.au/View/es/db_61195/20191126-72731/PDF/db_61195.PDF" TargetMode="External"/><Relationship Id="rId1325" Type="http://schemas.openxmlformats.org/officeDocument/2006/relationships/hyperlink" Target="http://www.legislation.act.gov.au/b/db_58290/default.asp" TargetMode="External"/><Relationship Id="rId1532" Type="http://schemas.openxmlformats.org/officeDocument/2006/relationships/hyperlink" Target="http://www.parliament.act.gov.au/__data/assets/pdf_file/0003/1085601/Report-7.pdf" TargetMode="External"/><Relationship Id="rId127" Type="http://schemas.openxmlformats.org/officeDocument/2006/relationships/hyperlink" Target="http://www.legislation.act.gov.au/b/db_57602/default.asp" TargetMode="External"/><Relationship Id="rId681" Type="http://schemas.openxmlformats.org/officeDocument/2006/relationships/hyperlink" Target="http://www.hansard.act.gov.au/hansard/2017/week12/4447.htm" TargetMode="External"/><Relationship Id="rId779" Type="http://schemas.openxmlformats.org/officeDocument/2006/relationships/hyperlink" Target="https://www.legislation.act.gov.au/View/b/db_56840/relatedmaterials/compatibility_statement.pdf" TargetMode="External"/><Relationship Id="rId902" Type="http://schemas.openxmlformats.org/officeDocument/2006/relationships/hyperlink" Target="http://www.hansard.act.gov.au/hansard/2018/week10/3836.htm" TargetMode="External"/><Relationship Id="rId986" Type="http://schemas.openxmlformats.org/officeDocument/2006/relationships/hyperlink" Target="https://www.parliament.act.gov.au/__data/assets/pdf_file/0004/1061176/MoP016F1.pdf" TargetMode="External"/><Relationship Id="rId1837" Type="http://schemas.openxmlformats.org/officeDocument/2006/relationships/header" Target="header3.xml"/><Relationship Id="rId31" Type="http://schemas.openxmlformats.org/officeDocument/2006/relationships/hyperlink" Target="https://legislation.act.gov.au/View/es/db_60249/current/PDF/db_60249.PDF" TargetMode="External"/><Relationship Id="rId334" Type="http://schemas.openxmlformats.org/officeDocument/2006/relationships/hyperlink" Target="https://www.legislation.act.gov.au/View/es/db_59291/current/PDF/db_59291.PDF" TargetMode="External"/><Relationship Id="rId541" Type="http://schemas.openxmlformats.org/officeDocument/2006/relationships/hyperlink" Target="https://legislation.act.gov.au/View/es/db_60130/current/PDF/db_60130.PDF" TargetMode="External"/><Relationship Id="rId639" Type="http://schemas.openxmlformats.org/officeDocument/2006/relationships/hyperlink" Target="https://www.legislation.act.gov.au/View/b/db_57057/relatedmaterials/compatibility_statement.pdf" TargetMode="External"/><Relationship Id="rId1171" Type="http://schemas.openxmlformats.org/officeDocument/2006/relationships/hyperlink" Target="https://www.legislation.act.gov.au/View/b/db_56729/relatedmaterials/compatibility_statement.pdf" TargetMode="External"/><Relationship Id="rId1269" Type="http://schemas.openxmlformats.org/officeDocument/2006/relationships/hyperlink" Target="https://www.legislation.act.gov.au/View/es/db_56715/20170824-67020/PDF/db_56715.PDF" TargetMode="External"/><Relationship Id="rId1476" Type="http://schemas.openxmlformats.org/officeDocument/2006/relationships/hyperlink" Target="http://www.hansard.act.gov.au/hansard/2017/week01/238.htm" TargetMode="External"/><Relationship Id="rId180" Type="http://schemas.openxmlformats.org/officeDocument/2006/relationships/hyperlink" Target="https://www.legislation.act.gov.au/View/es/db_59293/current/PDF/db_59293.PDF" TargetMode="External"/><Relationship Id="rId278" Type="http://schemas.openxmlformats.org/officeDocument/2006/relationships/hyperlink" Target="http://www.legislation.act.gov.au/a/2017-12/default.asp" TargetMode="External"/><Relationship Id="rId401" Type="http://schemas.openxmlformats.org/officeDocument/2006/relationships/hyperlink" Target="https://legislation.act.gov.au/a/2020-27/" TargetMode="External"/><Relationship Id="rId846" Type="http://schemas.openxmlformats.org/officeDocument/2006/relationships/hyperlink" Target="https://legislation.act.gov.au/b/db_61762/" TargetMode="External"/><Relationship Id="rId1031" Type="http://schemas.openxmlformats.org/officeDocument/2006/relationships/hyperlink" Target="https://www.parliament.act.gov.au/__data/assets/pdf_file/0011/1554626/Response-Labour-Hire-Licensing-Bill-2020.pdf" TargetMode="External"/><Relationship Id="rId1129" Type="http://schemas.openxmlformats.org/officeDocument/2006/relationships/hyperlink" Target="https://legislation.act.gov.au/b/db_60240/" TargetMode="External"/><Relationship Id="rId1683" Type="http://schemas.openxmlformats.org/officeDocument/2006/relationships/hyperlink" Target="http://www.hansard.act.gov.au/hansard/2017/week09/3312.htm" TargetMode="External"/><Relationship Id="rId485" Type="http://schemas.openxmlformats.org/officeDocument/2006/relationships/hyperlink" Target="https://www.parliament.act.gov.au/__data/assets/pdf_file/0005/1132763/MOP041F.pdf" TargetMode="External"/><Relationship Id="rId692" Type="http://schemas.openxmlformats.org/officeDocument/2006/relationships/hyperlink" Target="https://legislation.act.gov.au/View/b/db_61764/current/PDF/db_61764.PDF" TargetMode="External"/><Relationship Id="rId706" Type="http://schemas.openxmlformats.org/officeDocument/2006/relationships/hyperlink" Target="https://www.parliament.act.gov.au/__data/assets/pdf_file/0005/1286222/Response-Emergencies-Amendment-Bill-2018.pdf" TargetMode="External"/><Relationship Id="rId913" Type="http://schemas.openxmlformats.org/officeDocument/2006/relationships/hyperlink" Target="https://legislation.act.gov.au/a/2019-33" TargetMode="External"/><Relationship Id="rId1336" Type="http://schemas.openxmlformats.org/officeDocument/2006/relationships/hyperlink" Target="https://legislation.act.gov.au/View/b/db_62432/current/PDF/db_62432.PDF" TargetMode="External"/><Relationship Id="rId1543" Type="http://schemas.openxmlformats.org/officeDocument/2006/relationships/hyperlink" Target="https://www.parliament.act.gov.au/__data/assets/pdf_file/0006/1192398/Response-Road-Transport-Reform-Light-Rail-Legislation-Amendment-Bill-2018-and-National-Regulations.pdf" TargetMode="External"/><Relationship Id="rId1750" Type="http://schemas.openxmlformats.org/officeDocument/2006/relationships/hyperlink" Target="http://www.legislation.act.gov.au/b/db_57892/default.asp" TargetMode="External"/><Relationship Id="rId42" Type="http://schemas.openxmlformats.org/officeDocument/2006/relationships/hyperlink" Target="https://legislation.act.gov.au/a/2020-39/" TargetMode="External"/><Relationship Id="rId138" Type="http://schemas.openxmlformats.org/officeDocument/2006/relationships/hyperlink" Target="https://www.legislation.act.gov.au/View/es/db_58256/20180605-68885/PDF/db_58256.PDF" TargetMode="External"/><Relationship Id="rId345" Type="http://schemas.openxmlformats.org/officeDocument/2006/relationships/hyperlink" Target="https://www.parliament.act.gov.au/__data/assets/pdf_file/0008/1315709/Report-26.pdf" TargetMode="External"/><Relationship Id="rId552" Type="http://schemas.openxmlformats.org/officeDocument/2006/relationships/hyperlink" Target="http://www.hansard.act.gov.au/hansard/2018/week12/4456.htm" TargetMode="External"/><Relationship Id="rId997" Type="http://schemas.openxmlformats.org/officeDocument/2006/relationships/hyperlink" Target="https://www.legislation.act.gov.au/View/es/db_56895/20171031-67475/PDF/db_56895.PDF" TargetMode="External"/><Relationship Id="rId1182" Type="http://schemas.openxmlformats.org/officeDocument/2006/relationships/hyperlink" Target="https://www.parliament.act.gov.au/__data/assets/pdf_file/0011/1344971/Report-29.pdf" TargetMode="External"/><Relationship Id="rId1403" Type="http://schemas.openxmlformats.org/officeDocument/2006/relationships/hyperlink" Target="http://www.hansard.act.gov.au/hansard/2018/week09/3507.htm" TargetMode="External"/><Relationship Id="rId1610" Type="http://schemas.openxmlformats.org/officeDocument/2006/relationships/hyperlink" Target="https://www.parliament.act.gov.au/in-committees/standing-committees-current-assembly/standing-committee-on-justice-and-community-safety-legislative-scrutiny-role/reports/2016/Report-36.pdf" TargetMode="External"/><Relationship Id="rId191" Type="http://schemas.openxmlformats.org/officeDocument/2006/relationships/hyperlink" Target="https://legislation.act.gov.au/View/b/db_61770/current/PDF/db_61770.PDF" TargetMode="External"/><Relationship Id="rId205" Type="http://schemas.openxmlformats.org/officeDocument/2006/relationships/hyperlink" Target="http://www.legislation.act.gov.au/a/2018-4/default.asp" TargetMode="External"/><Relationship Id="rId412" Type="http://schemas.openxmlformats.org/officeDocument/2006/relationships/hyperlink" Target="http://www.legislation.act.gov.au/es/db_57901/current/pdf/db_57901.pdf" TargetMode="External"/><Relationship Id="rId857" Type="http://schemas.openxmlformats.org/officeDocument/2006/relationships/hyperlink" Target="http://www.hansard.act.gov.au/hansard/2017/week04/1308.htm" TargetMode="External"/><Relationship Id="rId1042" Type="http://schemas.openxmlformats.org/officeDocument/2006/relationships/hyperlink" Target="https://www.legislation.act.gov.au/View/es/db_57066/20180222-68157/PDF/db_57066.PDF" TargetMode="External"/><Relationship Id="rId1487" Type="http://schemas.openxmlformats.org/officeDocument/2006/relationships/hyperlink" Target="https://www.legislation.act.gov.au/View/es/db_55634/20170330-65802/PDF/db_55634.PDF" TargetMode="External"/><Relationship Id="rId1694" Type="http://schemas.openxmlformats.org/officeDocument/2006/relationships/hyperlink" Target="http://www.hansard.act.gov.au/hansard/2020/week02/386.htm" TargetMode="External"/><Relationship Id="rId1708" Type="http://schemas.openxmlformats.org/officeDocument/2006/relationships/hyperlink" Target="https://www.legislation.act.gov.au/View/b/db_56897/20170921-67252/PDF/db_56897.PDF" TargetMode="External"/><Relationship Id="rId289" Type="http://schemas.openxmlformats.org/officeDocument/2006/relationships/hyperlink" Target="https://legislation.act.gov.au/View/es/db_62966/current/PDF/db_62966.PDF" TargetMode="External"/><Relationship Id="rId496" Type="http://schemas.openxmlformats.org/officeDocument/2006/relationships/hyperlink" Target="https://legislation.act.gov.au/View/a/2020-18/current/PDF/2020-18.PDF" TargetMode="External"/><Relationship Id="rId717" Type="http://schemas.openxmlformats.org/officeDocument/2006/relationships/hyperlink" Target="https://www.parliament.act.gov.au/__data/assets/pdf_file/0003/1566372/Report-45.pdf" TargetMode="External"/><Relationship Id="rId924" Type="http://schemas.openxmlformats.org/officeDocument/2006/relationships/hyperlink" Target="https://www.legislation.act.gov.au/View/b/db_56690/20170817-66965/PDF/db_56690.PDF" TargetMode="External"/><Relationship Id="rId1347" Type="http://schemas.openxmlformats.org/officeDocument/2006/relationships/hyperlink" Target="http://www.hansard.act.gov.au/hansard/2020/week06/1771.htm" TargetMode="External"/><Relationship Id="rId1554" Type="http://schemas.openxmlformats.org/officeDocument/2006/relationships/hyperlink" Target="http://www.hansard.act.gov.au/hansard/2018/week11/4238.htm" TargetMode="External"/><Relationship Id="rId1761" Type="http://schemas.openxmlformats.org/officeDocument/2006/relationships/hyperlink" Target="https://legislation.act.gov.au/View/b/db_59849/relatedmaterials/Compatibility_statement.pdf" TargetMode="External"/><Relationship Id="rId53" Type="http://schemas.openxmlformats.org/officeDocument/2006/relationships/hyperlink" Target="https://legislation.act.gov.au/View/b/db_60107/current/PDF/db_60107.PDF" TargetMode="External"/><Relationship Id="rId149" Type="http://schemas.openxmlformats.org/officeDocument/2006/relationships/hyperlink" Target="https://legislation.act.gov.au/b/db_60215/" TargetMode="External"/><Relationship Id="rId356" Type="http://schemas.openxmlformats.org/officeDocument/2006/relationships/hyperlink" Target="http://www.legislation.act.gov.au/es/db_55490/20170216-65482/pdf/db_55490.pdf" TargetMode="External"/><Relationship Id="rId563" Type="http://schemas.openxmlformats.org/officeDocument/2006/relationships/hyperlink" Target="http://www.hansard.act.gov.au/hansard/2018/week13/4878.htm" TargetMode="External"/><Relationship Id="rId770" Type="http://schemas.openxmlformats.org/officeDocument/2006/relationships/hyperlink" Target="https://legislation.act.gov.au/b/db_61717/" TargetMode="External"/><Relationship Id="rId1193" Type="http://schemas.openxmlformats.org/officeDocument/2006/relationships/hyperlink" Target="http://www.hansard.act.gov.au/hansard/2020/week01/298.htm" TargetMode="External"/><Relationship Id="rId1207" Type="http://schemas.openxmlformats.org/officeDocument/2006/relationships/hyperlink" Target="https://www.parliament.act.gov.au/in-committees/standing-committees-current-assembly/standing-committee-on-justice-and-community-safety-legislative-scrutiny-role/reports/2016/Report-34.pdf" TargetMode="External"/><Relationship Id="rId1414" Type="http://schemas.openxmlformats.org/officeDocument/2006/relationships/hyperlink" Target="http://www.legislation.act.gov.au/a/2017-48/default.asp" TargetMode="External"/><Relationship Id="rId1621" Type="http://schemas.openxmlformats.org/officeDocument/2006/relationships/hyperlink" Target="https://www.parliament.act.gov.au/__data/assets/pdf_file/0004/1264702/Report-22.pdf" TargetMode="External"/><Relationship Id="rId216" Type="http://schemas.openxmlformats.org/officeDocument/2006/relationships/hyperlink" Target="https://legislation.act.gov.au/b/db_62335/" TargetMode="External"/><Relationship Id="rId423" Type="http://schemas.openxmlformats.org/officeDocument/2006/relationships/hyperlink" Target="http://www.hansard.act.gov.au/hansard/2017/week14/5273.htm" TargetMode="External"/><Relationship Id="rId868" Type="http://schemas.openxmlformats.org/officeDocument/2006/relationships/hyperlink" Target="https://www.parliament.act.gov.au/__data/assets/pdf_file/0007/1273273/MoP079F.pdf" TargetMode="External"/><Relationship Id="rId1053" Type="http://schemas.openxmlformats.org/officeDocument/2006/relationships/hyperlink" Target="https://www.legislation.act.gov.au/View/b/db_57924/20180412-68457/PDF/db_57924.PDF" TargetMode="External"/><Relationship Id="rId1260" Type="http://schemas.openxmlformats.org/officeDocument/2006/relationships/hyperlink" Target="http://www.hansard.act.gov.au/hansard/2018/week05/1598.htm" TargetMode="External"/><Relationship Id="rId1498" Type="http://schemas.openxmlformats.org/officeDocument/2006/relationships/hyperlink" Target="http://www.legislation.act.gov.au/a/2018-2/default.asp" TargetMode="External"/><Relationship Id="rId1719" Type="http://schemas.openxmlformats.org/officeDocument/2006/relationships/hyperlink" Target="http://www.hansard.act.gov.au/hansard/2017/week11/4072.htm" TargetMode="External"/><Relationship Id="rId630" Type="http://schemas.openxmlformats.org/officeDocument/2006/relationships/hyperlink" Target="https://legislation.act.gov.au/b/db_62834/" TargetMode="External"/><Relationship Id="rId728" Type="http://schemas.openxmlformats.org/officeDocument/2006/relationships/hyperlink" Target="https://legislation.act.gov.au/a/2019-30" TargetMode="External"/><Relationship Id="rId935" Type="http://schemas.openxmlformats.org/officeDocument/2006/relationships/hyperlink" Target="https://www.parliament.act.gov.au/__data/assets/pdf_file/0009/1474542/Report-38.pdf" TargetMode="External"/><Relationship Id="rId1358" Type="http://schemas.openxmlformats.org/officeDocument/2006/relationships/hyperlink" Target="http://www.hansard.act.gov.au/hansard/2020/week02/573.htm" TargetMode="External"/><Relationship Id="rId1565" Type="http://schemas.openxmlformats.org/officeDocument/2006/relationships/hyperlink" Target="http://www.hansard.act.gov.au/hansard/2019/week03/775.htm" TargetMode="External"/><Relationship Id="rId1772" Type="http://schemas.openxmlformats.org/officeDocument/2006/relationships/hyperlink" Target="http://www.hansard.act.gov.au/hansard/2018/week07/2445.htm" TargetMode="External"/><Relationship Id="rId64" Type="http://schemas.openxmlformats.org/officeDocument/2006/relationships/hyperlink" Target="http://www.legislation.act.gov.au/b/db_58283/default.asp" TargetMode="External"/><Relationship Id="rId367" Type="http://schemas.openxmlformats.org/officeDocument/2006/relationships/hyperlink" Target="http://www.hansard.act.gov.au/hansard/2020/week01/210.htm" TargetMode="External"/><Relationship Id="rId574" Type="http://schemas.openxmlformats.org/officeDocument/2006/relationships/hyperlink" Target="http://www.hansard.act.gov.au/hansard/2017/week13/4761.htm" TargetMode="External"/><Relationship Id="rId1120" Type="http://schemas.openxmlformats.org/officeDocument/2006/relationships/hyperlink" Target="https://legislation.act.gov.au/a/2019-44/" TargetMode="External"/><Relationship Id="rId1218" Type="http://schemas.openxmlformats.org/officeDocument/2006/relationships/hyperlink" Target="https://www.parliament.act.gov.au/__data/assets/pdf_file/0011/1208378/Response-Ombudsman-Amendment-Bill-2018.pdf" TargetMode="External"/><Relationship Id="rId1425" Type="http://schemas.openxmlformats.org/officeDocument/2006/relationships/hyperlink" Target="https://www.legislation.act.gov.au/View/b/db_58077/20180510-68663/PDF/db_58077.PDF" TargetMode="External"/><Relationship Id="rId227" Type="http://schemas.openxmlformats.org/officeDocument/2006/relationships/hyperlink" Target="https://www.parliament.act.gov.au/__data/assets/pdf_file/0008/1315709/Report-26.pdf" TargetMode="External"/><Relationship Id="rId781" Type="http://schemas.openxmlformats.org/officeDocument/2006/relationships/hyperlink" Target="https://www.parliament.act.gov.au/__data/assets/pdf_file/0004/1114960/Report-10.pdf" TargetMode="External"/><Relationship Id="rId879" Type="http://schemas.openxmlformats.org/officeDocument/2006/relationships/hyperlink" Target="https://www.legislation.act.gov.au/View/es/db_56881/20171101-67477/PDF/db_56881.PDF" TargetMode="External"/><Relationship Id="rId1632" Type="http://schemas.openxmlformats.org/officeDocument/2006/relationships/hyperlink" Target="https://www.legislation.act.gov.au/View/b/db_55206/relatedmaterials/compatibility_statement.pdf" TargetMode="External"/><Relationship Id="rId434" Type="http://schemas.openxmlformats.org/officeDocument/2006/relationships/hyperlink" Target="https://www.parliament.act.gov.au/__data/assets/pdf_file/0010/1450774/MoP120F.pdf" TargetMode="External"/><Relationship Id="rId641" Type="http://schemas.openxmlformats.org/officeDocument/2006/relationships/hyperlink" Target="https://www.parliament.act.gov.au/__data/assets/pdf_file/0014/1130450/Report-12.pdf" TargetMode="External"/><Relationship Id="rId739" Type="http://schemas.openxmlformats.org/officeDocument/2006/relationships/hyperlink" Target="https://www.legislation.act.gov.au/View/b/db_55498/relatedmaterials/compatibility_statement.pdf" TargetMode="External"/><Relationship Id="rId1064" Type="http://schemas.openxmlformats.org/officeDocument/2006/relationships/hyperlink" Target="https://legislation.act.gov.au/View/b/db_61763/relatedmaterials/Compatibility_statement.pdf" TargetMode="External"/><Relationship Id="rId1271" Type="http://schemas.openxmlformats.org/officeDocument/2006/relationships/hyperlink" Target="http://www.hansard.act.gov.au/hansard/2017/week09/3315.htm" TargetMode="External"/><Relationship Id="rId1369" Type="http://schemas.openxmlformats.org/officeDocument/2006/relationships/hyperlink" Target="https://www.legislation.act.gov.au/View/b/db_59096/relatedmaterials/Compatibility_statement.pdf" TargetMode="External"/><Relationship Id="rId1576" Type="http://schemas.openxmlformats.org/officeDocument/2006/relationships/hyperlink" Target="https://www.legislation.act.gov.au/View/b/db_58292/relatedmaterials/compatibility_statement.pdf" TargetMode="External"/><Relationship Id="rId280" Type="http://schemas.openxmlformats.org/officeDocument/2006/relationships/hyperlink" Target="https://www.legislation.act.gov.au/View/b/db_59114/current/PDF/db_59114.PDF" TargetMode="External"/><Relationship Id="rId501" Type="http://schemas.openxmlformats.org/officeDocument/2006/relationships/hyperlink" Target="http://www.hansard.act.gov.au/hansard/2018/week09/3504.htm" TargetMode="External"/><Relationship Id="rId946" Type="http://schemas.openxmlformats.org/officeDocument/2006/relationships/hyperlink" Target="http://www.legislation.act.gov.au/a/2017-47/default.asp" TargetMode="External"/><Relationship Id="rId1131" Type="http://schemas.openxmlformats.org/officeDocument/2006/relationships/hyperlink" Target="https://legislation.act.gov.au/View/es/db_60262/current/PDF/db_60262.PDF" TargetMode="External"/><Relationship Id="rId1229" Type="http://schemas.openxmlformats.org/officeDocument/2006/relationships/hyperlink" Target="https://legislation.act.gov.au/View/b/db_60724/relatedmaterials/Compatibility_statement.pdf" TargetMode="External"/><Relationship Id="rId1783" Type="http://schemas.openxmlformats.org/officeDocument/2006/relationships/hyperlink" Target="https://www.legislation.act.gov.au/View/b/db_57257/20171130-67690/PDF/db_57257.PDF" TargetMode="External"/><Relationship Id="rId75" Type="http://schemas.openxmlformats.org/officeDocument/2006/relationships/hyperlink" Target="http://www.legislation.act.gov.au/b/db_56105/relatedmaterials/compatibility_statement.pdf" TargetMode="External"/><Relationship Id="rId140" Type="http://schemas.openxmlformats.org/officeDocument/2006/relationships/hyperlink" Target="http://www.hansard.act.gov.au/hansard/2018/week06/2013.htm" TargetMode="External"/><Relationship Id="rId378" Type="http://schemas.openxmlformats.org/officeDocument/2006/relationships/hyperlink" Target="http://www.legislation.act.gov.au/b/db_58717/default.asp" TargetMode="External"/><Relationship Id="rId585" Type="http://schemas.openxmlformats.org/officeDocument/2006/relationships/hyperlink" Target="https://www.parliament.act.gov.au/__data/assets/pdf_file/0008/1298204/Response-Domestic-Animals-Dangerous-Dogs-Legislation-Amendment-Bill-2018.pdf" TargetMode="External"/><Relationship Id="rId792" Type="http://schemas.openxmlformats.org/officeDocument/2006/relationships/hyperlink" Target="http://www.hansard.act.gov.au/hansard/2019/week10/3433.htm" TargetMode="External"/><Relationship Id="rId806" Type="http://schemas.openxmlformats.org/officeDocument/2006/relationships/hyperlink" Target="http://www.hansard.act.gov.au/hansard/2019/week07/2579.htm" TargetMode="External"/><Relationship Id="rId1436" Type="http://schemas.openxmlformats.org/officeDocument/2006/relationships/hyperlink" Target="https://www.legislation.act.gov.au/View/b/db_59150/relatedmaterials/Compatibility_statement.pdf" TargetMode="External"/><Relationship Id="rId1643" Type="http://schemas.openxmlformats.org/officeDocument/2006/relationships/hyperlink" Target="http://www.hansard.act.gov.au/hansard/2017/week09/3324.htm" TargetMode="External"/><Relationship Id="rId6" Type="http://schemas.openxmlformats.org/officeDocument/2006/relationships/settings" Target="settings.xml"/><Relationship Id="rId238" Type="http://schemas.openxmlformats.org/officeDocument/2006/relationships/hyperlink" Target="https://www.parliament.act.gov.au/__data/assets/pdf_file/0019/1124704/MOP040F.pdf" TargetMode="External"/><Relationship Id="rId445" Type="http://schemas.openxmlformats.org/officeDocument/2006/relationships/hyperlink" Target="http://www.legislation.act.gov.au/b/db_57252/default.asp" TargetMode="External"/><Relationship Id="rId652" Type="http://schemas.openxmlformats.org/officeDocument/2006/relationships/hyperlink" Target="https://www.legislation.act.gov.au/View/b/db_59281/current/PDF/db_59281.PDF" TargetMode="External"/><Relationship Id="rId1075" Type="http://schemas.openxmlformats.org/officeDocument/2006/relationships/hyperlink" Target="https://www.parliament.act.gov.au/__data/assets/pdf_file/0003/1319106/MoP084F.pdf" TargetMode="External"/><Relationship Id="rId1282" Type="http://schemas.openxmlformats.org/officeDocument/2006/relationships/hyperlink" Target="http://www.hansard.act.gov.au/hansard/2019/week05/1795.htm" TargetMode="External"/><Relationship Id="rId1503" Type="http://schemas.openxmlformats.org/officeDocument/2006/relationships/hyperlink" Target="http://www.hansard.act.gov.au/hansard/2019/week01/223.htm" TargetMode="External"/><Relationship Id="rId1710" Type="http://schemas.openxmlformats.org/officeDocument/2006/relationships/hyperlink" Target="https://www.legislation.act.gov.au/View/b/db_56897/relatedmaterials/compatibility_statement.pdf" TargetMode="External"/><Relationship Id="rId291" Type="http://schemas.openxmlformats.org/officeDocument/2006/relationships/hyperlink" Target="https://www.legislation.act.gov.au/b/db_58796/" TargetMode="External"/><Relationship Id="rId305" Type="http://schemas.openxmlformats.org/officeDocument/2006/relationships/hyperlink" Target="https://www.parliament.act.gov.au/__data/assets/pdf_file/0010/1247158/Report-21.pdf" TargetMode="External"/><Relationship Id="rId512" Type="http://schemas.openxmlformats.org/officeDocument/2006/relationships/hyperlink" Target="http://www.legislation.act.gov.au/a/2017-9/default.asp" TargetMode="External"/><Relationship Id="rId957" Type="http://schemas.openxmlformats.org/officeDocument/2006/relationships/hyperlink" Target="https://www.parliament.act.gov.au/__data/assets/pdf_file/0006/1287357/MoP082F.pdf" TargetMode="External"/><Relationship Id="rId1142" Type="http://schemas.openxmlformats.org/officeDocument/2006/relationships/hyperlink" Target="https://legislation.act.gov.au/b/db_61321/" TargetMode="External"/><Relationship Id="rId1587" Type="http://schemas.openxmlformats.org/officeDocument/2006/relationships/hyperlink" Target="https://legislation.act.gov.au/View/es/db_60100/20190514-71149/PDF/db_60100.PDF" TargetMode="External"/><Relationship Id="rId1794" Type="http://schemas.openxmlformats.org/officeDocument/2006/relationships/hyperlink" Target="https://legislation.act.gov.au/View/es/db_60985/20190919-72214/PDF/db_60985.PDF" TargetMode="External"/><Relationship Id="rId1808" Type="http://schemas.openxmlformats.org/officeDocument/2006/relationships/hyperlink" Target="https://legislation.act.gov.au/View/b/db_59858/current/PDF/db_59858.PDF" TargetMode="External"/><Relationship Id="rId86" Type="http://schemas.openxmlformats.org/officeDocument/2006/relationships/hyperlink" Target="https://www.parliament.act.gov.au/__data/assets/pdf_file/0019/1176202/Report-15.pdf" TargetMode="External"/><Relationship Id="rId151" Type="http://schemas.openxmlformats.org/officeDocument/2006/relationships/hyperlink" Target="https://legislation.act.gov.au/View/es/db_60228/current/PDF/db_60228.PDF" TargetMode="External"/><Relationship Id="rId389" Type="http://schemas.openxmlformats.org/officeDocument/2006/relationships/hyperlink" Target="http://www.hansard.act.gov.au/hansard/2020/week03/758.htm" TargetMode="External"/><Relationship Id="rId596" Type="http://schemas.openxmlformats.org/officeDocument/2006/relationships/hyperlink" Target="https://www.parliament.act.gov.au/__data/assets/pdf_file/0014/1130450/Report-12.pdf" TargetMode="External"/><Relationship Id="rId817" Type="http://schemas.openxmlformats.org/officeDocument/2006/relationships/hyperlink" Target="https://www.parliament.act.gov.au/__data/assets/pdf_file/0005/1286186/MoP080F2.pdf" TargetMode="External"/><Relationship Id="rId1002" Type="http://schemas.openxmlformats.org/officeDocument/2006/relationships/hyperlink" Target="https://www.legislation.act.gov.au/View/es/db_57798/20180322-68312/PDF/db_57798.PDF" TargetMode="External"/><Relationship Id="rId1447" Type="http://schemas.openxmlformats.org/officeDocument/2006/relationships/hyperlink" Target="https://legislation.act.gov.au/View/b/db_61022/20190926-72289/PDF/db_61022.PDF" TargetMode="External"/><Relationship Id="rId1654" Type="http://schemas.openxmlformats.org/officeDocument/2006/relationships/hyperlink" Target="http://www.hansard.act.gov.au/hansard/2018/week12/4459.htm" TargetMode="External"/><Relationship Id="rId249" Type="http://schemas.openxmlformats.org/officeDocument/2006/relationships/hyperlink" Target="https://www.parliament.act.gov.au/__data/assets/pdf_file/0006/1207554/Response-Casino-and-Other-Gaming-Legislation-Amendment-Bill-2018,-and-DI2018-57-to-DI2018-61.pdf" TargetMode="External"/><Relationship Id="rId456" Type="http://schemas.openxmlformats.org/officeDocument/2006/relationships/hyperlink" Target="http://www.legislation.act.gov.au/b/db_56128/20170607-66322/pdf/db_56128.pdf" TargetMode="External"/><Relationship Id="rId663" Type="http://schemas.openxmlformats.org/officeDocument/2006/relationships/hyperlink" Target="https://legislation.act.gov.au/a/2020-51/" TargetMode="External"/><Relationship Id="rId870" Type="http://schemas.openxmlformats.org/officeDocument/2006/relationships/hyperlink" Target="https://www.parliament.act.gov.au/__data/assets/pdf_file/0007/1273273/MoP079F.pdf" TargetMode="External"/><Relationship Id="rId1086" Type="http://schemas.openxmlformats.org/officeDocument/2006/relationships/hyperlink" Target="http://www.legislation.act.gov.au/a/2017-23/default.asp" TargetMode="External"/><Relationship Id="rId1293" Type="http://schemas.openxmlformats.org/officeDocument/2006/relationships/hyperlink" Target="https://www.legislation.act.gov.au/View/b/db_55199/20161215-65152/PDF/db_55199.PDF" TargetMode="External"/><Relationship Id="rId1307" Type="http://schemas.openxmlformats.org/officeDocument/2006/relationships/hyperlink" Target="https://www.legislation.act.gov.au/View/es/db_55629/20170608-66340/PDF/db_55629.PDF" TargetMode="External"/><Relationship Id="rId1514" Type="http://schemas.openxmlformats.org/officeDocument/2006/relationships/hyperlink" Target="https://legislation.act.gov.au/View/b/db_61177/relatedmaterials/Compatibility_statement.pdf" TargetMode="External"/><Relationship Id="rId1721" Type="http://schemas.openxmlformats.org/officeDocument/2006/relationships/hyperlink" Target="http://www.hansard.act.gov.au/hansard/2017/week12/4257.htm" TargetMode="External"/><Relationship Id="rId13" Type="http://schemas.openxmlformats.org/officeDocument/2006/relationships/hyperlink" Target="http://www.legislation.act.gov.au/b/db_55703/20170330-65777/pdf/db_55703.pdf" TargetMode="External"/><Relationship Id="rId109" Type="http://schemas.openxmlformats.org/officeDocument/2006/relationships/hyperlink" Target="http://www.hansard.act.gov.au/hansard/2019/week08/2733.htm" TargetMode="External"/><Relationship Id="rId316" Type="http://schemas.openxmlformats.org/officeDocument/2006/relationships/hyperlink" Target="http://www.legislation.act.gov.au/b/db_55202/default.asp" TargetMode="External"/><Relationship Id="rId523" Type="http://schemas.openxmlformats.org/officeDocument/2006/relationships/hyperlink" Target="http://www.legislation.act.gov.au/es/db_57250/20171130-67683/pdf/db_57250.pdf" TargetMode="External"/><Relationship Id="rId968" Type="http://schemas.openxmlformats.org/officeDocument/2006/relationships/hyperlink" Target="https://legislation.act.gov.au/a/2019-18/" TargetMode="External"/><Relationship Id="rId1153" Type="http://schemas.openxmlformats.org/officeDocument/2006/relationships/hyperlink" Target="http://www.hansard.act.gov.au/hansard/2018/week05/1625.htm" TargetMode="External"/><Relationship Id="rId1598" Type="http://schemas.openxmlformats.org/officeDocument/2006/relationships/hyperlink" Target="http://www.hansard.act.gov.au/hansard/2019/week06/2260.htm" TargetMode="External"/><Relationship Id="rId1819" Type="http://schemas.openxmlformats.org/officeDocument/2006/relationships/hyperlink" Target="http://www.hansard.act.gov.au/hansard/2020/week04/1047.htm" TargetMode="External"/><Relationship Id="rId97" Type="http://schemas.openxmlformats.org/officeDocument/2006/relationships/hyperlink" Target="http://www.hansard.act.gov.au/hansard/2018/week08/2817.htm" TargetMode="External"/><Relationship Id="rId730" Type="http://schemas.openxmlformats.org/officeDocument/2006/relationships/hyperlink" Target="https://legislation.act.gov.au/View/es/db_61017/20190924-72251/PDF/db_61017.PDF" TargetMode="External"/><Relationship Id="rId828" Type="http://schemas.openxmlformats.org/officeDocument/2006/relationships/hyperlink" Target="https://legislation.act.gov.au/a/2019-14/" TargetMode="External"/><Relationship Id="rId1013" Type="http://schemas.openxmlformats.org/officeDocument/2006/relationships/hyperlink" Target="http://www.hansard.act.gov.au/hansard/2019/week03/1000.htm" TargetMode="External"/><Relationship Id="rId1360" Type="http://schemas.openxmlformats.org/officeDocument/2006/relationships/hyperlink" Target="https://www.parliament.act.gov.au/__data/assets/pdf_file/0009/1539666/Response-Public-Interest-Disclosure-Amendment-Bill-2020.pdf" TargetMode="External"/><Relationship Id="rId1458" Type="http://schemas.openxmlformats.org/officeDocument/2006/relationships/hyperlink" Target="https://www.parliament.act.gov.au/__data/assets/pdf_file/0020/1505540/Report-40.pdf" TargetMode="External"/><Relationship Id="rId1665" Type="http://schemas.openxmlformats.org/officeDocument/2006/relationships/hyperlink" Target="https://www.legislation.act.gov.au/View/b/db_58289/relatedmaterials/compatibility_statement.pdf" TargetMode="External"/><Relationship Id="rId162" Type="http://schemas.openxmlformats.org/officeDocument/2006/relationships/hyperlink" Target="https://legislation.act.gov.au/View/b/db_61719/current/PDF/db_61719.PDF" TargetMode="External"/><Relationship Id="rId467" Type="http://schemas.openxmlformats.org/officeDocument/2006/relationships/hyperlink" Target="http://www.legislation.act.gov.au/es/db_56609/20170802-66843/pdf/db_56609.pdf" TargetMode="External"/><Relationship Id="rId1097" Type="http://schemas.openxmlformats.org/officeDocument/2006/relationships/hyperlink" Target="https://legislation.act.gov.au/View/b/db_61188/relatedmaterials/Compatibility_statement.pdf" TargetMode="External"/><Relationship Id="rId1220" Type="http://schemas.openxmlformats.org/officeDocument/2006/relationships/hyperlink" Target="http://www.legislation.act.gov.au/a/2018-22/default.asp" TargetMode="External"/><Relationship Id="rId1318" Type="http://schemas.openxmlformats.org/officeDocument/2006/relationships/hyperlink" Target="http://www.legislation.act.gov.au/a/2018-18/default.asp" TargetMode="External"/><Relationship Id="rId1525" Type="http://schemas.openxmlformats.org/officeDocument/2006/relationships/hyperlink" Target="https://www.parliament.act.gov.au/__data/assets/pdf_file/0010/1390672/Report-32.pdf" TargetMode="External"/><Relationship Id="rId674" Type="http://schemas.openxmlformats.org/officeDocument/2006/relationships/hyperlink" Target="http://www.legislation.act.gov.au/b/db_56843/default.asp" TargetMode="External"/><Relationship Id="rId881" Type="http://schemas.openxmlformats.org/officeDocument/2006/relationships/hyperlink" Target="http://www.legislation.act.gov.au/a/2017-40/default.asp" TargetMode="External"/><Relationship Id="rId979" Type="http://schemas.openxmlformats.org/officeDocument/2006/relationships/hyperlink" Target="http://www.legislation.act.gov.au/b/db_55700/default.asp" TargetMode="External"/><Relationship Id="rId1732" Type="http://schemas.openxmlformats.org/officeDocument/2006/relationships/hyperlink" Target="https://www.legislation.act.gov.au/View/es/db_58057/20180823-69566/PDF/db_58057.PDF" TargetMode="External"/><Relationship Id="rId24" Type="http://schemas.openxmlformats.org/officeDocument/2006/relationships/hyperlink" Target="https://legislation.act.gov.au/results?category=cBil&amp;classifier=&amp;status=Year+presented&amp;alpha=&amp;query=&amp;year=2020&amp;action=browse" TargetMode="External"/><Relationship Id="rId327" Type="http://schemas.openxmlformats.org/officeDocument/2006/relationships/hyperlink" Target="https://legislation.act.gov.au/View/es/db_61767/current/PDF/db_61767.PDF" TargetMode="External"/><Relationship Id="rId534" Type="http://schemas.openxmlformats.org/officeDocument/2006/relationships/hyperlink" Target="https://www.legislation.act.gov.au/View/b/db_58970/relatedmaterials/Compatibility_statement.pdf" TargetMode="External"/><Relationship Id="rId741" Type="http://schemas.openxmlformats.org/officeDocument/2006/relationships/hyperlink" Target="http://www.parliament.act.gov.au/__data/assets/pdf_file/0004/1041691/Report3.pdf" TargetMode="External"/><Relationship Id="rId839" Type="http://schemas.openxmlformats.org/officeDocument/2006/relationships/hyperlink" Target="https://www.legislation.act.gov.au/View/b/db_56619/20170803-66850/PDF/db_56619.PDF" TargetMode="External"/><Relationship Id="rId1164" Type="http://schemas.openxmlformats.org/officeDocument/2006/relationships/hyperlink" Target="https://legislation.act.gov.au/View/b/db_62917/current/PDF/db_62917.PDF" TargetMode="External"/><Relationship Id="rId1371" Type="http://schemas.openxmlformats.org/officeDocument/2006/relationships/hyperlink" Target="http://www.hansard.act.gov.au/hansard/2018/week13/4876.htm" TargetMode="External"/><Relationship Id="rId1469" Type="http://schemas.openxmlformats.org/officeDocument/2006/relationships/hyperlink" Target="https://www.parliament.act.gov.au/__data/assets/pdf_file/0008/1315709/Report-26.pdf" TargetMode="External"/><Relationship Id="rId173" Type="http://schemas.openxmlformats.org/officeDocument/2006/relationships/hyperlink" Target="http://www.hansard.act.gov.au/hansard/2018/week07/2585.htm" TargetMode="External"/><Relationship Id="rId380" Type="http://schemas.openxmlformats.org/officeDocument/2006/relationships/hyperlink" Target="https://www.legislation.act.gov.au/View/es/db_58703/20180802-69372/PDF/db_58703.PDF" TargetMode="External"/><Relationship Id="rId601" Type="http://schemas.openxmlformats.org/officeDocument/2006/relationships/hyperlink" Target="https://www.legislation.act.gov.au/View/es/db_57812/20180322-68326/PDF/db_57812.PDF" TargetMode="External"/><Relationship Id="rId1024" Type="http://schemas.openxmlformats.org/officeDocument/2006/relationships/hyperlink" Target="https://legislation.act.gov.au/a/2020-42/" TargetMode="External"/><Relationship Id="rId1231" Type="http://schemas.openxmlformats.org/officeDocument/2006/relationships/hyperlink" Target="https://www.parliament.act.gov.au/in-committees/standing-committees-current-assembly/standing-committee-on-justice-and-community-safety-legislative-scrutiny-role/reports/2016/Report-34.pdf" TargetMode="External"/><Relationship Id="rId1676" Type="http://schemas.openxmlformats.org/officeDocument/2006/relationships/hyperlink" Target="https://www.parliament.act.gov.au/__data/assets/pdf_file/0013/1033411/MoP005F.pdf" TargetMode="External"/><Relationship Id="rId240" Type="http://schemas.openxmlformats.org/officeDocument/2006/relationships/hyperlink" Target="http://www.legislation.act.gov.au/es/db_56720/20171102-67505/pdf/db_56720.pdf" TargetMode="External"/><Relationship Id="rId478" Type="http://schemas.openxmlformats.org/officeDocument/2006/relationships/hyperlink" Target="http://www.legislation.act.gov.au/b/db_57076/default.asp" TargetMode="External"/><Relationship Id="rId685" Type="http://schemas.openxmlformats.org/officeDocument/2006/relationships/hyperlink" Target="https://legislation.act.gov.au/View/es/db_63057/current/PDF/db_63057.PDF" TargetMode="External"/><Relationship Id="rId892" Type="http://schemas.openxmlformats.org/officeDocument/2006/relationships/hyperlink" Target="https://www.parliament.act.gov.au/__data/assets/pdf_file/0011/1269128/MoP076F.pdf" TargetMode="External"/><Relationship Id="rId906" Type="http://schemas.openxmlformats.org/officeDocument/2006/relationships/hyperlink" Target="https://legislation.act.gov.au/View/b/db_60797/relatedmaterials/Compatibility_statement.pdf" TargetMode="External"/><Relationship Id="rId1329" Type="http://schemas.openxmlformats.org/officeDocument/2006/relationships/hyperlink" Target="http://www.hansard.act.gov.au/hansard/2018/week06/2165.htm" TargetMode="External"/><Relationship Id="rId1536" Type="http://schemas.openxmlformats.org/officeDocument/2006/relationships/hyperlink" Target="http://www.legislation.act.gov.au/a/2017-21/default.asp" TargetMode="External"/><Relationship Id="rId1743" Type="http://schemas.openxmlformats.org/officeDocument/2006/relationships/hyperlink" Target="https://www.legislation.act.gov.au/View/b/db_56894/relatedmaterials/compatibility_statement.pdf" TargetMode="External"/><Relationship Id="rId35" Type="http://schemas.openxmlformats.org/officeDocument/2006/relationships/hyperlink" Target="http://www.hansard.act.gov.au/hansard/2019/week09/3341.htm" TargetMode="External"/><Relationship Id="rId100" Type="http://schemas.openxmlformats.org/officeDocument/2006/relationships/hyperlink" Target="http://www.hansard.act.gov.au/hansard/2018/week09/3532.htm" TargetMode="External"/><Relationship Id="rId338" Type="http://schemas.openxmlformats.org/officeDocument/2006/relationships/hyperlink" Target="http://www.hansard.act.gov.au/hansard/2019/week01/289.htm" TargetMode="External"/><Relationship Id="rId545" Type="http://schemas.openxmlformats.org/officeDocument/2006/relationships/hyperlink" Target="http://www.hansard.act.gov.au/hansard/2019/week07/2593.htm" TargetMode="External"/><Relationship Id="rId752" Type="http://schemas.openxmlformats.org/officeDocument/2006/relationships/hyperlink" Target="http://www.hansard.act.gov.au/hansard/2019/week03/769.htm" TargetMode="External"/><Relationship Id="rId1175" Type="http://schemas.openxmlformats.org/officeDocument/2006/relationships/hyperlink" Target="http://www.hansard.act.gov.au/hansard/2018/week01/267.htm" TargetMode="External"/><Relationship Id="rId1382" Type="http://schemas.openxmlformats.org/officeDocument/2006/relationships/hyperlink" Target="https://legislation.act.gov.au/b/db_61721/" TargetMode="External"/><Relationship Id="rId1603" Type="http://schemas.openxmlformats.org/officeDocument/2006/relationships/hyperlink" Target="http://www.hansard.act.gov.au/hansard/2019/week11/3748.htm" TargetMode="External"/><Relationship Id="rId1810" Type="http://schemas.openxmlformats.org/officeDocument/2006/relationships/hyperlink" Target="https://legislation.act.gov.au/View/b/db_59858/relatedmaterials/Compatibility_statement.pdf" TargetMode="External"/><Relationship Id="rId184" Type="http://schemas.openxmlformats.org/officeDocument/2006/relationships/hyperlink" Target="http://www.hansard.act.gov.au/hansard/2019/week01/294.htm" TargetMode="External"/><Relationship Id="rId391" Type="http://schemas.openxmlformats.org/officeDocument/2006/relationships/hyperlink" Target="https://legislation.act.gov.au/b/db_62224/" TargetMode="External"/><Relationship Id="rId405" Type="http://schemas.openxmlformats.org/officeDocument/2006/relationships/hyperlink" Target="http://www.hansard.act.gov.au/hansard/2019/week02/429.htm" TargetMode="External"/><Relationship Id="rId612" Type="http://schemas.openxmlformats.org/officeDocument/2006/relationships/hyperlink" Target="http://www.hansard.act.gov.au/hansard/2018/week13/4938.htm" TargetMode="External"/><Relationship Id="rId1035" Type="http://schemas.openxmlformats.org/officeDocument/2006/relationships/hyperlink" Target="http://www.legislation.act.gov.au/b/db_57075/default.asp" TargetMode="External"/><Relationship Id="rId1242" Type="http://schemas.openxmlformats.org/officeDocument/2006/relationships/hyperlink" Target="https://legislation.act.gov.au/b/db_60089/" TargetMode="External"/><Relationship Id="rId1687" Type="http://schemas.openxmlformats.org/officeDocument/2006/relationships/hyperlink" Target="http://www.legislation.act.gov.au/a/2017-37/default.asp" TargetMode="External"/><Relationship Id="rId251" Type="http://schemas.openxmlformats.org/officeDocument/2006/relationships/hyperlink" Target="http://www.legislation.act.gov.au/a/2018-21/default.asp" TargetMode="External"/><Relationship Id="rId489" Type="http://schemas.openxmlformats.org/officeDocument/2006/relationships/hyperlink" Target="https://legislation.act.gov.au/b/db_61173/" TargetMode="External"/><Relationship Id="rId696" Type="http://schemas.openxmlformats.org/officeDocument/2006/relationships/hyperlink" Target="https://legislation.act.gov.au/View/es/db_61777/20200507-73910/PDF/db_61777.PDF" TargetMode="External"/><Relationship Id="rId917" Type="http://schemas.openxmlformats.org/officeDocument/2006/relationships/hyperlink" Target="https://legislation.act.gov.au/View/es/db_61181/20200218-73308/PDF/db_61181.PDF" TargetMode="External"/><Relationship Id="rId1102" Type="http://schemas.openxmlformats.org/officeDocument/2006/relationships/hyperlink" Target="https://www.legislation.act.gov.au/View/b/db_55652/20170323-65741/PDF/db_55652.PDF" TargetMode="External"/><Relationship Id="rId1547" Type="http://schemas.openxmlformats.org/officeDocument/2006/relationships/hyperlink" Target="https://www.legislation.act.gov.au/View/es/db_57816/20180510-68672/PDF/db_57816.PDF" TargetMode="External"/><Relationship Id="rId1754" Type="http://schemas.openxmlformats.org/officeDocument/2006/relationships/hyperlink" Target="http://www.hansard.act.gov.au/hansard/2018/week04/1143.htm" TargetMode="External"/><Relationship Id="rId46" Type="http://schemas.openxmlformats.org/officeDocument/2006/relationships/hyperlink" Target="http://www.legislation.act.gov.au/b/db_58288/relatedmaterials/compatibility_statement.pdf" TargetMode="External"/><Relationship Id="rId349" Type="http://schemas.openxmlformats.org/officeDocument/2006/relationships/hyperlink" Target="https://www.parliament.act.gov.au/__data/assets/pdf_file/0019/1347103/MoP092F1.pdf" TargetMode="External"/><Relationship Id="rId556" Type="http://schemas.openxmlformats.org/officeDocument/2006/relationships/hyperlink" Target="https://www.legislation.act.gov.au/b/db_59149/" TargetMode="External"/><Relationship Id="rId763" Type="http://schemas.openxmlformats.org/officeDocument/2006/relationships/hyperlink" Target="https://www.legislation.act.gov.au/View/b/db_55699/20170330-65774/PDF/db_55699.PDF" TargetMode="External"/><Relationship Id="rId1186" Type="http://schemas.openxmlformats.org/officeDocument/2006/relationships/hyperlink" Target="http://www.hansard.act.gov.au/hansard/2019/week05/1868.htm" TargetMode="External"/><Relationship Id="rId1393" Type="http://schemas.openxmlformats.org/officeDocument/2006/relationships/hyperlink" Target="http://www.hansard.act.gov.au/hansard/2017/week04/1314.htm" TargetMode="External"/><Relationship Id="rId1407" Type="http://schemas.openxmlformats.org/officeDocument/2006/relationships/hyperlink" Target="http://www.legislation.act.gov.au/b/db_57091/default.asp" TargetMode="External"/><Relationship Id="rId1614" Type="http://schemas.openxmlformats.org/officeDocument/2006/relationships/hyperlink" Target="http://www.hansard.act.gov.au/hansard/2019/week13/4574.htm" TargetMode="External"/><Relationship Id="rId1821" Type="http://schemas.openxmlformats.org/officeDocument/2006/relationships/hyperlink" Target="https://legislation.act.gov.au/View/es/db_62350/20200702-74343/PDF/db_62350.PDF" TargetMode="External"/><Relationship Id="rId111" Type="http://schemas.openxmlformats.org/officeDocument/2006/relationships/hyperlink" Target="http://www.hansard.act.gov.au/hansard/2019/week09/3143.htm" TargetMode="External"/><Relationship Id="rId195" Type="http://schemas.openxmlformats.org/officeDocument/2006/relationships/hyperlink" Target="http://www.hansard.act.gov.au/hansard/2020/week04/1085.htm" TargetMode="External"/><Relationship Id="rId209" Type="http://schemas.openxmlformats.org/officeDocument/2006/relationships/hyperlink" Target="https://legislation.act.gov.au/View/b/db_61176/relatedmaterials/Compatibility_statement.pdf" TargetMode="External"/><Relationship Id="rId416" Type="http://schemas.openxmlformats.org/officeDocument/2006/relationships/hyperlink" Target="https://www.parliament.act.gov.au/in-committees/standing-committees-current-assembly/standing-committee-on-justice-and-community-safety/inquiry-into-the-crimes-consent-amendment-bill-2018" TargetMode="External"/><Relationship Id="rId970" Type="http://schemas.openxmlformats.org/officeDocument/2006/relationships/hyperlink" Target="https://www.legislation.act.gov.au/View/b/db_55203/20161215-65157/PDF/db_55203.PDF" TargetMode="External"/><Relationship Id="rId1046" Type="http://schemas.openxmlformats.org/officeDocument/2006/relationships/hyperlink" Target="http://www.legislation.act.gov.au/a/2018-7/default.asp" TargetMode="External"/><Relationship Id="rId1253" Type="http://schemas.openxmlformats.org/officeDocument/2006/relationships/hyperlink" Target="https://legislation.act.gov.au/a/2019-22" TargetMode="External"/><Relationship Id="rId1698" Type="http://schemas.openxmlformats.org/officeDocument/2006/relationships/hyperlink" Target="https://www.legislation.act.gov.au/View/es/db_55875/20170511-66027/PDF/db_55875.PDF" TargetMode="External"/><Relationship Id="rId623" Type="http://schemas.openxmlformats.org/officeDocument/2006/relationships/hyperlink" Target="https://www.legislation.act.gov.au/View/b/db_59277/current/PDF/db_59277.PDF" TargetMode="External"/><Relationship Id="rId830" Type="http://schemas.openxmlformats.org/officeDocument/2006/relationships/hyperlink" Target="https://www.legislation.act.gov.au/View/b/db_56620/20170803-66851/PDF/db_56620.PDF" TargetMode="External"/><Relationship Id="rId928" Type="http://schemas.openxmlformats.org/officeDocument/2006/relationships/hyperlink" Target="https://www.parliament.act.gov.au/__data/assets/pdf_file/0004/1100479/Report-9A.pdf" TargetMode="External"/><Relationship Id="rId1460" Type="http://schemas.openxmlformats.org/officeDocument/2006/relationships/hyperlink" Target="https://legislation.act.gov.au/View/es/db_61732/20200827-74881/PDF/db_61732.PDF" TargetMode="External"/><Relationship Id="rId1558" Type="http://schemas.openxmlformats.org/officeDocument/2006/relationships/hyperlink" Target="https://www.legislation.act.gov.au/a/2018-46/" TargetMode="External"/><Relationship Id="rId1765" Type="http://schemas.openxmlformats.org/officeDocument/2006/relationships/hyperlink" Target="https://legislation.act.gov.au/a/2019-15/" TargetMode="External"/><Relationship Id="rId57" Type="http://schemas.openxmlformats.org/officeDocument/2006/relationships/hyperlink" Target="https://www.parliament.act.gov.au/in-committees/standing-committees-current-assembly/standing-committee-on-justice-and-community-safety-legislative-scrutiny-role/reports/2016/Report-31.pdf" TargetMode="External"/><Relationship Id="rId262" Type="http://schemas.openxmlformats.org/officeDocument/2006/relationships/hyperlink" Target="http://www.hansard.act.gov.au/hansard/2018/week05/1765.htm" TargetMode="External"/><Relationship Id="rId567" Type="http://schemas.openxmlformats.org/officeDocument/2006/relationships/hyperlink" Target="https://www.legislation.act.gov.au/View/es/db_59298/current/PDF/db_59298.PDF" TargetMode="External"/><Relationship Id="rId1113" Type="http://schemas.openxmlformats.org/officeDocument/2006/relationships/hyperlink" Target="https://legislation.act.gov.au/View/es/db_61195/20191024-72487/PDF/db_61195.PDF" TargetMode="External"/><Relationship Id="rId1197" Type="http://schemas.openxmlformats.org/officeDocument/2006/relationships/hyperlink" Target="https://www.legislation.act.gov.au/View/es/db_56827/20170914-67165/PDF/db_56827.PDF" TargetMode="External"/><Relationship Id="rId1320" Type="http://schemas.openxmlformats.org/officeDocument/2006/relationships/hyperlink" Target="http://www.hansard.act.gov.au/hansard/2020/week04/981.htm" TargetMode="External"/><Relationship Id="rId1418" Type="http://schemas.openxmlformats.org/officeDocument/2006/relationships/hyperlink" Target="https://www.legislation.act.gov.au/View/b/db_56842/relatedmaterials/compatibility_statement.pdf" TargetMode="External"/><Relationship Id="rId122" Type="http://schemas.openxmlformats.org/officeDocument/2006/relationships/hyperlink" Target="http://www.hansard.act.gov.au/hansard/2017/week08/2941.htm" TargetMode="External"/><Relationship Id="rId774" Type="http://schemas.openxmlformats.org/officeDocument/2006/relationships/hyperlink" Target="http://www.hansard.act.gov.au/hansard/2020/week04/1107.htm" TargetMode="External"/><Relationship Id="rId981" Type="http://schemas.openxmlformats.org/officeDocument/2006/relationships/hyperlink" Target="https://www.legislation.act.gov.au/View/es/db_55668/20170330-65759/PDF/db_55668.PDF" TargetMode="External"/><Relationship Id="rId1057" Type="http://schemas.openxmlformats.org/officeDocument/2006/relationships/hyperlink" Target="https://www.parliament.act.gov.au/__data/assets/pdf_file/0011/1196084/Report-17-Final.pdf" TargetMode="External"/><Relationship Id="rId1625" Type="http://schemas.openxmlformats.org/officeDocument/2006/relationships/hyperlink" Target="https://legislation.act.gov.au/View/b/db_62955/current/PDF/db_62955.PDF" TargetMode="External"/><Relationship Id="rId1832" Type="http://schemas.openxmlformats.org/officeDocument/2006/relationships/hyperlink" Target="http://www.legislation.act.gov.au/a/2018-10/default.asp" TargetMode="External"/><Relationship Id="rId427" Type="http://schemas.openxmlformats.org/officeDocument/2006/relationships/hyperlink" Target="https://legislation.act.gov.au/View/es/db_61197/20191024-72491/PDF/db_61197.PDF" TargetMode="External"/><Relationship Id="rId634" Type="http://schemas.openxmlformats.org/officeDocument/2006/relationships/hyperlink" Target="https://legislation.act.gov.au/View/es/db_62842/20200813-74821/PDF/db_62842.PDF" TargetMode="External"/><Relationship Id="rId841" Type="http://schemas.openxmlformats.org/officeDocument/2006/relationships/hyperlink" Target="https://www.legislation.act.gov.au/View/b/db_56619/relatedmaterials/compatibility_statement.pdf" TargetMode="External"/><Relationship Id="rId1264" Type="http://schemas.openxmlformats.org/officeDocument/2006/relationships/hyperlink" Target="https://www.legislation.act.gov.au/View/es/db_55872/current/PDF/db_55872.PDF" TargetMode="External"/><Relationship Id="rId1471" Type="http://schemas.openxmlformats.org/officeDocument/2006/relationships/hyperlink" Target="https://legislation.act.gov.au/a/2019-10/" TargetMode="External"/><Relationship Id="rId1569" Type="http://schemas.openxmlformats.org/officeDocument/2006/relationships/hyperlink" Target="https://legislation.act.gov.au/View/es/db_62725/current/PDF/db_62725.PDF" TargetMode="External"/><Relationship Id="rId273" Type="http://schemas.openxmlformats.org/officeDocument/2006/relationships/hyperlink" Target="https://www.parliament.act.gov.au/__data/assets/pdf_file/0004/1061176/MoP016F1.pdf" TargetMode="External"/><Relationship Id="rId480" Type="http://schemas.openxmlformats.org/officeDocument/2006/relationships/hyperlink" Target="http://www.legislation.act.gov.au/es/db_57073/20171031-67462/pdf/db_57073.pdf" TargetMode="External"/><Relationship Id="rId701" Type="http://schemas.openxmlformats.org/officeDocument/2006/relationships/hyperlink" Target="https://www.legislation.act.gov.au/View/b/db_59095/current/PDF/db_59095.PDF" TargetMode="External"/><Relationship Id="rId939" Type="http://schemas.openxmlformats.org/officeDocument/2006/relationships/hyperlink" Target="https://www.legislation.act.gov.au/View/b/db_57058/20171026-67448/PDF/db_57058.PDF" TargetMode="External"/><Relationship Id="rId1124" Type="http://schemas.openxmlformats.org/officeDocument/2006/relationships/hyperlink" Target="https://www.parliament.act.gov.au/__data/assets/pdf_file/0020/1505540/Report-40.pdf" TargetMode="External"/><Relationship Id="rId1331" Type="http://schemas.openxmlformats.org/officeDocument/2006/relationships/hyperlink" Target="https://www.legislation.act.gov.au/View/es/db_58271/20180731-69365/PDF/db_58271.PDF" TargetMode="External"/><Relationship Id="rId1776" Type="http://schemas.openxmlformats.org/officeDocument/2006/relationships/hyperlink" Target="https://legislation.act.gov.au/View/b/db_60795/relatedmaterials/Compatibility_statement.pdf" TargetMode="External"/><Relationship Id="rId68" Type="http://schemas.openxmlformats.org/officeDocument/2006/relationships/hyperlink" Target="https://www.parliament.act.gov.au/__data/assets/pdf_file/0006/1225176/Report-19.pdf" TargetMode="External"/><Relationship Id="rId133" Type="http://schemas.openxmlformats.org/officeDocument/2006/relationships/hyperlink" Target="https://www.parliament.act.gov.au/in-committees/standing-committees-current-assembly/standing-committee-on-public-accounts/inquiry-into-appropriation-office-of-the-legislative-assembly-bill-2017-2018-no-2/report/9th-PAC-03-Appropriation-Bill-2017-18-No.2.pdf" TargetMode="External"/><Relationship Id="rId340" Type="http://schemas.openxmlformats.org/officeDocument/2006/relationships/hyperlink" Target="https://www.legislation.act.gov.au/b/db_59278/" TargetMode="External"/><Relationship Id="rId578" Type="http://schemas.openxmlformats.org/officeDocument/2006/relationships/hyperlink" Target="http://www.hansard.act.gov.au/hansard/2017/week14/5221.htm" TargetMode="External"/><Relationship Id="rId785" Type="http://schemas.openxmlformats.org/officeDocument/2006/relationships/hyperlink" Target="http://www.hansard.act.gov.au/hansard/2018/week01/30.htm" TargetMode="External"/><Relationship Id="rId992" Type="http://schemas.openxmlformats.org/officeDocument/2006/relationships/hyperlink" Target="https://www.legislation.act.gov.au/View/es/db_56895/20170921-67250/PDF/db_56895.PDF" TargetMode="External"/><Relationship Id="rId1429" Type="http://schemas.openxmlformats.org/officeDocument/2006/relationships/hyperlink" Target="https://www.parliament.act.gov.au/__data/assets/pdf_file/0008/1204964/Report-18.pdf" TargetMode="External"/><Relationship Id="rId1636" Type="http://schemas.openxmlformats.org/officeDocument/2006/relationships/hyperlink" Target="https://www.legislation.act.gov.au/View/es/db_55191/20170214-65501/PDF/db_55191.PDF" TargetMode="External"/><Relationship Id="rId200" Type="http://schemas.openxmlformats.org/officeDocument/2006/relationships/hyperlink" Target="http://www.legislation.act.gov.au/b/db_57251/relatedmaterials/compatibility_statement.pdf" TargetMode="External"/><Relationship Id="rId438" Type="http://schemas.openxmlformats.org/officeDocument/2006/relationships/hyperlink" Target="http://www.legislation.act.gov.au/b/db_56727/20170824-67035/pdf/db_56727.pdf" TargetMode="External"/><Relationship Id="rId645" Type="http://schemas.openxmlformats.org/officeDocument/2006/relationships/hyperlink" Target="http://www.hansard.act.gov.au/hansard/2019/week13/4786.htm" TargetMode="External"/><Relationship Id="rId852" Type="http://schemas.openxmlformats.org/officeDocument/2006/relationships/hyperlink" Target="https://legislation.act.gov.au/View/a/2020-9/current/PDF/2020-9.PDF" TargetMode="External"/><Relationship Id="rId1068" Type="http://schemas.openxmlformats.org/officeDocument/2006/relationships/hyperlink" Target="http://www.hansard.act.gov.au/hansard/2020/week04/1027.htm" TargetMode="External"/><Relationship Id="rId1275" Type="http://schemas.openxmlformats.org/officeDocument/2006/relationships/hyperlink" Target="https://www.parliament.act.gov.au/__data/assets/pdf_file/0007/1105639/MOP032F.pdf" TargetMode="External"/><Relationship Id="rId1482" Type="http://schemas.openxmlformats.org/officeDocument/2006/relationships/hyperlink" Target="https://www.legislation.act.gov.au/View/es/db_55634/20170323-65723/PDF/db_55634.PDF" TargetMode="External"/><Relationship Id="rId1703" Type="http://schemas.openxmlformats.org/officeDocument/2006/relationships/hyperlink" Target="http://www.parliament.act.gov.au/__data/assets/pdf_file/0003/1071219/MOP019F.pdf" TargetMode="External"/><Relationship Id="rId284" Type="http://schemas.openxmlformats.org/officeDocument/2006/relationships/hyperlink" Target="https://www.parliament.act.gov.au/__data/assets/pdf_file/0005/1282307/Report-24.pdf" TargetMode="External"/><Relationship Id="rId491" Type="http://schemas.openxmlformats.org/officeDocument/2006/relationships/hyperlink" Target="https://legislation.act.gov.au/View/es/db_61175/current/PDF/db_61175.PDF" TargetMode="External"/><Relationship Id="rId505" Type="http://schemas.openxmlformats.org/officeDocument/2006/relationships/hyperlink" Target="http://www.legislation.act.gov.au/b/db_55210/default.asp" TargetMode="External"/><Relationship Id="rId712" Type="http://schemas.openxmlformats.org/officeDocument/2006/relationships/hyperlink" Target="https://legislation.act.gov.au/a/2020-47/" TargetMode="External"/><Relationship Id="rId1135" Type="http://schemas.openxmlformats.org/officeDocument/2006/relationships/hyperlink" Target="https://www.parliament.act.gov.au/__data/assets/pdf_file/0003/1410591/Response-Litter-Legislation-Amendment-Bill-2019-and-DI2019-48.pdf" TargetMode="External"/><Relationship Id="rId1342" Type="http://schemas.openxmlformats.org/officeDocument/2006/relationships/hyperlink" Target="https://legislation.act.gov.au/a/2020-24/" TargetMode="External"/><Relationship Id="rId1787" Type="http://schemas.openxmlformats.org/officeDocument/2006/relationships/hyperlink" Target="https://www.parliament.act.gov.au/__data/assets/pdf_file/0004/1161238/Report-13.pdf" TargetMode="External"/><Relationship Id="rId79" Type="http://schemas.openxmlformats.org/officeDocument/2006/relationships/hyperlink" Target="http://www.hansard.act.gov.au/hansard/2017/week09/3403.htm" TargetMode="External"/><Relationship Id="rId144" Type="http://schemas.openxmlformats.org/officeDocument/2006/relationships/hyperlink" Target="http://www.hansard.act.gov.au/hansard/2018/week08/2817.htm" TargetMode="External"/><Relationship Id="rId589" Type="http://schemas.openxmlformats.org/officeDocument/2006/relationships/hyperlink" Target="http://www.hansard.act.gov.au/hansard/2019/week12/4181.htm" TargetMode="External"/><Relationship Id="rId796" Type="http://schemas.openxmlformats.org/officeDocument/2006/relationships/hyperlink" Target="https://www.legislation.act.gov.au/View/es/db_59299/current/PDF/db_59299.PDF" TargetMode="External"/><Relationship Id="rId1202" Type="http://schemas.openxmlformats.org/officeDocument/2006/relationships/hyperlink" Target="http://www.legislation.act.gov.au/a/2017-39/default.asp" TargetMode="External"/><Relationship Id="rId1647" Type="http://schemas.openxmlformats.org/officeDocument/2006/relationships/hyperlink" Target="https://www.legislation.act.gov.au/b/db_58971/" TargetMode="External"/><Relationship Id="rId351" Type="http://schemas.openxmlformats.org/officeDocument/2006/relationships/hyperlink" Target="https://legislation.act.gov.au/View/es/db_59313/20190402-70863/PDF/db_59313.PDF" TargetMode="External"/><Relationship Id="rId449" Type="http://schemas.openxmlformats.org/officeDocument/2006/relationships/hyperlink" Target="http://www.hansard.act.gov.au/hansard/2017/week14/5385.htm" TargetMode="External"/><Relationship Id="rId656" Type="http://schemas.openxmlformats.org/officeDocument/2006/relationships/hyperlink" Target="https://www.parliament.act.gov.au/__data/assets/pdf_file/0008/1315709/Report-26.pdf" TargetMode="External"/><Relationship Id="rId863" Type="http://schemas.openxmlformats.org/officeDocument/2006/relationships/hyperlink" Target="http://www.legislation.act.gov.au/b/db_58697/default.asp" TargetMode="External"/><Relationship Id="rId1079" Type="http://schemas.openxmlformats.org/officeDocument/2006/relationships/hyperlink" Target="https://www.legislation.act.gov.au/View/b/db_56151/relatedmaterials/compatibility_statement.pdf" TargetMode="External"/><Relationship Id="rId1286" Type="http://schemas.openxmlformats.org/officeDocument/2006/relationships/hyperlink" Target="https://legislation.act.gov.au/b/db_62216/" TargetMode="External"/><Relationship Id="rId1493" Type="http://schemas.openxmlformats.org/officeDocument/2006/relationships/hyperlink" Target="https://www.legislation.act.gov.au/View/es/db_57030/20171026-67417/PDF/db_57030.PDF" TargetMode="External"/><Relationship Id="rId1507" Type="http://schemas.openxmlformats.org/officeDocument/2006/relationships/hyperlink" Target="https://www.parliament.act.gov.au/__data/assets/pdf_file/0003/1351317/MoP091F.pdf" TargetMode="External"/><Relationship Id="rId1714" Type="http://schemas.openxmlformats.org/officeDocument/2006/relationships/hyperlink" Target="http://www.legislation.act.gov.au/a/2017-34/default.asp" TargetMode="External"/><Relationship Id="rId211" Type="http://schemas.openxmlformats.org/officeDocument/2006/relationships/hyperlink" Target="https://www.parliament.act.gov.au/__data/assets/pdf_file/0008/1447829/Report-37.pdf" TargetMode="External"/><Relationship Id="rId295" Type="http://schemas.openxmlformats.org/officeDocument/2006/relationships/hyperlink" Target="http://www.hansard.act.gov.au/hansard/2018/week08/3046.htm" TargetMode="External"/><Relationship Id="rId309" Type="http://schemas.openxmlformats.org/officeDocument/2006/relationships/hyperlink" Target="https://legislation.act.gov.au/View/b/db_60088/20190516-71198/PDF/db_60088.PDF" TargetMode="External"/><Relationship Id="rId516" Type="http://schemas.openxmlformats.org/officeDocument/2006/relationships/hyperlink" Target="http://www.legislation.act.gov.au/b/db_55488/relatedmaterials/compatibility_statement.pdf" TargetMode="External"/><Relationship Id="rId1146" Type="http://schemas.openxmlformats.org/officeDocument/2006/relationships/hyperlink" Target="https://www.parliament.act.gov.au/__data/assets/pdf_file/0009/1474542/Report-38.pdf" TargetMode="External"/><Relationship Id="rId1798" Type="http://schemas.openxmlformats.org/officeDocument/2006/relationships/hyperlink" Target="https://legislation.act.gov.au/a/2020-6/" TargetMode="External"/><Relationship Id="rId723" Type="http://schemas.openxmlformats.org/officeDocument/2006/relationships/hyperlink" Target="http://www.hansard.act.gov.au/hansard/2019/week08/2969.htm" TargetMode="External"/><Relationship Id="rId930" Type="http://schemas.openxmlformats.org/officeDocument/2006/relationships/hyperlink" Target="http://www.legislation.act.gov.au/a/2017-29/default.asp" TargetMode="External"/><Relationship Id="rId1006" Type="http://schemas.openxmlformats.org/officeDocument/2006/relationships/hyperlink" Target="https://www.parliament.act.gov.au/__data/assets/pdf_file/0006/1186197/Response-Justice-and-Community-Safety-Legislation-Amendment-Bill-2018.pdf" TargetMode="External"/><Relationship Id="rId1353" Type="http://schemas.openxmlformats.org/officeDocument/2006/relationships/hyperlink" Target="http://www.hansard.act.gov.au/hansard/2020/week03/754.htm" TargetMode="External"/><Relationship Id="rId1560" Type="http://schemas.openxmlformats.org/officeDocument/2006/relationships/hyperlink" Target="https://legislation.act.gov.au/View/b/db_59682/20190221-70657/PDF/db_59682.PDF" TargetMode="External"/><Relationship Id="rId1658" Type="http://schemas.openxmlformats.org/officeDocument/2006/relationships/hyperlink" Target="https://legislation.act.gov.au/View/b/db_60979/relatedmaterials/Compatibility_statement.pdf" TargetMode="External"/><Relationship Id="rId155" Type="http://schemas.openxmlformats.org/officeDocument/2006/relationships/hyperlink" Target="https://www.parliament.act.gov.au/__data/assets/pdf_file/0010/1390672/Report-32.pdf" TargetMode="External"/><Relationship Id="rId362" Type="http://schemas.openxmlformats.org/officeDocument/2006/relationships/hyperlink" Target="http://www.hansard.act.gov.au/hansard/2017/week03/774.htm" TargetMode="External"/><Relationship Id="rId1213" Type="http://schemas.openxmlformats.org/officeDocument/2006/relationships/hyperlink" Target="https://www.legislation.act.gov.au/View/b/db_58071/20180510-68656/PDF/db_58071.PDF" TargetMode="External"/><Relationship Id="rId1297" Type="http://schemas.openxmlformats.org/officeDocument/2006/relationships/hyperlink" Target="http://www.parliament.act.gov.au/__data/assets/pdf_file/0016/1031533/Report-2a.pdf" TargetMode="External"/><Relationship Id="rId1420" Type="http://schemas.openxmlformats.org/officeDocument/2006/relationships/hyperlink" Target="https://www.parliament.act.gov.au/__data/assets/pdf_file/0004/1114960/Report-10.pdf" TargetMode="External"/><Relationship Id="rId1518" Type="http://schemas.openxmlformats.org/officeDocument/2006/relationships/hyperlink" Target="https://legislation.act.gov.au/b/db_60235/" TargetMode="External"/><Relationship Id="rId222" Type="http://schemas.openxmlformats.org/officeDocument/2006/relationships/hyperlink" Target="https://www.legislation.act.gov.au/b/db_59280/" TargetMode="External"/><Relationship Id="rId667" Type="http://schemas.openxmlformats.org/officeDocument/2006/relationships/hyperlink" Target="https://legislation.act.gov.au/View/b/db_61023/relatedmaterials/Compatibility_statement.pdf" TargetMode="External"/><Relationship Id="rId874" Type="http://schemas.openxmlformats.org/officeDocument/2006/relationships/hyperlink" Target="https://www.legislation.act.gov.au/View/b/db_56880/20170920-67234/PDF/db_56880.PDF" TargetMode="External"/><Relationship Id="rId1725" Type="http://schemas.openxmlformats.org/officeDocument/2006/relationships/hyperlink" Target="https://www.legislation.act.gov.au/View/es/db_58057/20180510-68643/PDF/db_58057.PDF" TargetMode="External"/><Relationship Id="rId17" Type="http://schemas.openxmlformats.org/officeDocument/2006/relationships/hyperlink" Target="http://www.parliament.act.gov.au/__data/assets/pdf_file/0007/1055356/Report-5.pdf" TargetMode="External"/><Relationship Id="rId527" Type="http://schemas.openxmlformats.org/officeDocument/2006/relationships/hyperlink" Target="http://www.legislation.act.gov.au/es/db_57250/20180220-68141/pdf/db_57250.pdf" TargetMode="External"/><Relationship Id="rId734" Type="http://schemas.openxmlformats.org/officeDocument/2006/relationships/hyperlink" Target="http://www.hansard.act.gov.au/hansard/2019/week12/4409.htm" TargetMode="External"/><Relationship Id="rId941" Type="http://schemas.openxmlformats.org/officeDocument/2006/relationships/hyperlink" Target="https://www.legislation.act.gov.au/View/b/db_57058/relatedmaterials/compatibility_statement.pdf" TargetMode="External"/><Relationship Id="rId1157" Type="http://schemas.openxmlformats.org/officeDocument/2006/relationships/hyperlink" Target="https://www.legislation.act.gov.au/View/b/db_58073/relatedmaterials/compatibility_statement.pdf" TargetMode="External"/><Relationship Id="rId1364" Type="http://schemas.openxmlformats.org/officeDocument/2006/relationships/hyperlink" Target="https://legislation.act.gov.au/View/es/db_61781/20200827-74871/PDF/db_61781.PDF" TargetMode="External"/><Relationship Id="rId1571" Type="http://schemas.openxmlformats.org/officeDocument/2006/relationships/hyperlink" Target="http://www.hansard.act.gov.au/hansard/2020/week06/1671.htm" TargetMode="External"/><Relationship Id="rId70" Type="http://schemas.openxmlformats.org/officeDocument/2006/relationships/hyperlink" Target="https://www.parliament.act.gov.au/in-committees/select_committees/independent-integrity-commission-2018/inquire-into-the-establishment-of-an-integrity-commission-for-the-act" TargetMode="External"/><Relationship Id="rId166" Type="http://schemas.openxmlformats.org/officeDocument/2006/relationships/hyperlink" Target="https://legislation.act.gov.au/View/es/db_61729/20200402-73601/PDF/db_61729.PDF" TargetMode="External"/><Relationship Id="rId373" Type="http://schemas.openxmlformats.org/officeDocument/2006/relationships/hyperlink" Target="http://www.legislation.act.gov.au/b/db_57667/relatedmaterials/compatibility_statement.pdf" TargetMode="External"/><Relationship Id="rId580" Type="http://schemas.openxmlformats.org/officeDocument/2006/relationships/hyperlink" Target="https://www.legislation.act.gov.au/b/db_59106/" TargetMode="External"/><Relationship Id="rId801" Type="http://schemas.openxmlformats.org/officeDocument/2006/relationships/hyperlink" Target="http://www.hansard.act.gov.au/hansard/2019/week04/1420.htm" TargetMode="External"/><Relationship Id="rId1017" Type="http://schemas.openxmlformats.org/officeDocument/2006/relationships/hyperlink" Target="https://legislation.act.gov.au/a/2019-17/" TargetMode="External"/><Relationship Id="rId1224" Type="http://schemas.openxmlformats.org/officeDocument/2006/relationships/hyperlink" Target="https://www.parliament.act.gov.au/__data/assets/pdf_file/0010/1549171/Report-42.pdf" TargetMode="External"/><Relationship Id="rId1431" Type="http://schemas.openxmlformats.org/officeDocument/2006/relationships/hyperlink" Target="http://www.hansard.act.gov.au/hansard/2018/week06/1985.htm" TargetMode="External"/><Relationship Id="rId1669" Type="http://schemas.openxmlformats.org/officeDocument/2006/relationships/hyperlink" Target="https://www.legislation.act.gov.au/a/2018-29/" TargetMode="External"/><Relationship Id="rId1" Type="http://schemas.microsoft.com/office/2006/relationships/keyMapCustomizations" Target="customizations.xml"/><Relationship Id="rId233" Type="http://schemas.openxmlformats.org/officeDocument/2006/relationships/hyperlink" Target="http://www.legislation.act.gov.au/b/db_56723/relatedmaterials/compatibility_statement.pdf" TargetMode="External"/><Relationship Id="rId440" Type="http://schemas.openxmlformats.org/officeDocument/2006/relationships/hyperlink" Target="http://www.legislation.act.gov.au/b/db_56727/relatedmaterials/compatibility_statement.pdf" TargetMode="External"/><Relationship Id="rId678" Type="http://schemas.openxmlformats.org/officeDocument/2006/relationships/hyperlink" Target="http://www.hansard.act.gov.au/hansard/2017/week10/3713.htm" TargetMode="External"/><Relationship Id="rId885" Type="http://schemas.openxmlformats.org/officeDocument/2006/relationships/hyperlink" Target="https://www.legislation.act.gov.au/View/b/db_58718/relatedmaterials/compatibility_statement.pdf" TargetMode="External"/><Relationship Id="rId1070" Type="http://schemas.openxmlformats.org/officeDocument/2006/relationships/hyperlink" Target="http://www.legislation.act.gov.au/b/db_57580/default.asp" TargetMode="External"/><Relationship Id="rId1529" Type="http://schemas.openxmlformats.org/officeDocument/2006/relationships/hyperlink" Target="https://www.legislation.act.gov.au/View/es/db_56139/20170608-66330/PDF/db_56139.PDF" TargetMode="External"/><Relationship Id="rId1736" Type="http://schemas.openxmlformats.org/officeDocument/2006/relationships/hyperlink" Target="https://legislation.act.gov.au/View/b/db_62695/current/PDF/db_62695.PDF" TargetMode="External"/><Relationship Id="rId28" Type="http://schemas.openxmlformats.org/officeDocument/2006/relationships/hyperlink" Target="https://legislation.act.gov.au/a/2020-36/" TargetMode="External"/><Relationship Id="rId300" Type="http://schemas.openxmlformats.org/officeDocument/2006/relationships/hyperlink" Target="https://www.legislation.act.gov.au/b/db_58797/" TargetMode="External"/><Relationship Id="rId538" Type="http://schemas.openxmlformats.org/officeDocument/2006/relationships/hyperlink" Target="https://www.legislation.act.gov.au/a/2018-40/" TargetMode="External"/><Relationship Id="rId745" Type="http://schemas.openxmlformats.org/officeDocument/2006/relationships/hyperlink" Target="http://www.hansard.act.gov.au/hansard/2017/week04/1123.htm" TargetMode="External"/><Relationship Id="rId952" Type="http://schemas.openxmlformats.org/officeDocument/2006/relationships/hyperlink" Target="https://www.parliament.act.gov.au/in-committees/select_committees/independent-integrity-commission-2018/inquire-into-the-establishment-of-an-integrity-commission-for-the-act" TargetMode="External"/><Relationship Id="rId1168" Type="http://schemas.openxmlformats.org/officeDocument/2006/relationships/hyperlink" Target="http://www.legislation.act.gov.au/b/db_56729/default.asp" TargetMode="External"/><Relationship Id="rId1375" Type="http://schemas.openxmlformats.org/officeDocument/2006/relationships/hyperlink" Target="https://www.legislation.act.gov.au/View/es/db_57086/20171102-67479/PDF/db_57086.PDF" TargetMode="External"/><Relationship Id="rId1582" Type="http://schemas.openxmlformats.org/officeDocument/2006/relationships/hyperlink" Target="https://www.parliament.act.gov.au/__data/assets/pdf_file/0003/1229763/MoP064F.pdf" TargetMode="External"/><Relationship Id="rId1803" Type="http://schemas.openxmlformats.org/officeDocument/2006/relationships/hyperlink" Target="http://www.hansard.act.gov.au/hansard/2017/week13/4674.htm" TargetMode="External"/><Relationship Id="rId81" Type="http://schemas.openxmlformats.org/officeDocument/2006/relationships/hyperlink" Target="http://www.legislation.act.gov.au/b/db_57603/default.asp" TargetMode="External"/><Relationship Id="rId177" Type="http://schemas.openxmlformats.org/officeDocument/2006/relationships/hyperlink" Target="https://www.legislation.act.gov.au/a/2018-35/" TargetMode="External"/><Relationship Id="rId384" Type="http://schemas.openxmlformats.org/officeDocument/2006/relationships/hyperlink" Target="http://www.hansard.act.gov.au/hansard/2018/week10/3957.htm" TargetMode="External"/><Relationship Id="rId591" Type="http://schemas.openxmlformats.org/officeDocument/2006/relationships/hyperlink" Target="http://www.legislation.act.gov.au/b/db_57092/default.asp" TargetMode="External"/><Relationship Id="rId605" Type="http://schemas.openxmlformats.org/officeDocument/2006/relationships/hyperlink" Target="https://www.parliament.act.gov.au/__data/assets/pdf_file/0018/1186200/Response-Domestic-Animals-Legislation-Amendment-Bill-2018.pdf" TargetMode="External"/><Relationship Id="rId812" Type="http://schemas.openxmlformats.org/officeDocument/2006/relationships/hyperlink" Target="https://www.legislation.act.gov.au/View/b/db_59151/20181101-69947/PDF/db_59151.PDF" TargetMode="External"/><Relationship Id="rId1028" Type="http://schemas.openxmlformats.org/officeDocument/2006/relationships/hyperlink" Target="https://legislation.act.gov.au/View/b/db_61765/relatedmaterials/Compatibility_statement.pdf" TargetMode="External"/><Relationship Id="rId1235" Type="http://schemas.openxmlformats.org/officeDocument/2006/relationships/hyperlink" Target="https://legislation.act.gov.au/a/2019-28" TargetMode="External"/><Relationship Id="rId1442" Type="http://schemas.openxmlformats.org/officeDocument/2006/relationships/hyperlink" Target="https://www.parliament.act.gov.au/__data/assets/pdf_file/0019/1322434/MoP088F1.pdf" TargetMode="External"/><Relationship Id="rId244" Type="http://schemas.openxmlformats.org/officeDocument/2006/relationships/hyperlink" Target="http://www.legislation.act.gov.au/b/db_58078/20180510-68664/pdf/db_58078.pdf" TargetMode="External"/><Relationship Id="rId689" Type="http://schemas.openxmlformats.org/officeDocument/2006/relationships/hyperlink" Target="http://www.hansard.act.gov.au/hansard/2020/week06/1781.htm" TargetMode="External"/><Relationship Id="rId896" Type="http://schemas.openxmlformats.org/officeDocument/2006/relationships/hyperlink" Target="https://www.legislation.act.gov.au/View/b/db_57801/20180321-68313/PDF/db_57801.PDF" TargetMode="External"/><Relationship Id="rId1081" Type="http://schemas.openxmlformats.org/officeDocument/2006/relationships/hyperlink" Target="http://www.parliament.act.gov.au/__data/assets/pdf_file/0003/1085601/Report-7.pdf" TargetMode="External"/><Relationship Id="rId1302" Type="http://schemas.openxmlformats.org/officeDocument/2006/relationships/hyperlink" Target="https://www.legislation.act.gov.au/View/es/db_55629/20170323-65719/PDF/db_55629.PDF" TargetMode="External"/><Relationship Id="rId1747" Type="http://schemas.openxmlformats.org/officeDocument/2006/relationships/hyperlink" Target="https://www.legislation.act.gov.au/View/es/db_56900/20171031-67476/PDF/db_56900.PDF" TargetMode="External"/><Relationship Id="rId39" Type="http://schemas.openxmlformats.org/officeDocument/2006/relationships/hyperlink" Target="https://legislation.act.gov.au/View/es/db_62846/current/PDF/db_62846.PDF" TargetMode="External"/><Relationship Id="rId451" Type="http://schemas.openxmlformats.org/officeDocument/2006/relationships/hyperlink" Target="https://www.parliament.act.gov.au/__data/assets/pdf_file/0005/1163309/Response-Crimes-Fortification-Removal-Amendment-Bill-2017.pdf" TargetMode="External"/><Relationship Id="rId549" Type="http://schemas.openxmlformats.org/officeDocument/2006/relationships/hyperlink" Target="https://www.legislation.act.gov.au/View/b/db_59130/current/PDF/db_59130.PDF" TargetMode="External"/><Relationship Id="rId756" Type="http://schemas.openxmlformats.org/officeDocument/2006/relationships/hyperlink" Target="https://legislation.act.gov.au/a/2019-8/" TargetMode="External"/><Relationship Id="rId1179" Type="http://schemas.openxmlformats.org/officeDocument/2006/relationships/hyperlink" Target="https://legislation.act.gov.au/View/es/db_59801/current/PDF/db_59801.PDF" TargetMode="External"/><Relationship Id="rId1386" Type="http://schemas.openxmlformats.org/officeDocument/2006/relationships/hyperlink" Target="https://www.parliament.act.gov.au/__data/assets/pdf_file/0020/1505540/Report-40.pdf" TargetMode="External"/><Relationship Id="rId1593" Type="http://schemas.openxmlformats.org/officeDocument/2006/relationships/hyperlink" Target="https://legislation.act.gov.au/a/2019-16/" TargetMode="External"/><Relationship Id="rId1607" Type="http://schemas.openxmlformats.org/officeDocument/2006/relationships/hyperlink" Target="https://legislation.act.gov.au/View/es/db_60982/20190919-72204/PDF/db_60982.PDF" TargetMode="External"/><Relationship Id="rId1814" Type="http://schemas.openxmlformats.org/officeDocument/2006/relationships/hyperlink" Target="http://www.hansard.act.gov.au/hansard/2019/week05/1877.htm" TargetMode="External"/><Relationship Id="rId104" Type="http://schemas.openxmlformats.org/officeDocument/2006/relationships/hyperlink" Target="https://legislation.act.gov.au/View/es/db_60229/current/PDF/db_60229.PDF" TargetMode="External"/><Relationship Id="rId188" Type="http://schemas.openxmlformats.org/officeDocument/2006/relationships/hyperlink" Target="http://www.hansard.act.gov.au/hansard/2020/week06/1606.htm" TargetMode="External"/><Relationship Id="rId311" Type="http://schemas.openxmlformats.org/officeDocument/2006/relationships/hyperlink" Target="https://legislation.act.gov.au/View/b/db_60088/relatedmaterials/Compatibility_statement.pdf" TargetMode="External"/><Relationship Id="rId395" Type="http://schemas.openxmlformats.org/officeDocument/2006/relationships/hyperlink" Target="http://www.hansard.act.gov.au/hansard/2020/week04/1011.htm" TargetMode="External"/><Relationship Id="rId409" Type="http://schemas.openxmlformats.org/officeDocument/2006/relationships/hyperlink" Target="https://www.parliament.act.gov.au/__data/assets/pdf_file/0004/1340923/MoP090P3.pdf" TargetMode="External"/><Relationship Id="rId963" Type="http://schemas.openxmlformats.org/officeDocument/2006/relationships/hyperlink" Target="https://legislation.act.gov.au/View/b/db_60099/relatedmaterials/Compatibility_statement.pdf" TargetMode="External"/><Relationship Id="rId1039" Type="http://schemas.openxmlformats.org/officeDocument/2006/relationships/hyperlink" Target="http://www.hansard.act.gov.au/hansard/2017/week13/4668.htm" TargetMode="External"/><Relationship Id="rId1246" Type="http://schemas.openxmlformats.org/officeDocument/2006/relationships/hyperlink" Target="http://www.hansard.act.gov.au/hansard/2019/week05/1793.htm" TargetMode="External"/><Relationship Id="rId92" Type="http://schemas.openxmlformats.org/officeDocument/2006/relationships/hyperlink" Target="http://www.legislation.act.gov.au/b/db_58259/relatedmaterials/compatibility_statement.pdf" TargetMode="External"/><Relationship Id="rId616" Type="http://schemas.openxmlformats.org/officeDocument/2006/relationships/hyperlink" Target="https://www.parliament.act.gov.au/__data/assets/pdf_file/0004/1423156/MoP115F.pdf" TargetMode="External"/><Relationship Id="rId823" Type="http://schemas.openxmlformats.org/officeDocument/2006/relationships/hyperlink" Target="https://legislation.act.gov.au/View/es/db_59868/current/PDF/db_59868.PDF" TargetMode="External"/><Relationship Id="rId1453" Type="http://schemas.openxmlformats.org/officeDocument/2006/relationships/hyperlink" Target="https://legislation.act.gov.au/a/2020-1/" TargetMode="External"/><Relationship Id="rId1660" Type="http://schemas.openxmlformats.org/officeDocument/2006/relationships/hyperlink" Target="https://www.parliament.act.gov.au/in-committees/standing-committees-current-assembly/standing-committee-on-justice-and-community-safety-legislative-scrutiny-role/reports/2016/Report-36.pdf" TargetMode="External"/><Relationship Id="rId1758" Type="http://schemas.openxmlformats.org/officeDocument/2006/relationships/hyperlink" Target="https://legislation.act.gov.au/b/db_59849/" TargetMode="External"/><Relationship Id="rId255" Type="http://schemas.openxmlformats.org/officeDocument/2006/relationships/hyperlink" Target="https://legislation.act.gov.au/View/b/db_61336/relatedmaterials/Compatibility_statement.pdf" TargetMode="External"/><Relationship Id="rId462" Type="http://schemas.openxmlformats.org/officeDocument/2006/relationships/hyperlink" Target="http://www.legislation.act.gov.au/es/db_56129/20170816-66940/pdf/db_56129.pdf" TargetMode="External"/><Relationship Id="rId1092" Type="http://schemas.openxmlformats.org/officeDocument/2006/relationships/hyperlink" Target="https://www.parliament.act.gov.au/__data/assets/pdf_file/0019/1124704/MOP040F.pdf" TargetMode="External"/><Relationship Id="rId1106" Type="http://schemas.openxmlformats.org/officeDocument/2006/relationships/hyperlink" Target="https://www.parliament.act.gov.au/__data/assets/pdf_file/0007/1055356/Report-5.pdf" TargetMode="External"/><Relationship Id="rId1313" Type="http://schemas.openxmlformats.org/officeDocument/2006/relationships/hyperlink" Target="https://www.legislation.act.gov.au/View/es/db_57921/20180412-68453/PDF/db_57921.PDF" TargetMode="External"/><Relationship Id="rId1397" Type="http://schemas.openxmlformats.org/officeDocument/2006/relationships/hyperlink" Target="http://www.hansard.act.gov.au/hansard/2017/week06/1901.htm" TargetMode="External"/><Relationship Id="rId1520" Type="http://schemas.openxmlformats.org/officeDocument/2006/relationships/hyperlink" Target="https://legislation.act.gov.au/View/es/db_60242/current/PDF/db_60242.PDF" TargetMode="External"/><Relationship Id="rId115" Type="http://schemas.openxmlformats.org/officeDocument/2006/relationships/hyperlink" Target="http://www.legislation.act.gov.au/es/db_56107/20170606-66288/pdf/db_56107.pdf" TargetMode="External"/><Relationship Id="rId322" Type="http://schemas.openxmlformats.org/officeDocument/2006/relationships/hyperlink" Target="http://www.parliament.act.gov.au/__data/assets/pdf_file/0007/1042684/Response-Commercial-Arbitration-Bill-2016-Report-2.pdf" TargetMode="External"/><Relationship Id="rId767" Type="http://schemas.openxmlformats.org/officeDocument/2006/relationships/hyperlink" Target="http://www.parliament.act.gov.au/__data/assets/pdf_file/0007/1055356/Report-5.pdf" TargetMode="External"/><Relationship Id="rId974" Type="http://schemas.openxmlformats.org/officeDocument/2006/relationships/hyperlink" Target="http://www.parliament.act.gov.au/__data/assets/pdf_file/0016/1031533/Report-2a.pdf" TargetMode="External"/><Relationship Id="rId1618" Type="http://schemas.openxmlformats.org/officeDocument/2006/relationships/hyperlink" Target="https://www.legislation.act.gov.au/View/es/db_58980/20180920-69688/PDF/db_58980.PDF" TargetMode="External"/><Relationship Id="rId1825" Type="http://schemas.openxmlformats.org/officeDocument/2006/relationships/hyperlink" Target="https://www.legislation.act.gov.au/View/b/db_57606/20180215-68089/PDF/db_57606.PDF" TargetMode="External"/><Relationship Id="rId199" Type="http://schemas.openxmlformats.org/officeDocument/2006/relationships/hyperlink" Target="http://www.legislation.act.gov.au/es/db_57237/20171130-67673/pdf/db_57237.pdf" TargetMode="External"/><Relationship Id="rId627" Type="http://schemas.openxmlformats.org/officeDocument/2006/relationships/hyperlink" Target="https://www.parliament.act.gov.au/__data/assets/pdf_file/0008/1315709/Report-26.pdf" TargetMode="External"/><Relationship Id="rId834" Type="http://schemas.openxmlformats.org/officeDocument/2006/relationships/hyperlink" Target="https://www.parliament.act.gov.au/__data/assets/pdf_file/0004/1100479/Report-9A.pdf" TargetMode="External"/><Relationship Id="rId1257" Type="http://schemas.openxmlformats.org/officeDocument/2006/relationships/hyperlink" Target="https://www.legislation.act.gov.au/View/b/db_57604/relatedmaterials/compatibility_statement.pdf" TargetMode="External"/><Relationship Id="rId1464" Type="http://schemas.openxmlformats.org/officeDocument/2006/relationships/hyperlink" Target="https://www.legislation.act.gov.au/b/db_59283/" TargetMode="External"/><Relationship Id="rId1671" Type="http://schemas.openxmlformats.org/officeDocument/2006/relationships/hyperlink" Target="https://www.legislation.act.gov.au/View/b/db_55200/20161215-65153/PDF/db_55200.PDF" TargetMode="External"/><Relationship Id="rId266" Type="http://schemas.openxmlformats.org/officeDocument/2006/relationships/hyperlink" Target="http://www.legislation.act.gov.au/b/db_55697/default.asp" TargetMode="External"/><Relationship Id="rId473" Type="http://schemas.openxmlformats.org/officeDocument/2006/relationships/hyperlink" Target="https://legislation.act.gov.au/View/b/db_61183/current/PDF/db_61183.PDF" TargetMode="External"/><Relationship Id="rId680" Type="http://schemas.openxmlformats.org/officeDocument/2006/relationships/hyperlink" Target="https://www.parliament.act.gov.au/__data/assets/pdf_file/0003/1122285/MOP037F.pdf" TargetMode="External"/><Relationship Id="rId901" Type="http://schemas.openxmlformats.org/officeDocument/2006/relationships/hyperlink" Target="https://www.legislation.act.gov.au/View/es/db_57802/20180919-69699/PDF/db_57802.PDF" TargetMode="External"/><Relationship Id="rId1117" Type="http://schemas.openxmlformats.org/officeDocument/2006/relationships/hyperlink" Target="https://www.parliament.act.gov.au/in-committees/standing-committees-current-assembly/standing-committee-on-justice-and-community-safety-legislative-scrutiny-role/responses-to-comments-on-bills/Response-Long-Service-Leave-Portable-Schemes-Bill-2019.pdf" TargetMode="External"/><Relationship Id="rId1324" Type="http://schemas.openxmlformats.org/officeDocument/2006/relationships/hyperlink" Target="https://legislation.act.gov.au/a/2020-44/" TargetMode="External"/><Relationship Id="rId1531" Type="http://schemas.openxmlformats.org/officeDocument/2006/relationships/hyperlink" Target="http://www.hansard.act.gov.au/hansard/2017/week06/2080.htm" TargetMode="External"/><Relationship Id="rId1769" Type="http://schemas.openxmlformats.org/officeDocument/2006/relationships/hyperlink" Target="https://www.legislation.act.gov.au/View/b/db_58291/relatedmaterials/compatibility_statement.pdf" TargetMode="External"/><Relationship Id="rId30" Type="http://schemas.openxmlformats.org/officeDocument/2006/relationships/hyperlink" Target="https://legislation.act.gov.au/View/b/db_60234/current/PDF/db_60234.PDF" TargetMode="External"/><Relationship Id="rId126" Type="http://schemas.openxmlformats.org/officeDocument/2006/relationships/hyperlink" Target="http://www.legislation.act.gov.au/a/2017-26/default.asp" TargetMode="External"/><Relationship Id="rId333" Type="http://schemas.openxmlformats.org/officeDocument/2006/relationships/hyperlink" Target="https://www.legislation.act.gov.au/View/b/db_59284/current/PDF/db_59284.PDF" TargetMode="External"/><Relationship Id="rId540" Type="http://schemas.openxmlformats.org/officeDocument/2006/relationships/hyperlink" Target="https://legislation.act.gov.au/View/b/db_60106/current/PDF/db_60106.PDF" TargetMode="External"/><Relationship Id="rId778" Type="http://schemas.openxmlformats.org/officeDocument/2006/relationships/hyperlink" Target="https://www.legislation.act.gov.au/View/es/db_56828/20170914-67167/PDF/db_56828.PDF" TargetMode="External"/><Relationship Id="rId985" Type="http://schemas.openxmlformats.org/officeDocument/2006/relationships/hyperlink" Target="http://www.parliament.act.gov.au/__data/assets/pdf_file/0006/1068045/Response-Justice-and-Community-Safety-Legislation-Amendment-Bill-2017.pdf" TargetMode="External"/><Relationship Id="rId1170" Type="http://schemas.openxmlformats.org/officeDocument/2006/relationships/hyperlink" Target="https://www.legislation.act.gov.au/View/es/db_56708/20170824-67011/PDF/db_56708.PDF" TargetMode="External"/><Relationship Id="rId1629" Type="http://schemas.openxmlformats.org/officeDocument/2006/relationships/hyperlink" Target="http://www.legislation.act.gov.au/b/db_55206/default.asp" TargetMode="External"/><Relationship Id="rId1836" Type="http://schemas.openxmlformats.org/officeDocument/2006/relationships/footer" Target="footer2.xml"/><Relationship Id="rId638" Type="http://schemas.openxmlformats.org/officeDocument/2006/relationships/hyperlink" Target="https://www.legislation.act.gov.au/View/es/db_57031/current/PDF/db_57031.PDF" TargetMode="External"/><Relationship Id="rId845" Type="http://schemas.openxmlformats.org/officeDocument/2006/relationships/hyperlink" Target="http://www.legislation.act.gov.au/a/2017-24/default.asp" TargetMode="External"/><Relationship Id="rId1030" Type="http://schemas.openxmlformats.org/officeDocument/2006/relationships/hyperlink" Target="https://www.parliament.act.gov.au/__data/assets/pdf_file/0020/1505540/Report-40.pdf" TargetMode="External"/><Relationship Id="rId1268" Type="http://schemas.openxmlformats.org/officeDocument/2006/relationships/hyperlink" Target="https://www.legislation.act.gov.au/View/b/db_56724/20170824-67031/PDF/db_56724.PDF" TargetMode="External"/><Relationship Id="rId1475" Type="http://schemas.openxmlformats.org/officeDocument/2006/relationships/hyperlink" Target="https://www.legislation.act.gov.au/View/b/db_55195/relatedmaterials/compatibility_statement.pdf" TargetMode="External"/><Relationship Id="rId1682" Type="http://schemas.openxmlformats.org/officeDocument/2006/relationships/hyperlink" Target="https://www.legislation.act.gov.au/View/b/db_56721/relatedmaterials/compatibility_statement.pdf" TargetMode="External"/><Relationship Id="rId277" Type="http://schemas.openxmlformats.org/officeDocument/2006/relationships/hyperlink" Target="http://www.hansard.act.gov.au/hansard/2017/week05/1718.htm" TargetMode="External"/><Relationship Id="rId400" Type="http://schemas.openxmlformats.org/officeDocument/2006/relationships/hyperlink" Target="http://www.hansard.act.gov.au/hansard/2020/week06/1487.htm" TargetMode="External"/><Relationship Id="rId484" Type="http://schemas.openxmlformats.org/officeDocument/2006/relationships/hyperlink" Target="https://www.parliament.act.gov.au/__data/assets/pdf_file/0005/1132196/Response-Crimes-Police-Powers-and-Firearms-Offence-Amendment-Bill-2017.pdf" TargetMode="External"/><Relationship Id="rId705" Type="http://schemas.openxmlformats.org/officeDocument/2006/relationships/hyperlink" Target="https://www.parliament.act.gov.au/__data/assets/pdf_file/0005/1282307/Report-24.pdf" TargetMode="External"/><Relationship Id="rId1128" Type="http://schemas.openxmlformats.org/officeDocument/2006/relationships/hyperlink" Target="https://legislation.act.gov.au/View/a/2020-20/current/PDF/2020-20.PDF" TargetMode="External"/><Relationship Id="rId1335" Type="http://schemas.openxmlformats.org/officeDocument/2006/relationships/hyperlink" Target="https://legislation.act.gov.au/b/db_62432/" TargetMode="External"/><Relationship Id="rId1542" Type="http://schemas.openxmlformats.org/officeDocument/2006/relationships/hyperlink" Target="https://www.parliament.act.gov.au/__data/assets/pdf_file/0020/1183610/Report-16.pdf" TargetMode="External"/><Relationship Id="rId137" Type="http://schemas.openxmlformats.org/officeDocument/2006/relationships/hyperlink" Target="https://www.legislation.act.gov.au/View/b/db_58258/20180605-68887/PDF/db_58258.PDF" TargetMode="External"/><Relationship Id="rId344" Type="http://schemas.openxmlformats.org/officeDocument/2006/relationships/hyperlink" Target="http://www.hansard.act.gov.au/hansard/2018/week13/5062.htm" TargetMode="External"/><Relationship Id="rId691" Type="http://schemas.openxmlformats.org/officeDocument/2006/relationships/hyperlink" Target="https://legislation.act.gov.au/b/db_61764/" TargetMode="External"/><Relationship Id="rId789" Type="http://schemas.openxmlformats.org/officeDocument/2006/relationships/hyperlink" Target="https://legislation.act.gov.au/View/es/db_60090/current/PDF/db_60090.PDF" TargetMode="External"/><Relationship Id="rId912" Type="http://schemas.openxmlformats.org/officeDocument/2006/relationships/hyperlink" Target="http://www.hansard.act.gov.au/hansard/2019/week11/3767.htm" TargetMode="External"/><Relationship Id="rId996" Type="http://schemas.openxmlformats.org/officeDocument/2006/relationships/hyperlink" Target="https://www.parliament.act.gov.au/__data/assets/pdf_file/0018/1120806/Response-Justice-and-Community-Safety-Legislation-Amendment-Bill-2017-No-2.pdf" TargetMode="External"/><Relationship Id="rId41" Type="http://schemas.openxmlformats.org/officeDocument/2006/relationships/hyperlink" Target="http://www.hansard.act.gov.au/hansard/2020/week06/1603.htm" TargetMode="External"/><Relationship Id="rId551" Type="http://schemas.openxmlformats.org/officeDocument/2006/relationships/hyperlink" Target="https://www.legislation.act.gov.au/View/b/db_59130/relatedmaterials/Compatibility_statement.pdf" TargetMode="External"/><Relationship Id="rId649" Type="http://schemas.openxmlformats.org/officeDocument/2006/relationships/hyperlink" Target="https://www.parliament.act.gov.au/__data/assets/pdf_file/0008/1447829/Report-37.pdf" TargetMode="External"/><Relationship Id="rId856" Type="http://schemas.openxmlformats.org/officeDocument/2006/relationships/hyperlink" Target="https://www.legislation.act.gov.au/View/b/db_55698/relatedmaterials/compatibility_statement.pdf" TargetMode="External"/><Relationship Id="rId1181" Type="http://schemas.openxmlformats.org/officeDocument/2006/relationships/hyperlink" Target="http://www.hansard.act.gov.au/hansard/2019/week03/770.htm" TargetMode="External"/><Relationship Id="rId1279" Type="http://schemas.openxmlformats.org/officeDocument/2006/relationships/hyperlink" Target="https://legislation.act.gov.au/View/b/db_60108/current/PDF/db_60108.PDF" TargetMode="External"/><Relationship Id="rId1402" Type="http://schemas.openxmlformats.org/officeDocument/2006/relationships/hyperlink" Target="https://legislation.act.gov.au/View/b/db_58843/relatedmaterials/Compatibility_statement.pdf" TargetMode="External"/><Relationship Id="rId1486" Type="http://schemas.openxmlformats.org/officeDocument/2006/relationships/hyperlink" Target="https://www.parliament.act.gov.au/__data/assets/pdf_file/0004/1061176/MoP016F1.pdf" TargetMode="External"/><Relationship Id="rId1707" Type="http://schemas.openxmlformats.org/officeDocument/2006/relationships/hyperlink" Target="http://www.legislation.act.gov.au/b/db_56897/default.asp" TargetMode="External"/><Relationship Id="rId190" Type="http://schemas.openxmlformats.org/officeDocument/2006/relationships/hyperlink" Target="https://legislation.act.gov.au/b/db_61770/" TargetMode="External"/><Relationship Id="rId204" Type="http://schemas.openxmlformats.org/officeDocument/2006/relationships/hyperlink" Target="http://www.hansard.act.gov.au/hansard/2018/week02/367.htm" TargetMode="External"/><Relationship Id="rId288" Type="http://schemas.openxmlformats.org/officeDocument/2006/relationships/hyperlink" Target="https://legislation.act.gov.au/View/b/db_62954/current/PDF/db_62954.PDF" TargetMode="External"/><Relationship Id="rId411" Type="http://schemas.openxmlformats.org/officeDocument/2006/relationships/hyperlink" Target="http://www.legislation.act.gov.au/b/db_57900/current/pdf/db_57900.pdf" TargetMode="External"/><Relationship Id="rId509" Type="http://schemas.openxmlformats.org/officeDocument/2006/relationships/hyperlink" Target="http://www.hansard.act.gov.au/hansard/2017/week01/249.htm" TargetMode="External"/><Relationship Id="rId1041" Type="http://schemas.openxmlformats.org/officeDocument/2006/relationships/hyperlink" Target="https://www.parliament.act.gov.au/__data/assets/pdf_file/0004/1142923/Response-Lakes-Amendment-Bill-2017.pdf" TargetMode="External"/><Relationship Id="rId1139" Type="http://schemas.openxmlformats.org/officeDocument/2006/relationships/hyperlink" Target="https://legislation.act.gov.au/View/es/db_60262/20191022-72471/PDF/db_60262.PDF" TargetMode="External"/><Relationship Id="rId1346" Type="http://schemas.openxmlformats.org/officeDocument/2006/relationships/hyperlink" Target="http://www.hansard.act.gov.au/hansard/2020/week06/1599.htm" TargetMode="External"/><Relationship Id="rId1693" Type="http://schemas.openxmlformats.org/officeDocument/2006/relationships/hyperlink" Target="https://legislation.act.gov.au/View/es/db_61341/20200218-73316/PDF/db_61341.PDF" TargetMode="External"/><Relationship Id="rId495" Type="http://schemas.openxmlformats.org/officeDocument/2006/relationships/hyperlink" Target="http://www.hansard.act.gov.au/hansard/2020/week04/1099.htm" TargetMode="External"/><Relationship Id="rId716" Type="http://schemas.openxmlformats.org/officeDocument/2006/relationships/hyperlink" Target="https://legislation.act.gov.au/View/es/db_62507/20200702-74520/PDF/db_62507.PDF" TargetMode="External"/><Relationship Id="rId923" Type="http://schemas.openxmlformats.org/officeDocument/2006/relationships/hyperlink" Target="http://www.legislation.act.gov.au/b/db_56690/default.asp" TargetMode="External"/><Relationship Id="rId1553" Type="http://schemas.openxmlformats.org/officeDocument/2006/relationships/hyperlink" Target="https://www.legislation.act.gov.au/View/b/db_59094/relatedmaterials/Compatibility_statement.pdf" TargetMode="External"/><Relationship Id="rId1760" Type="http://schemas.openxmlformats.org/officeDocument/2006/relationships/hyperlink" Target="https://legislation.act.gov.au/View/es/db_59850/current/PDF/db_59850.PDF" TargetMode="External"/><Relationship Id="rId52" Type="http://schemas.openxmlformats.org/officeDocument/2006/relationships/hyperlink" Target="https://legislation.act.gov.au/b/db_60107/" TargetMode="External"/><Relationship Id="rId148" Type="http://schemas.openxmlformats.org/officeDocument/2006/relationships/hyperlink" Target="https://www.legislation.act.gov.au/a/2018-30/" TargetMode="External"/><Relationship Id="rId355" Type="http://schemas.openxmlformats.org/officeDocument/2006/relationships/hyperlink" Target="http://www.legislation.act.gov.au/b/db_55499/20170216-65504/pdf/db_55499.pdf" TargetMode="External"/><Relationship Id="rId562" Type="http://schemas.openxmlformats.org/officeDocument/2006/relationships/hyperlink" Target="https://legislation.act.gov.au/View/es/db_59154/20181127-70141/PDF/db_59154.PDF" TargetMode="External"/><Relationship Id="rId1192" Type="http://schemas.openxmlformats.org/officeDocument/2006/relationships/hyperlink" Target="https://www.parliament.act.gov.au/__data/assets/pdf_file/0020/1505540/Report-40.pdf" TargetMode="External"/><Relationship Id="rId1206" Type="http://schemas.openxmlformats.org/officeDocument/2006/relationships/hyperlink" Target="http://www.hansard.act.gov.au/hansard/2019/week08/2972.htm" TargetMode="External"/><Relationship Id="rId1413" Type="http://schemas.openxmlformats.org/officeDocument/2006/relationships/hyperlink" Target="http://www.hansard.act.gov.au/hansard/2017/week14/5481.htm" TargetMode="External"/><Relationship Id="rId1620" Type="http://schemas.openxmlformats.org/officeDocument/2006/relationships/hyperlink" Target="http://www.hansard.act.gov.au/hansard/2018/week10/3900.htm" TargetMode="External"/><Relationship Id="rId215" Type="http://schemas.openxmlformats.org/officeDocument/2006/relationships/hyperlink" Target="https://legislation.act.gov.au/a/2019-48/" TargetMode="External"/><Relationship Id="rId422" Type="http://schemas.openxmlformats.org/officeDocument/2006/relationships/hyperlink" Target="https://www.parliament.act.gov.au/__data/assets/pdf_file/0004/1354261/Response-Crimes-Intimate-Image-Abuse-Amendment-Bill-2017,-Crimes-Criminal-Organisation-Control-Bill-2017,-Crimes-Anti-Consorting-Amendment-Bill-2019.pdf" TargetMode="External"/><Relationship Id="rId867" Type="http://schemas.openxmlformats.org/officeDocument/2006/relationships/hyperlink" Target="https://www.parliament.act.gov.au/__data/assets/pdf_file/0010/1247158/Report-21.pdf" TargetMode="External"/><Relationship Id="rId1052" Type="http://schemas.openxmlformats.org/officeDocument/2006/relationships/hyperlink" Target="http://www.legislation.act.gov.au/b/db_57924/default.asp" TargetMode="External"/><Relationship Id="rId1497" Type="http://schemas.openxmlformats.org/officeDocument/2006/relationships/hyperlink" Target="http://www.hansard.act.gov.au/hansard/2018/week01/95.htm" TargetMode="External"/><Relationship Id="rId1718" Type="http://schemas.openxmlformats.org/officeDocument/2006/relationships/hyperlink" Target="https://www.legislation.act.gov.au/View/b/db_56898/relatedmaterials/compatibility_statement.pdf" TargetMode="External"/><Relationship Id="rId299" Type="http://schemas.openxmlformats.org/officeDocument/2006/relationships/hyperlink" Target="https://www.legislation.act.gov.au/a/2018-38/" TargetMode="External"/><Relationship Id="rId727" Type="http://schemas.openxmlformats.org/officeDocument/2006/relationships/hyperlink" Target="http://www.hansard.act.gov.au/hansard/2019/week10/3667.htm" TargetMode="External"/><Relationship Id="rId934" Type="http://schemas.openxmlformats.org/officeDocument/2006/relationships/hyperlink" Target="http://www.hansard.act.gov.au/hansard/2019/week13/4596.htm" TargetMode="External"/><Relationship Id="rId1357" Type="http://schemas.openxmlformats.org/officeDocument/2006/relationships/hyperlink" Target="https://legislation.act.gov.au/View/es/db_61781/current/PDF/db_61781.PDF" TargetMode="External"/><Relationship Id="rId1564" Type="http://schemas.openxmlformats.org/officeDocument/2006/relationships/hyperlink" Target="https://www.parliament.act.gov.au/__data/assets/pdf_file/0015/1330206/Report-28.pdf" TargetMode="External"/><Relationship Id="rId1771" Type="http://schemas.openxmlformats.org/officeDocument/2006/relationships/hyperlink" Target="https://www.parliament.act.gov.au/__data/assets/pdf_file/0006/1225176/Report-19.pdf" TargetMode="External"/><Relationship Id="rId63" Type="http://schemas.openxmlformats.org/officeDocument/2006/relationships/hyperlink" Target="https://legislation.act.gov.au/a/2019-35" TargetMode="External"/><Relationship Id="rId159" Type="http://schemas.openxmlformats.org/officeDocument/2006/relationships/hyperlink" Target="http://www.hansard.act.gov.au/hansard/2019/week09/3143.htm" TargetMode="External"/><Relationship Id="rId366" Type="http://schemas.openxmlformats.org/officeDocument/2006/relationships/hyperlink" Target="https://legislation.act.gov.au/View/es/db_61728/current/PDF/db_61728.PDF" TargetMode="External"/><Relationship Id="rId573" Type="http://schemas.openxmlformats.org/officeDocument/2006/relationships/hyperlink" Target="https://www.legislation.act.gov.au/View/es/db_57085/20171101-67474/PDF/db_57085.PDF" TargetMode="External"/><Relationship Id="rId780" Type="http://schemas.openxmlformats.org/officeDocument/2006/relationships/hyperlink" Target="http://www.hansard.act.gov.au/hansard/2017/week10/3705.htm" TargetMode="External"/><Relationship Id="rId1217" Type="http://schemas.openxmlformats.org/officeDocument/2006/relationships/hyperlink" Target="https://www.parliament.act.gov.au/__data/assets/pdf_file/0008/1204964/Report-18.pdf" TargetMode="External"/><Relationship Id="rId1424" Type="http://schemas.openxmlformats.org/officeDocument/2006/relationships/hyperlink" Target="http://www.legislation.act.gov.au/b/db_58077/default.asp" TargetMode="External"/><Relationship Id="rId1631" Type="http://schemas.openxmlformats.org/officeDocument/2006/relationships/hyperlink" Target="https://www.legislation.act.gov.au/View/es/db_55191/20161215-65143/PDF/db_55191.PDF" TargetMode="External"/><Relationship Id="rId226" Type="http://schemas.openxmlformats.org/officeDocument/2006/relationships/hyperlink" Target="http://www.hansard.act.gov.au/hansard/2018/week13/5066.htm" TargetMode="External"/><Relationship Id="rId433" Type="http://schemas.openxmlformats.org/officeDocument/2006/relationships/hyperlink" Target="https://legislation.act.gov.au/View/es/db_61197/20191126-72727/PDF/db_61197.PDF" TargetMode="External"/><Relationship Id="rId878" Type="http://schemas.openxmlformats.org/officeDocument/2006/relationships/hyperlink" Target="https://www.parliament.act.gov.au/__data/assets/pdf_file/0008/1124369/MOP039F.pdf" TargetMode="External"/><Relationship Id="rId1063" Type="http://schemas.openxmlformats.org/officeDocument/2006/relationships/hyperlink" Target="https://legislation.act.gov.au/View/es/db_61776/current/PDF/db_61776.PDF" TargetMode="External"/><Relationship Id="rId1270" Type="http://schemas.openxmlformats.org/officeDocument/2006/relationships/hyperlink" Target="https://www.legislation.act.gov.au/View/b/db_56724/relatedmaterials/compatibility_statement.pdf" TargetMode="External"/><Relationship Id="rId1729" Type="http://schemas.openxmlformats.org/officeDocument/2006/relationships/hyperlink" Target="https://www.parliament.act.gov.au/__data/assets/pdf_file/0014/1230701/Response-Veterinary-Practice-Bill-2018.pdf" TargetMode="External"/><Relationship Id="rId640" Type="http://schemas.openxmlformats.org/officeDocument/2006/relationships/hyperlink" Target="http://www.hansard.act.gov.au/hansard/2017/week12/4417.htm" TargetMode="External"/><Relationship Id="rId738" Type="http://schemas.openxmlformats.org/officeDocument/2006/relationships/hyperlink" Target="https://www.legislation.act.gov.au/View/es/db_55489/20170216-65481/PDF/db_55489.PDF" TargetMode="External"/><Relationship Id="rId945" Type="http://schemas.openxmlformats.org/officeDocument/2006/relationships/hyperlink" Target="http://www.hansard.act.gov.au/hansard/2017/week14/5471.htm" TargetMode="External"/><Relationship Id="rId1368" Type="http://schemas.openxmlformats.org/officeDocument/2006/relationships/hyperlink" Target="https://www.legislation.act.gov.au/View/es/db_59116/20181025-69896/PDF/db_59116.PDF" TargetMode="External"/><Relationship Id="rId1575" Type="http://schemas.openxmlformats.org/officeDocument/2006/relationships/hyperlink" Target="https://www.legislation.act.gov.au/View/es/db_58285/20180607-68918/PDF/db_58285.PDF" TargetMode="External"/><Relationship Id="rId1782" Type="http://schemas.openxmlformats.org/officeDocument/2006/relationships/hyperlink" Target="http://www.legislation.act.gov.au/b/db_57257/default.asp" TargetMode="External"/><Relationship Id="rId74" Type="http://schemas.openxmlformats.org/officeDocument/2006/relationships/hyperlink" Target="http://www.legislation.act.gov.au/es/db_56106/20170606-66287/pdf/db_56106.pdf" TargetMode="External"/><Relationship Id="rId377" Type="http://schemas.openxmlformats.org/officeDocument/2006/relationships/hyperlink" Target="http://www.legislation.act.gov.au/a/2018-9/default.asp" TargetMode="External"/><Relationship Id="rId500" Type="http://schemas.openxmlformats.org/officeDocument/2006/relationships/hyperlink" Target="https://legislation.act.gov.au/View/b/db_58842/relatedmaterials/Compatibility_statement.pdf" TargetMode="External"/><Relationship Id="rId584" Type="http://schemas.openxmlformats.org/officeDocument/2006/relationships/hyperlink" Target="https://www.parliament.act.gov.au/__data/assets/pdf_file/0005/1282307/Report-24.pdf" TargetMode="External"/><Relationship Id="rId805" Type="http://schemas.openxmlformats.org/officeDocument/2006/relationships/hyperlink" Target="https://legislation.act.gov.au/View/b/db_60721/relatedmaterials/Compatibility_statement.pdf" TargetMode="External"/><Relationship Id="rId1130" Type="http://schemas.openxmlformats.org/officeDocument/2006/relationships/hyperlink" Target="https://legislation.act.gov.au/View/b/db_60240/current/PDF/db_60240.PDF" TargetMode="External"/><Relationship Id="rId1228" Type="http://schemas.openxmlformats.org/officeDocument/2006/relationships/hyperlink" Target="https://legislation.act.gov.au/View/es/db_60725/current/PDF/db_60725.PDF" TargetMode="External"/><Relationship Id="rId1435" Type="http://schemas.openxmlformats.org/officeDocument/2006/relationships/hyperlink" Target="https://www.legislation.act.gov.au/View/es/db_59159/current/PDF/db_59159.PDF" TargetMode="External"/><Relationship Id="rId5" Type="http://schemas.openxmlformats.org/officeDocument/2006/relationships/styles" Target="styles.xml"/><Relationship Id="rId237" Type="http://schemas.openxmlformats.org/officeDocument/2006/relationships/hyperlink" Target="https://www.parliament.act.gov.au/__data/assets/pdf_file/0019/1124704/MOP040F.pdf" TargetMode="External"/><Relationship Id="rId791" Type="http://schemas.openxmlformats.org/officeDocument/2006/relationships/hyperlink" Target="http://www.hansard.act.gov.au/hansard/2019/week05/1798.htm" TargetMode="External"/><Relationship Id="rId889" Type="http://schemas.openxmlformats.org/officeDocument/2006/relationships/hyperlink" Target="https://www.parliament.act.gov.au/in-committees/standing-committees-current-assembly/standing-committee-on-economic-development-and-tourism/inquiry-into-government-procurement-secure-local-jobs-amendment-bill-2018" TargetMode="External"/><Relationship Id="rId1074" Type="http://schemas.openxmlformats.org/officeDocument/2006/relationships/hyperlink" Target="https://www.parliament.act.gov.au/__data/assets/pdf_file/0019/1176202/Report-15.pdf" TargetMode="External"/><Relationship Id="rId1642" Type="http://schemas.openxmlformats.org/officeDocument/2006/relationships/hyperlink" Target="https://www.legislation.act.gov.au/View/b/db_56730/relatedmaterials/compatibility_statement.pdf" TargetMode="External"/><Relationship Id="rId444" Type="http://schemas.openxmlformats.org/officeDocument/2006/relationships/hyperlink" Target="http://www.legislation.act.gov.au/a/2017-31/default.asp" TargetMode="External"/><Relationship Id="rId651" Type="http://schemas.openxmlformats.org/officeDocument/2006/relationships/hyperlink" Target="https://www.legislation.act.gov.au/b/db_59281/" TargetMode="External"/><Relationship Id="rId749" Type="http://schemas.openxmlformats.org/officeDocument/2006/relationships/hyperlink" Target="https://legislation.act.gov.au/View/b/db_59785/current/PDF/db_59785.PDF" TargetMode="External"/><Relationship Id="rId1281" Type="http://schemas.openxmlformats.org/officeDocument/2006/relationships/hyperlink" Target="https://legislation.act.gov.au/View/b/db_60108/relatedmaterials/Compatibility_statement.pdf" TargetMode="External"/><Relationship Id="rId1379" Type="http://schemas.openxmlformats.org/officeDocument/2006/relationships/hyperlink" Target="https://www.parliament.act.gov.au/__data/assets/pdf_file/0005/1132763/MOP041F.pdf" TargetMode="External"/><Relationship Id="rId1502" Type="http://schemas.openxmlformats.org/officeDocument/2006/relationships/hyperlink" Target="https://legislation.act.gov.au/View/b/db_59649/relatedmaterials/Compatibility_statement.pdf" TargetMode="External"/><Relationship Id="rId1586" Type="http://schemas.openxmlformats.org/officeDocument/2006/relationships/hyperlink" Target="https://legislation.act.gov.au/View/b/db_60093/20190514-71148/PDF/db_60093.PDFhttps:/www.legislation.act.gov.au/View/b/db_58292/20180607-68925/PDF/db_58292.PDF" TargetMode="External"/><Relationship Id="rId1807" Type="http://schemas.openxmlformats.org/officeDocument/2006/relationships/hyperlink" Target="https://legislation.act.gov.au/b/db_59858/" TargetMode="External"/><Relationship Id="rId290" Type="http://schemas.openxmlformats.org/officeDocument/2006/relationships/hyperlink" Target="https://legislation.act.gov.au/a/2020-45/" TargetMode="External"/><Relationship Id="rId304" Type="http://schemas.openxmlformats.org/officeDocument/2006/relationships/hyperlink" Target="http://www.hansard.act.gov.au/hansard/2018/week08/3049.htm" TargetMode="External"/><Relationship Id="rId388" Type="http://schemas.openxmlformats.org/officeDocument/2006/relationships/hyperlink" Target="http://www.hansard.act.gov.au/hansard/2020/week03/746.htm" TargetMode="External"/><Relationship Id="rId511" Type="http://schemas.openxmlformats.org/officeDocument/2006/relationships/hyperlink" Target="http://www.hansard.act.gov.au/hansard/2017/week04/1110.htm" TargetMode="External"/><Relationship Id="rId609" Type="http://schemas.openxmlformats.org/officeDocument/2006/relationships/hyperlink" Target="https://www.legislation.act.gov.au/b/db_59295/" TargetMode="External"/><Relationship Id="rId956" Type="http://schemas.openxmlformats.org/officeDocument/2006/relationships/hyperlink" Target="https://www.legislation.act.gov.au/View/es/db_59287/current/PDF/db_59287.PDF" TargetMode="External"/><Relationship Id="rId1141" Type="http://schemas.openxmlformats.org/officeDocument/2006/relationships/hyperlink" Target="https://legislation.act.gov.au/a/2019-39/" TargetMode="External"/><Relationship Id="rId1239" Type="http://schemas.openxmlformats.org/officeDocument/2006/relationships/hyperlink" Target="https://www.parliament.act.gov.au/in-committees/standing-committees-current-assembly/standing-committee-on-justice-and-community-safety-legislative-scrutiny-role/reports/2016/Report-34.pdf" TargetMode="External"/><Relationship Id="rId1793" Type="http://schemas.openxmlformats.org/officeDocument/2006/relationships/hyperlink" Target="https://legislation.act.gov.au/View/b/db_60976/20190919-72220/PDF/db_60976.PDF" TargetMode="External"/><Relationship Id="rId85" Type="http://schemas.openxmlformats.org/officeDocument/2006/relationships/hyperlink" Target="http://www.hansard.act.gov.au/hansard/2018/week01/258.htm" TargetMode="External"/><Relationship Id="rId150" Type="http://schemas.openxmlformats.org/officeDocument/2006/relationships/hyperlink" Target="https://legislation.act.gov.au/View/b/db_60215/current/PDF/db_60215.PDF" TargetMode="External"/><Relationship Id="rId595" Type="http://schemas.openxmlformats.org/officeDocument/2006/relationships/hyperlink" Target="http://www.hansard.act.gov.au/hansard/2017/week13/4923.htm" TargetMode="External"/><Relationship Id="rId816" Type="http://schemas.openxmlformats.org/officeDocument/2006/relationships/hyperlink" Target="https://www.parliament.act.gov.au/__data/assets/pdf_file/0005/1282307/Report-24.pdf" TargetMode="External"/><Relationship Id="rId1001" Type="http://schemas.openxmlformats.org/officeDocument/2006/relationships/hyperlink" Target="https://www.legislation.act.gov.au/View/b/db_57818/20180322-68335/PDF/db_57818.PDF" TargetMode="External"/><Relationship Id="rId1446" Type="http://schemas.openxmlformats.org/officeDocument/2006/relationships/hyperlink" Target="https://legislation.act.gov.au/b/db_61022/" TargetMode="External"/><Relationship Id="rId1653" Type="http://schemas.openxmlformats.org/officeDocument/2006/relationships/hyperlink" Target="https://www.parliament.act.gov.au/__data/assets/pdf_file/0004/1264702/Report-22.pdf" TargetMode="External"/><Relationship Id="rId248" Type="http://schemas.openxmlformats.org/officeDocument/2006/relationships/hyperlink" Target="https://www.parliament.act.gov.au/__data/assets/pdf_file/0008/1204964/Report-18.pdf" TargetMode="External"/><Relationship Id="rId455" Type="http://schemas.openxmlformats.org/officeDocument/2006/relationships/hyperlink" Target="http://www.legislation.act.gov.au/b/db_56128/default.asp" TargetMode="External"/><Relationship Id="rId662" Type="http://schemas.openxmlformats.org/officeDocument/2006/relationships/hyperlink" Target="http://www.hansard.act.gov.au/hansard/2019/week01/26.htm" TargetMode="External"/><Relationship Id="rId1085" Type="http://schemas.openxmlformats.org/officeDocument/2006/relationships/hyperlink" Target="http://www.hansard.act.gov.au/hansard/2017/week09/3065.htm" TargetMode="External"/><Relationship Id="rId1292" Type="http://schemas.openxmlformats.org/officeDocument/2006/relationships/hyperlink" Target="http://www.legislation.act.gov.au/b/db_55199/default.asp" TargetMode="External"/><Relationship Id="rId1306" Type="http://schemas.openxmlformats.org/officeDocument/2006/relationships/hyperlink" Target="https://www.legislation.act.gov.au/View/es/db_55629/20170330-65797/PDF/db_55629.PDF" TargetMode="External"/><Relationship Id="rId1513" Type="http://schemas.openxmlformats.org/officeDocument/2006/relationships/hyperlink" Target="https://legislation.act.gov.au/View/es/db_61189/20191024-72479/PDF/db_61189.PDF" TargetMode="External"/><Relationship Id="rId1720" Type="http://schemas.openxmlformats.org/officeDocument/2006/relationships/hyperlink" Target="https://www.parliament.act.gov.au/__data/assets/pdf_file/0004/1114960/Report-10.pdf" TargetMode="External"/><Relationship Id="rId12" Type="http://schemas.openxmlformats.org/officeDocument/2006/relationships/hyperlink" Target="http://www.legislation.act.gov.au/b/db_55703/default.asp" TargetMode="External"/><Relationship Id="rId108" Type="http://schemas.openxmlformats.org/officeDocument/2006/relationships/hyperlink" Target="http://www.hansard.act.gov.au/hansard/2019/week06/2236.htm" TargetMode="External"/><Relationship Id="rId315" Type="http://schemas.openxmlformats.org/officeDocument/2006/relationships/hyperlink" Target="https://legislation.act.gov.au/a/2019-19/" TargetMode="External"/><Relationship Id="rId522" Type="http://schemas.openxmlformats.org/officeDocument/2006/relationships/hyperlink" Target="http://www.legislation.act.gov.au/b/db_57254/20171130-67689/pdf/db_57254.pdf" TargetMode="External"/><Relationship Id="rId967" Type="http://schemas.openxmlformats.org/officeDocument/2006/relationships/hyperlink" Target="http://www.hansard.act.gov.au/hansard/2019/week06/2275.htm" TargetMode="External"/><Relationship Id="rId1152" Type="http://schemas.openxmlformats.org/officeDocument/2006/relationships/hyperlink" Target="https://www.parliament.act.gov.au/__data/assets/pdf_file/0008/1204964/Report-18.pdf" TargetMode="External"/><Relationship Id="rId1597" Type="http://schemas.openxmlformats.org/officeDocument/2006/relationships/hyperlink" Target="https://legislation.act.gov.au/View/b/db_60243/relatedmaterials/Compatibility_statement.pdf" TargetMode="External"/><Relationship Id="rId1818" Type="http://schemas.openxmlformats.org/officeDocument/2006/relationships/hyperlink" Target="https://legislation.act.gov.au/View/es/db_62350/current/PDF/db_62350.PDF" TargetMode="External"/><Relationship Id="rId96" Type="http://schemas.openxmlformats.org/officeDocument/2006/relationships/hyperlink" Target="http://www.hansard.act.gov.au/hansard/2018/week06/2210.htm" TargetMode="External"/><Relationship Id="rId161" Type="http://schemas.openxmlformats.org/officeDocument/2006/relationships/hyperlink" Target="https://legislation.act.gov.au/b/db_61719/" TargetMode="External"/><Relationship Id="rId399" Type="http://schemas.openxmlformats.org/officeDocument/2006/relationships/hyperlink" Target="https://legislation.act.gov.au/View/es/db_62513/current/PDF/db_62513.PDF" TargetMode="External"/><Relationship Id="rId827" Type="http://schemas.openxmlformats.org/officeDocument/2006/relationships/hyperlink" Target="http://www.hansard.act.gov.au/hansard/2019/week05/1894.htm" TargetMode="External"/><Relationship Id="rId1012" Type="http://schemas.openxmlformats.org/officeDocument/2006/relationships/hyperlink" Target="https://legislation.act.gov.au/View/b/db_59800/relatedmaterials/Compatibility_statement.pdf" TargetMode="External"/><Relationship Id="rId1457" Type="http://schemas.openxmlformats.org/officeDocument/2006/relationships/hyperlink" Target="http://www.hansard.act.gov.au/hansard/2020/week01/212.htm" TargetMode="External"/><Relationship Id="rId1664" Type="http://schemas.openxmlformats.org/officeDocument/2006/relationships/hyperlink" Target="https://www.legislation.act.gov.au/View/es/db_58253/20180607-68881/PDF/db_58253.PDF" TargetMode="External"/><Relationship Id="rId259" Type="http://schemas.openxmlformats.org/officeDocument/2006/relationships/hyperlink" Target="https://www.legislation.act.gov.au/View/b/db_58079/20180510-68665/PDF/db_58079.PDF" TargetMode="External"/><Relationship Id="rId466" Type="http://schemas.openxmlformats.org/officeDocument/2006/relationships/hyperlink" Target="http://www.legislation.act.gov.au/b/db_56608/20170802-66842/pdf/db_56608.pdf" TargetMode="External"/><Relationship Id="rId673" Type="http://schemas.openxmlformats.org/officeDocument/2006/relationships/hyperlink" Target="https://legislation.act.gov.au/a/2020-28/" TargetMode="External"/><Relationship Id="rId880" Type="http://schemas.openxmlformats.org/officeDocument/2006/relationships/hyperlink" Target="http://www.hansard.act.gov.au/hansard/2017/week13/4770.htm" TargetMode="External"/><Relationship Id="rId1096" Type="http://schemas.openxmlformats.org/officeDocument/2006/relationships/hyperlink" Target="https://legislation.act.gov.au/View/es/db_61196/current/PDF/db_61196.PDF" TargetMode="External"/><Relationship Id="rId1317" Type="http://schemas.openxmlformats.org/officeDocument/2006/relationships/hyperlink" Target="http://www.hansard.act.gov.au/hansard/2018/week05/1610.htm" TargetMode="External"/><Relationship Id="rId1524" Type="http://schemas.openxmlformats.org/officeDocument/2006/relationships/hyperlink" Target="http://www.hansard.act.gov.au/hansard/2019/week07/2449.htm" TargetMode="External"/><Relationship Id="rId1731" Type="http://schemas.openxmlformats.org/officeDocument/2006/relationships/hyperlink" Target="https://www.legislation.act.gov.au/View/es/db_58057/20180823-69567/PDF/db_58057.PDF" TargetMode="External"/><Relationship Id="rId23" Type="http://schemas.openxmlformats.org/officeDocument/2006/relationships/hyperlink" Target="https://legislation.act.gov.au/View/b/db_61760/current/PDF/db_61760.PDF" TargetMode="External"/><Relationship Id="rId119" Type="http://schemas.openxmlformats.org/officeDocument/2006/relationships/hyperlink" Target="https://www.parliament.act.gov.au/__data/assets/pdf_file/0003/1090164/Estimates-2017-18-FINAL-REPORT.pdf" TargetMode="External"/><Relationship Id="rId326" Type="http://schemas.openxmlformats.org/officeDocument/2006/relationships/hyperlink" Target="https://legislation.act.gov.au/View/b/db_61761/current/PDF/db_61761.PDF" TargetMode="External"/><Relationship Id="rId533" Type="http://schemas.openxmlformats.org/officeDocument/2006/relationships/hyperlink" Target="https://www.legislation.act.gov.au/View/es/db_58979/20180920-69687/PDF/db_58979.PDF" TargetMode="External"/><Relationship Id="rId978" Type="http://schemas.openxmlformats.org/officeDocument/2006/relationships/hyperlink" Target="http://www.legislation.act.gov.au/a/2017-5/default.asp" TargetMode="External"/><Relationship Id="rId1163" Type="http://schemas.openxmlformats.org/officeDocument/2006/relationships/hyperlink" Target="https://legislation.act.gov.au/b/db_62917/" TargetMode="External"/><Relationship Id="rId1370" Type="http://schemas.openxmlformats.org/officeDocument/2006/relationships/hyperlink" Target="https://www.parliament.act.gov.au/__data/assets/pdf_file/0005/1282307/Report-24.pdf" TargetMode="External"/><Relationship Id="rId1829" Type="http://schemas.openxmlformats.org/officeDocument/2006/relationships/hyperlink" Target="https://www.parliament.act.gov.au/__data/assets/pdf_file/0019/1176202/Report-15.pdf" TargetMode="External"/><Relationship Id="rId740" Type="http://schemas.openxmlformats.org/officeDocument/2006/relationships/hyperlink" Target="http://www.hansard.act.gov.au/hansard/2017/week02/550.htm" TargetMode="External"/><Relationship Id="rId838" Type="http://schemas.openxmlformats.org/officeDocument/2006/relationships/hyperlink" Target="http://www.legislation.act.gov.au/a/2017-25/default.asp" TargetMode="External"/><Relationship Id="rId1023" Type="http://schemas.openxmlformats.org/officeDocument/2006/relationships/hyperlink" Target="https://legislation.act.gov.au/View/es/db_62514/20200820-74877/PDF/db_62514.PDF" TargetMode="External"/><Relationship Id="rId1468" Type="http://schemas.openxmlformats.org/officeDocument/2006/relationships/hyperlink" Target="http://www.hansard.act.gov.au/hansard/2018/week13/5073.htm" TargetMode="External"/><Relationship Id="rId1675" Type="http://schemas.openxmlformats.org/officeDocument/2006/relationships/hyperlink" Target="http://www.parliament.act.gov.au/__data/assets/pdf_file/0016/1031533/Report-2a.pdf" TargetMode="External"/><Relationship Id="rId172" Type="http://schemas.openxmlformats.org/officeDocument/2006/relationships/hyperlink" Target="http://www.legislation.act.gov.au/b/db_58713/relatedmaterials/compatibility_statement.pdf" TargetMode="External"/><Relationship Id="rId477" Type="http://schemas.openxmlformats.org/officeDocument/2006/relationships/hyperlink" Target="http://www.hansard.act.gov.au/hansard/2019/week13/4613.htm" TargetMode="External"/><Relationship Id="rId600" Type="http://schemas.openxmlformats.org/officeDocument/2006/relationships/hyperlink" Target="https://www.legislation.act.gov.au/View/b/db_57817/20180322-68334/PDF/db_57817.PDF" TargetMode="External"/><Relationship Id="rId684" Type="http://schemas.openxmlformats.org/officeDocument/2006/relationships/hyperlink" Target="https://legislation.act.gov.au/View/b/db_63047/current/PDF/db_63047.PDF" TargetMode="External"/><Relationship Id="rId1230" Type="http://schemas.openxmlformats.org/officeDocument/2006/relationships/hyperlink" Target="http://www.hansard.act.gov.au/hansard/2019/week07/2577.htm" TargetMode="External"/><Relationship Id="rId1328" Type="http://schemas.openxmlformats.org/officeDocument/2006/relationships/hyperlink" Target="https://www.legislation.act.gov.au/View/b/db_58290/relatedmaterials/compatibility_statement.pdf" TargetMode="External"/><Relationship Id="rId1535" Type="http://schemas.openxmlformats.org/officeDocument/2006/relationships/hyperlink" Target="http://www.hansard.act.gov.au/hansard/2017/week07/2249.htm" TargetMode="External"/><Relationship Id="rId337" Type="http://schemas.openxmlformats.org/officeDocument/2006/relationships/hyperlink" Target="https://www.parliament.act.gov.au/__data/assets/pdf_file/0008/1315709/Report-26.pdf" TargetMode="External"/><Relationship Id="rId891" Type="http://schemas.openxmlformats.org/officeDocument/2006/relationships/hyperlink" Target="https://www.legislation.act.gov.au/View/es/db_58704/20181025-69911/PDF/db_58704.PDF" TargetMode="External"/><Relationship Id="rId905" Type="http://schemas.openxmlformats.org/officeDocument/2006/relationships/hyperlink" Target="https://legislation.act.gov.au/View/es/db_60820/20190815-72000/PDF/db_60820.PDF" TargetMode="External"/><Relationship Id="rId989" Type="http://schemas.openxmlformats.org/officeDocument/2006/relationships/hyperlink" Target="http://www.legislation.act.gov.au/a/2017-14/default.asp" TargetMode="External"/><Relationship Id="rId1742" Type="http://schemas.openxmlformats.org/officeDocument/2006/relationships/hyperlink" Target="https://www.legislation.act.gov.au/View/es/db_56900/20170921-67255/PDF/db_56900.PDF" TargetMode="External"/><Relationship Id="rId34" Type="http://schemas.openxmlformats.org/officeDocument/2006/relationships/hyperlink" Target="https://www.parliament.act.gov.au/__data/assets/pdf_file/0010/1390672/Report-32.pdf" TargetMode="External"/><Relationship Id="rId544" Type="http://schemas.openxmlformats.org/officeDocument/2006/relationships/hyperlink" Target="https://www.parliament.act.gov.au/in-committees/standing-committees-current-assembly/standing-committee-on-justice-and-community-safety-legislative-scrutiny-role/reports/2016/Report-31.pdf" TargetMode="External"/><Relationship Id="rId751" Type="http://schemas.openxmlformats.org/officeDocument/2006/relationships/hyperlink" Target="https://legislation.act.gov.au/View/b/db_59785/relatedmaterials/Compatibility_statement.pdf" TargetMode="External"/><Relationship Id="rId849" Type="http://schemas.openxmlformats.org/officeDocument/2006/relationships/hyperlink" Target="http://www.hansard.act.gov.au/hansard/2020/week02/579.htm" TargetMode="External"/><Relationship Id="rId1174" Type="http://schemas.openxmlformats.org/officeDocument/2006/relationships/hyperlink" Target="https://www.legislation.act.gov.au/View/es/db_56708/20180215-68109/PDF/db_56708.PDF" TargetMode="External"/><Relationship Id="rId1381" Type="http://schemas.openxmlformats.org/officeDocument/2006/relationships/hyperlink" Target="http://www.legislation.act.gov.au/a/2017-43/default.asp" TargetMode="External"/><Relationship Id="rId1479" Type="http://schemas.openxmlformats.org/officeDocument/2006/relationships/hyperlink" Target="http://www.legislation.act.gov.au/a/2017-1/default.asp" TargetMode="External"/><Relationship Id="rId1602" Type="http://schemas.openxmlformats.org/officeDocument/2006/relationships/hyperlink" Target="http://www.hansard.act.gov.au/hansard/2019/week11/3748.htm" TargetMode="External"/><Relationship Id="rId1686" Type="http://schemas.openxmlformats.org/officeDocument/2006/relationships/hyperlink" Target="http://www.hansard.act.gov.au/hansard/2017/week13/4727.htm" TargetMode="External"/><Relationship Id="rId183" Type="http://schemas.openxmlformats.org/officeDocument/2006/relationships/hyperlink" Target="https://www.parliament.act.gov.au/__data/assets/pdf_file/0008/1315709/Report-26.pdf" TargetMode="External"/><Relationship Id="rId390" Type="http://schemas.openxmlformats.org/officeDocument/2006/relationships/hyperlink" Target="https://legislation.act.gov.au/View/a/2020-11/current/PDF/2020-11.PDF" TargetMode="External"/><Relationship Id="rId404" Type="http://schemas.openxmlformats.org/officeDocument/2006/relationships/hyperlink" Target="https://legislation.act.gov.au/View/es/db_59685/20190220-70647/PDF/db_59685.PDF" TargetMode="External"/><Relationship Id="rId611" Type="http://schemas.openxmlformats.org/officeDocument/2006/relationships/hyperlink" Target="https://www.legislation.act.gov.au/View/es/db_59297/current/PDF/db_59297.PDF" TargetMode="External"/><Relationship Id="rId1034" Type="http://schemas.openxmlformats.org/officeDocument/2006/relationships/hyperlink" Target="https://legislation.act.gov.au/View/a/2020-21/current/PDF/2020-21.PDF" TargetMode="External"/><Relationship Id="rId1241" Type="http://schemas.openxmlformats.org/officeDocument/2006/relationships/hyperlink" Target="https://www.parliament.act.gov.au/__data/assets/pdf_file/0008/1447829/Report-37.pdf" TargetMode="External"/><Relationship Id="rId1339" Type="http://schemas.openxmlformats.org/officeDocument/2006/relationships/hyperlink" Target="https://www.parliament.act.gov.au/__data/assets/pdf_file/0004/1565590/Response-Public-Health-Amendment-Bill-2020.pdf" TargetMode="External"/><Relationship Id="rId250" Type="http://schemas.openxmlformats.org/officeDocument/2006/relationships/hyperlink" Target="http://www.hansard.act.gov.au/hansard/2018/week06/1996.htm" TargetMode="External"/><Relationship Id="rId488" Type="http://schemas.openxmlformats.org/officeDocument/2006/relationships/hyperlink" Target="http://www.legislation.act.gov.au/a/2017-45/default.asp" TargetMode="External"/><Relationship Id="rId695" Type="http://schemas.openxmlformats.org/officeDocument/2006/relationships/hyperlink" Target="https://legislation.act.gov.au/View/es/db_61777/20200507-73909/PDF/db_61777.PDF" TargetMode="External"/><Relationship Id="rId709" Type="http://schemas.openxmlformats.org/officeDocument/2006/relationships/hyperlink" Target="https://legislation.act.gov.au/b/db_62992/" TargetMode="External"/><Relationship Id="rId916" Type="http://schemas.openxmlformats.org/officeDocument/2006/relationships/hyperlink" Target="https://legislation.act.gov.au/View/es/db_61181/20191024-72468/PDF/db_61181.PDF" TargetMode="External"/><Relationship Id="rId1101" Type="http://schemas.openxmlformats.org/officeDocument/2006/relationships/hyperlink" Target="http://www.legislation.act.gov.au/b/db_55652/default.asp" TargetMode="External"/><Relationship Id="rId1546" Type="http://schemas.openxmlformats.org/officeDocument/2006/relationships/hyperlink" Target="https://www.parliament.act.gov.au/__data/assets/pdf_file/0011/1198820/MoP058F1.pdf" TargetMode="External"/><Relationship Id="rId1753" Type="http://schemas.openxmlformats.org/officeDocument/2006/relationships/hyperlink" Target="https://www.legislation.act.gov.au/View/b/db_57892/relatedmaterials/compatibility_statement.pdf" TargetMode="External"/><Relationship Id="rId45" Type="http://schemas.openxmlformats.org/officeDocument/2006/relationships/hyperlink" Target="https://www.legislation.act.gov.au/View/es/db_58257/20180607-68886/PDF/db_58257.PDF" TargetMode="External"/><Relationship Id="rId110" Type="http://schemas.openxmlformats.org/officeDocument/2006/relationships/hyperlink" Target="http://www.hansard.act.gov.au/hansard/2019/week08/3017.htm" TargetMode="External"/><Relationship Id="rId348" Type="http://schemas.openxmlformats.org/officeDocument/2006/relationships/hyperlink" Target="https://www.parliament.act.gov.au/__data/assets/pdf_file/0019/1347103/MoP092F1.pdf" TargetMode="External"/><Relationship Id="rId555" Type="http://schemas.openxmlformats.org/officeDocument/2006/relationships/hyperlink" Target="https://www.legislation.act.gov.au/a/2018-50/" TargetMode="External"/><Relationship Id="rId762" Type="http://schemas.openxmlformats.org/officeDocument/2006/relationships/hyperlink" Target="http://www.legislation.act.gov.au/b/db_55699/default.asp" TargetMode="External"/><Relationship Id="rId1185" Type="http://schemas.openxmlformats.org/officeDocument/2006/relationships/hyperlink" Target="http://www.hansard.act.gov.au/hansard/2019/week05/1537.htm" TargetMode="External"/><Relationship Id="rId1392" Type="http://schemas.openxmlformats.org/officeDocument/2006/relationships/hyperlink" Target="https://www.legislation.act.gov.au/View/b/db_55701/relatedmaterials/compatibility_statement.pdf" TargetMode="External"/><Relationship Id="rId1406" Type="http://schemas.openxmlformats.org/officeDocument/2006/relationships/hyperlink" Target="https://www.legislation.act.gov.au/a/2018-33/" TargetMode="External"/><Relationship Id="rId1613" Type="http://schemas.openxmlformats.org/officeDocument/2006/relationships/hyperlink" Target="https://legislation.act.gov.au/b/db_60977/" TargetMode="External"/><Relationship Id="rId1820" Type="http://schemas.openxmlformats.org/officeDocument/2006/relationships/hyperlink" Target="https://www.parliament.act.gov.au/__data/assets/pdf_file/0009/1554660/Report-43.pdf" TargetMode="External"/><Relationship Id="rId194" Type="http://schemas.openxmlformats.org/officeDocument/2006/relationships/hyperlink" Target="https://www.parliament.act.gov.au/__data/assets/pdf_file/0020/1505540/Report-40.pdf" TargetMode="External"/><Relationship Id="rId208" Type="http://schemas.openxmlformats.org/officeDocument/2006/relationships/hyperlink" Target="https://legislation.act.gov.au/View/es/db_61182/20191024-72472/PDF/db_61182.PDF" TargetMode="External"/><Relationship Id="rId415" Type="http://schemas.openxmlformats.org/officeDocument/2006/relationships/hyperlink" Target="https://www.parliament.act.gov.au/__data/assets/pdf_file/0006/1351761/Response-Crimes-Invasion-of-Privacy-Amendment-Bill-2017-and-Crimes-Consent-Amendment-Bill-2018.pdf" TargetMode="External"/><Relationship Id="rId622" Type="http://schemas.openxmlformats.org/officeDocument/2006/relationships/hyperlink" Target="https://www.legislation.act.gov.au/b/db_59277/" TargetMode="External"/><Relationship Id="rId1045" Type="http://schemas.openxmlformats.org/officeDocument/2006/relationships/hyperlink" Target="http://www.hansard.act.gov.au/hansard/2018/week02/585.htm" TargetMode="External"/><Relationship Id="rId1252" Type="http://schemas.openxmlformats.org/officeDocument/2006/relationships/hyperlink" Target="http://www.hansard.act.gov.au/hansard/2019/week07/2588.htm" TargetMode="External"/><Relationship Id="rId1697" Type="http://schemas.openxmlformats.org/officeDocument/2006/relationships/hyperlink" Target="https://www.legislation.act.gov.au/View/b/db_55874/20170511-66026/PDF/db_55874.PDF" TargetMode="External"/><Relationship Id="rId261" Type="http://schemas.openxmlformats.org/officeDocument/2006/relationships/hyperlink" Target="http://www.legislation.act.gov.au/b/db_58079/relatedmaterials/compatibility_statement.pdf" TargetMode="External"/><Relationship Id="rId499" Type="http://schemas.openxmlformats.org/officeDocument/2006/relationships/hyperlink" Target="https://www.legislation.act.gov.au/View/es/db_58844/20180823-69529/PDF/db_58844.PDF" TargetMode="External"/><Relationship Id="rId927" Type="http://schemas.openxmlformats.org/officeDocument/2006/relationships/hyperlink" Target="http://www.hansard.act.gov.au/hansard/2017/week08/2895.htm" TargetMode="External"/><Relationship Id="rId1112" Type="http://schemas.openxmlformats.org/officeDocument/2006/relationships/hyperlink" Target="https://legislation.act.gov.au/View/b/db_61178/20191024-72493/PDF/db_61178.PDF" TargetMode="External"/><Relationship Id="rId1557" Type="http://schemas.openxmlformats.org/officeDocument/2006/relationships/hyperlink" Target="http://www.hansard.act.gov.au/hansard/2018/week13/4870.htm" TargetMode="External"/><Relationship Id="rId1764" Type="http://schemas.openxmlformats.org/officeDocument/2006/relationships/hyperlink" Target="https://www.parliament.act.gov.au/in-committees/standing-committees-current-assembly/standing-committee-on-justice-and-community-safety-legislative-scrutiny-role/reports/2016/Report-31.pdf" TargetMode="External"/><Relationship Id="rId56" Type="http://schemas.openxmlformats.org/officeDocument/2006/relationships/hyperlink" Target="http://www.hansard.act.gov.au/hansard/2019/week05/1805.htm" TargetMode="External"/><Relationship Id="rId359" Type="http://schemas.openxmlformats.org/officeDocument/2006/relationships/hyperlink" Target="http://www.parliament.act.gov.au/__data/assets/pdf_file/0004/1041691/Report3.pdf" TargetMode="External"/><Relationship Id="rId566" Type="http://schemas.openxmlformats.org/officeDocument/2006/relationships/hyperlink" Target="https://www.legislation.act.gov.au/View/b/db_59296/current/PDF/db_59296.PDF" TargetMode="External"/><Relationship Id="rId773" Type="http://schemas.openxmlformats.org/officeDocument/2006/relationships/hyperlink" Target="https://www.parliament.act.gov.au/__data/assets/pdf_file/0020/1505540/Report-40.pdf" TargetMode="External"/><Relationship Id="rId1196" Type="http://schemas.openxmlformats.org/officeDocument/2006/relationships/hyperlink" Target="https://www.legislation.act.gov.au/View/b/db_56841/20170914-67179/PDF/db_56841.PDF" TargetMode="External"/><Relationship Id="rId1417" Type="http://schemas.openxmlformats.org/officeDocument/2006/relationships/hyperlink" Target="https://www.legislation.act.gov.au/View/es/db_56829/20170914-67168/PDF/db_56829.PDF" TargetMode="External"/><Relationship Id="rId1624" Type="http://schemas.openxmlformats.org/officeDocument/2006/relationships/hyperlink" Target="https://legislation.act.gov.au/b/db_62955/" TargetMode="External"/><Relationship Id="rId1831" Type="http://schemas.openxmlformats.org/officeDocument/2006/relationships/hyperlink" Target="http://www.hansard.act.gov.au/hansard/2018/week03/759.htm" TargetMode="External"/><Relationship Id="rId121" Type="http://schemas.openxmlformats.org/officeDocument/2006/relationships/hyperlink" Target="http://www.hansard.act.gov.au/hansard/2017/week08/2703.htm" TargetMode="External"/><Relationship Id="rId219" Type="http://schemas.openxmlformats.org/officeDocument/2006/relationships/hyperlink" Target="https://www.parliament.act.gov.au/__data/assets/pdf_file/0009/1554660/Report-43.pdf" TargetMode="External"/><Relationship Id="rId426" Type="http://schemas.openxmlformats.org/officeDocument/2006/relationships/hyperlink" Target="https://legislation.act.gov.au/View/b/db_61179/20191024-72490/PDF/db_61179.PDF" TargetMode="External"/><Relationship Id="rId633" Type="http://schemas.openxmlformats.org/officeDocument/2006/relationships/hyperlink" Target="https://legislation.act.gov.au/View/es/db_62842/current/PDF/db_62842.PDF" TargetMode="External"/><Relationship Id="rId980" Type="http://schemas.openxmlformats.org/officeDocument/2006/relationships/hyperlink" Target="https://www.legislation.act.gov.au/View/b/db_55700/20170330-65775/PDF/db_55700.PDF" TargetMode="External"/><Relationship Id="rId1056" Type="http://schemas.openxmlformats.org/officeDocument/2006/relationships/hyperlink" Target="http://www.hansard.act.gov.au/hansard/2018/week04/1338.htm" TargetMode="External"/><Relationship Id="rId1263" Type="http://schemas.openxmlformats.org/officeDocument/2006/relationships/hyperlink" Target="https://www.legislation.act.gov.au/View/b/db_55871/current/PDF/db_55871.PDF" TargetMode="External"/><Relationship Id="rId840" Type="http://schemas.openxmlformats.org/officeDocument/2006/relationships/hyperlink" Target="https://www.legislation.act.gov.au/View/es/db_56623/20170803-66853/PDF/db_56623.PDF" TargetMode="External"/><Relationship Id="rId938" Type="http://schemas.openxmlformats.org/officeDocument/2006/relationships/hyperlink" Target="http://www.legislation.act.gov.au/b/db_57058/default.asp" TargetMode="External"/><Relationship Id="rId1470" Type="http://schemas.openxmlformats.org/officeDocument/2006/relationships/hyperlink" Target="http://www.hansard.act.gov.au/hansard/2019/week04/1206.htm" TargetMode="External"/><Relationship Id="rId1568" Type="http://schemas.openxmlformats.org/officeDocument/2006/relationships/hyperlink" Target="https://legislation.act.gov.au/View/b/db_62694/current/PDF/db_62694.PDF" TargetMode="External"/><Relationship Id="rId1775" Type="http://schemas.openxmlformats.org/officeDocument/2006/relationships/hyperlink" Target="https://legislation.act.gov.au/View/es/db_60805/current/PDF/db_60805.PDF" TargetMode="External"/><Relationship Id="rId67" Type="http://schemas.openxmlformats.org/officeDocument/2006/relationships/hyperlink" Target="http://www.hansard.act.gov.au/hansard/2018/week06/2031.htm" TargetMode="External"/><Relationship Id="rId272" Type="http://schemas.openxmlformats.org/officeDocument/2006/relationships/hyperlink" Target="http://www.parliament.act.gov.au/__data/assets/pdf_file/0004/1066711/Response-City-Renewal-Authority-and-Suburban-Land-Agency-Bill-2017.pdf" TargetMode="External"/><Relationship Id="rId577" Type="http://schemas.openxmlformats.org/officeDocument/2006/relationships/hyperlink" Target="https://www.legislation.act.gov.au/View/es/db_57085/20171129-67679/PDF/db_57085.PDF" TargetMode="External"/><Relationship Id="rId700" Type="http://schemas.openxmlformats.org/officeDocument/2006/relationships/hyperlink" Target="https://www.legislation.act.gov.au/b/db_59095/" TargetMode="External"/><Relationship Id="rId1123" Type="http://schemas.openxmlformats.org/officeDocument/2006/relationships/hyperlink" Target="https://legislation.act.gov.au/View/es/db_61769/current/PDF/db_61769.PDF" TargetMode="External"/><Relationship Id="rId1330" Type="http://schemas.openxmlformats.org/officeDocument/2006/relationships/hyperlink" Target="https://www.parliament.act.gov.au/__data/assets/pdf_file/0006/1225176/Report-19.pdf" TargetMode="External"/><Relationship Id="rId1428" Type="http://schemas.openxmlformats.org/officeDocument/2006/relationships/hyperlink" Target="http://www.hansard.act.gov.au/hansard/2018/week05/1760.htm" TargetMode="External"/><Relationship Id="rId1635" Type="http://schemas.openxmlformats.org/officeDocument/2006/relationships/hyperlink" Target="https://www.parliament.act.gov.au/__data/assets/pdf_file/0013/1033411/MoP005F.pdf" TargetMode="External"/><Relationship Id="rId132" Type="http://schemas.openxmlformats.org/officeDocument/2006/relationships/hyperlink" Target="https://www.parliament.act.gov.au/__data/assets/pdf_file/0019/1176202/Report-15.pdf" TargetMode="External"/><Relationship Id="rId784" Type="http://schemas.openxmlformats.org/officeDocument/2006/relationships/hyperlink" Target="https://www.parliament.act.gov.au/__data/assets/pdf_file/0004/1164082/MoP044F.pdf" TargetMode="External"/><Relationship Id="rId991" Type="http://schemas.openxmlformats.org/officeDocument/2006/relationships/hyperlink" Target="https://www.legislation.act.gov.au/View/b/db_56896/20170921-67251/PDF/db_56896.PDF" TargetMode="External"/><Relationship Id="rId1067" Type="http://schemas.openxmlformats.org/officeDocument/2006/relationships/hyperlink" Target="https://www.parliament.act.gov.au/__data/assets/pdf_file/0006/1539663/Response-Electronic-Conveyancing-National-Law-ACT-Bill-2020-and-the-Land-Titles-Electronic-Conveyancing-Legislation-Amendment-Bill-2020.pdf" TargetMode="External"/><Relationship Id="rId437" Type="http://schemas.openxmlformats.org/officeDocument/2006/relationships/hyperlink" Target="http://www.legislation.act.gov.au/b/db_56727/default.asp" TargetMode="External"/><Relationship Id="rId644" Type="http://schemas.openxmlformats.org/officeDocument/2006/relationships/hyperlink" Target="https://legislation.act.gov.au/View/es/db_57031/20191128-72746/PDF/db_57031.PDF" TargetMode="External"/><Relationship Id="rId851" Type="http://schemas.openxmlformats.org/officeDocument/2006/relationships/hyperlink" Target="http://www.hansard.act.gov.au/hansard/2020/week03/751.htm" TargetMode="External"/><Relationship Id="rId1274" Type="http://schemas.openxmlformats.org/officeDocument/2006/relationships/hyperlink" Target="https://www.legislation.act.gov.au/View/es/db_56715/20170919-67233/PDF/db_56715.PDF" TargetMode="External"/><Relationship Id="rId1481" Type="http://schemas.openxmlformats.org/officeDocument/2006/relationships/hyperlink" Target="https://www.legislation.act.gov.au/View/b/db_55651/20170323-65740/PDF/db_55651.PDF" TargetMode="External"/><Relationship Id="rId1579" Type="http://schemas.openxmlformats.org/officeDocument/2006/relationships/hyperlink" Target="https://www.parliament.act.gov.au/__data/assets/pdf_file/0012/1229988/Response-Senior-Practitioner-Bill-2018.pdf" TargetMode="External"/><Relationship Id="rId1702" Type="http://schemas.openxmlformats.org/officeDocument/2006/relationships/hyperlink" Target="http://www.parliament.act.gov.au/__data/assets/pdf_file/0011/1069940/Response-Utilities-Streetlight-Network-Legislation-Amendment-Bill-2017.pdf" TargetMode="External"/><Relationship Id="rId283" Type="http://schemas.openxmlformats.org/officeDocument/2006/relationships/hyperlink" Target="http://www.hansard.act.gov.au/hansard/2018/week12/4454.htm" TargetMode="External"/><Relationship Id="rId490" Type="http://schemas.openxmlformats.org/officeDocument/2006/relationships/hyperlink" Target="https://legislation.act.gov.au/View/b/db_61173/current/PDF/db_61173.PDF" TargetMode="External"/><Relationship Id="rId504" Type="http://schemas.openxmlformats.org/officeDocument/2006/relationships/hyperlink" Target="https://www.legislation.act.gov.au/a/2018-34/" TargetMode="External"/><Relationship Id="rId711" Type="http://schemas.openxmlformats.org/officeDocument/2006/relationships/hyperlink" Target="https://legislation.act.gov.au/View/es/db_63012/current/PDF/db_63012.PDF" TargetMode="External"/><Relationship Id="rId949" Type="http://schemas.openxmlformats.org/officeDocument/2006/relationships/hyperlink" Target="https://www.legislation.act.gov.au/View/es/db_59287/20181127-70136/PDF/db_59287.PDF" TargetMode="External"/><Relationship Id="rId1134" Type="http://schemas.openxmlformats.org/officeDocument/2006/relationships/hyperlink" Target="https://www.parliament.act.gov.au/__data/assets/pdf_file/0010/1390672/Report-32.pdf" TargetMode="External"/><Relationship Id="rId1341" Type="http://schemas.openxmlformats.org/officeDocument/2006/relationships/hyperlink" Target="http://www.hansard.act.gov.au/hansard/2020/week05/1380.htm" TargetMode="External"/><Relationship Id="rId1786" Type="http://schemas.openxmlformats.org/officeDocument/2006/relationships/hyperlink" Target="http://www.hansard.act.gov.au/hansard/2017/week14/5391.htm" TargetMode="External"/><Relationship Id="rId78" Type="http://schemas.openxmlformats.org/officeDocument/2006/relationships/hyperlink" Target="https://www.parliament.act.gov.au/__data/assets/pdf_file/0003/1090164/Estimates-2017-18-FINAL-REPORT.pdf" TargetMode="External"/><Relationship Id="rId143" Type="http://schemas.openxmlformats.org/officeDocument/2006/relationships/hyperlink" Target="http://www.hansard.act.gov.au/hansard/2018/week06/2210.htm" TargetMode="External"/><Relationship Id="rId350" Type="http://schemas.openxmlformats.org/officeDocument/2006/relationships/hyperlink" Target="https://legislation.act.gov.au/View/es/db_59313/20190402-70862/PDF/db_59313.PDF" TargetMode="External"/><Relationship Id="rId588" Type="http://schemas.openxmlformats.org/officeDocument/2006/relationships/hyperlink" Target="https://legislation.act.gov.au/View/es/db_61187/current/PDF/db_61187.PDF" TargetMode="External"/><Relationship Id="rId795" Type="http://schemas.openxmlformats.org/officeDocument/2006/relationships/hyperlink" Target="https://www.legislation.act.gov.au/View/b/db_59282/current/PDF/db_59282.PDF" TargetMode="External"/><Relationship Id="rId809" Type="http://schemas.openxmlformats.org/officeDocument/2006/relationships/hyperlink" Target="http://www.hansard.act.gov.au/hansard/2019/week11/3993.htm" TargetMode="External"/><Relationship Id="rId1201" Type="http://schemas.openxmlformats.org/officeDocument/2006/relationships/hyperlink" Target="http://www.hansard.act.gov.au/hansard/2017/week13/4743.htm" TargetMode="External"/><Relationship Id="rId1439" Type="http://schemas.openxmlformats.org/officeDocument/2006/relationships/hyperlink" Target="https://www.parliament.act.gov.au/in-committees/standing-committees-current-assembly/standing-committee-on-justice-and-community-safety-legislative-scrutiny-role/responses-to-comments-on-bills/Response-Residential-Tenancies-Amendment-Bill-2018-No-2.pdf" TargetMode="External"/><Relationship Id="rId1646" Type="http://schemas.openxmlformats.org/officeDocument/2006/relationships/hyperlink" Target="http://www.legislation.act.gov.au/a/2017-28/default.asp" TargetMode="External"/><Relationship Id="rId9" Type="http://schemas.openxmlformats.org/officeDocument/2006/relationships/endnotes" Target="endnotes.xml"/><Relationship Id="rId210" Type="http://schemas.openxmlformats.org/officeDocument/2006/relationships/hyperlink" Target="http://www.hansard.act.gov.au/hansard/2019/week12/4318.htm" TargetMode="External"/><Relationship Id="rId448" Type="http://schemas.openxmlformats.org/officeDocument/2006/relationships/hyperlink" Target="http://www.legislation.act.gov.au/b/db_57252/relatedmaterials/compatibility_statement.pdf" TargetMode="External"/><Relationship Id="rId655" Type="http://schemas.openxmlformats.org/officeDocument/2006/relationships/hyperlink" Target="http://www.hansard.act.gov.au/hansard/2018/week13/5068.htm" TargetMode="External"/><Relationship Id="rId862" Type="http://schemas.openxmlformats.org/officeDocument/2006/relationships/hyperlink" Target="http://www.legislation.act.gov.au/a/2017-15/default.asp" TargetMode="External"/><Relationship Id="rId1078" Type="http://schemas.openxmlformats.org/officeDocument/2006/relationships/hyperlink" Target="https://www.legislation.act.gov.au/View/es/db_56020/20170608-66193/PDF/db_56020.PDF" TargetMode="External"/><Relationship Id="rId1285" Type="http://schemas.openxmlformats.org/officeDocument/2006/relationships/hyperlink" Target="https://legislation.act.gov.au/a/2019-20/" TargetMode="External"/><Relationship Id="rId1492" Type="http://schemas.openxmlformats.org/officeDocument/2006/relationships/hyperlink" Target="https://www.legislation.act.gov.au/View/b/db_57055/20171026-67444/PDF/db_57055.PDF" TargetMode="External"/><Relationship Id="rId1506" Type="http://schemas.openxmlformats.org/officeDocument/2006/relationships/hyperlink" Target="https://legislation.act.gov.au/View/es/db_59655/20190321-70826/PDF/db_59655.PDF" TargetMode="External"/><Relationship Id="rId1713" Type="http://schemas.openxmlformats.org/officeDocument/2006/relationships/hyperlink" Target="http://www.hansard.act.gov.au/hansard/2017/week12/4261.htm" TargetMode="External"/><Relationship Id="rId294" Type="http://schemas.openxmlformats.org/officeDocument/2006/relationships/hyperlink" Target="https://www.legislation.act.gov.au/View/b/db_58796/relatedmaterials/Compatibility_statement.pdf" TargetMode="External"/><Relationship Id="rId308" Type="http://schemas.openxmlformats.org/officeDocument/2006/relationships/hyperlink" Target="https://legislation.act.gov.au/b/db_60088/" TargetMode="External"/><Relationship Id="rId515" Type="http://schemas.openxmlformats.org/officeDocument/2006/relationships/hyperlink" Target="http://www.legislation.act.gov.au/es/db_55487/20170214-65479/pdf/db_55487.pdf" TargetMode="External"/><Relationship Id="rId722" Type="http://schemas.openxmlformats.org/officeDocument/2006/relationships/hyperlink" Target="https://legislation.act.gov.au/View/b/db_60794/relatedmaterials/Compatibility_statement.pdf" TargetMode="External"/><Relationship Id="rId1145" Type="http://schemas.openxmlformats.org/officeDocument/2006/relationships/hyperlink" Target="http://www.hansard.act.gov.au/hansard/2019/week13/4593.htm" TargetMode="External"/><Relationship Id="rId1352" Type="http://schemas.openxmlformats.org/officeDocument/2006/relationships/hyperlink" Target="http://www.hansard.act.gov.au/hansard/2020/week03/741.htm" TargetMode="External"/><Relationship Id="rId1797" Type="http://schemas.openxmlformats.org/officeDocument/2006/relationships/hyperlink" Target="http://www.hansard.act.gov.au/hansard/2020/week02/645.htm" TargetMode="External"/><Relationship Id="rId89" Type="http://schemas.openxmlformats.org/officeDocument/2006/relationships/hyperlink" Target="http://www.legislation.act.gov.au/b/db_58259/default.asp" TargetMode="External"/><Relationship Id="rId154" Type="http://schemas.openxmlformats.org/officeDocument/2006/relationships/hyperlink" Target="https://www.parliament.act.gov.au/__data/assets/pdf_file/0007/1392712/9th-Assembly-Estimates-2019-2020-Appropriation-Bill-2019-2020-and-Appropriation-Office-of-the-Legislative-Assembly-Bill-2019-2020.pdf" TargetMode="External"/><Relationship Id="rId361" Type="http://schemas.openxmlformats.org/officeDocument/2006/relationships/hyperlink" Target="http://www.legislation.act.gov.au/es/db_55490/20170321-65725/pdf/db_55490.pdf" TargetMode="External"/><Relationship Id="rId599" Type="http://schemas.openxmlformats.org/officeDocument/2006/relationships/hyperlink" Target="http://www.legislation.act.gov.au/b/db_57817/default.asp" TargetMode="External"/><Relationship Id="rId1005" Type="http://schemas.openxmlformats.org/officeDocument/2006/relationships/hyperlink" Target="https://www.parliament.act.gov.au/__data/assets/pdf_file/0020/1183610/Report-16.pdf" TargetMode="External"/><Relationship Id="rId1212" Type="http://schemas.openxmlformats.org/officeDocument/2006/relationships/hyperlink" Target="http://www.legislation.act.gov.au/b/db_58071/default.asp" TargetMode="External"/><Relationship Id="rId1657" Type="http://schemas.openxmlformats.org/officeDocument/2006/relationships/hyperlink" Target="https://legislation.act.gov.au/View/es/db_60981/20190919-72203/PDF/db_60981.PDF" TargetMode="External"/><Relationship Id="rId459" Type="http://schemas.openxmlformats.org/officeDocument/2006/relationships/hyperlink" Target="http://www.parliament.act.gov.au/__data/assets/pdf_file/0003/1085601/Report-7.pdf" TargetMode="External"/><Relationship Id="rId666" Type="http://schemas.openxmlformats.org/officeDocument/2006/relationships/hyperlink" Target="https://legislation.act.gov.au/View/es/db_61042/current/PDF/db_61042.PDF" TargetMode="External"/><Relationship Id="rId873" Type="http://schemas.openxmlformats.org/officeDocument/2006/relationships/hyperlink" Target="http://www.legislation.act.gov.au/b/db_56880/default.asp" TargetMode="External"/><Relationship Id="rId1089" Type="http://schemas.openxmlformats.org/officeDocument/2006/relationships/hyperlink" Target="https://www.legislation.act.gov.au/View/es/db_56845/20170914-67183/PDF/db_56845.PDF" TargetMode="External"/><Relationship Id="rId1296" Type="http://schemas.openxmlformats.org/officeDocument/2006/relationships/hyperlink" Target="http://www.hansard.act.gov.au/hansard/2017/week01/240.htm" TargetMode="External"/><Relationship Id="rId1517" Type="http://schemas.openxmlformats.org/officeDocument/2006/relationships/hyperlink" Target="https://legislation.act.gov.au/a/2019-46/" TargetMode="External"/><Relationship Id="rId1724" Type="http://schemas.openxmlformats.org/officeDocument/2006/relationships/hyperlink" Target="https://www.legislation.act.gov.au/View/b/db_58075/20180510-68662/PDF/db_58075.PDF" TargetMode="External"/><Relationship Id="rId16" Type="http://schemas.openxmlformats.org/officeDocument/2006/relationships/hyperlink" Target="http://www.hansard.act.gov.au/hansard/2017/week04/1317.htm" TargetMode="External"/><Relationship Id="rId221" Type="http://schemas.openxmlformats.org/officeDocument/2006/relationships/hyperlink" Target="https://legislation.act.gov.au/a/2020-25/" TargetMode="External"/><Relationship Id="rId319" Type="http://schemas.openxmlformats.org/officeDocument/2006/relationships/hyperlink" Target="http://www.legislation.act.gov.au/b/db_55202/relatedmaterials/compatibility_statement.pdf" TargetMode="External"/><Relationship Id="rId526" Type="http://schemas.openxmlformats.org/officeDocument/2006/relationships/hyperlink" Target="https://www.parliament.act.gov.au/__data/assets/pdf_file/0004/1161238/Report-13.pdf" TargetMode="External"/><Relationship Id="rId1156" Type="http://schemas.openxmlformats.org/officeDocument/2006/relationships/hyperlink" Target="https://www.legislation.act.gov.au/View/es/db_58076/20180510-68661/PDF/db_58076.PDF" TargetMode="External"/><Relationship Id="rId1363" Type="http://schemas.openxmlformats.org/officeDocument/2006/relationships/hyperlink" Target="https://www.parliament.act.gov.au/__data/assets/pdf_file/0019/1560124/Report-44.pdf" TargetMode="External"/><Relationship Id="rId733" Type="http://schemas.openxmlformats.org/officeDocument/2006/relationships/hyperlink" Target="https://www.parliament.act.gov.au/in-committees/standing-committees-current-assembly/standing-committee-on-justice-and-community-safety-legislative-scrutiny-role/reports/2016/Report-36.pdf" TargetMode="External"/><Relationship Id="rId940" Type="http://schemas.openxmlformats.org/officeDocument/2006/relationships/hyperlink" Target="https://www.legislation.act.gov.au/View/es/db_57037/20171026-67426/PDF/db_57037.PDF" TargetMode="External"/><Relationship Id="rId1016" Type="http://schemas.openxmlformats.org/officeDocument/2006/relationships/hyperlink" Target="http://www.hansard.act.gov.au/hansard/2019/week06/2034.htm" TargetMode="External"/><Relationship Id="rId1570" Type="http://schemas.openxmlformats.org/officeDocument/2006/relationships/hyperlink" Target="http://www.hansard.act.gov.au/hansard/2020/week06/1471.htm" TargetMode="External"/><Relationship Id="rId1668" Type="http://schemas.openxmlformats.org/officeDocument/2006/relationships/hyperlink" Target="http://www.hansard.act.gov.au/hansard/2018/week07/2672.htm" TargetMode="External"/><Relationship Id="rId165" Type="http://schemas.openxmlformats.org/officeDocument/2006/relationships/hyperlink" Target="https://www.parliament.act.gov.au/__data/assets/pdf_file/0020/1505540/Report-40.pdf" TargetMode="External"/><Relationship Id="rId372" Type="http://schemas.openxmlformats.org/officeDocument/2006/relationships/hyperlink" Target="http://www.legislation.act.gov.au/es/db_57665/20180222-68151/pdf/db_57665.pdf" TargetMode="External"/><Relationship Id="rId677" Type="http://schemas.openxmlformats.org/officeDocument/2006/relationships/hyperlink" Target="https://www.legislation.act.gov.au/View/b/db_56843/relatedmaterials/compatibility_statement.pdf" TargetMode="External"/><Relationship Id="rId800" Type="http://schemas.openxmlformats.org/officeDocument/2006/relationships/hyperlink" Target="https://www.parliament.act.gov.au/__data/assets/pdf_file/0017/1321316/Response-Fuels-Rationing-Bill-2018.pdf" TargetMode="External"/><Relationship Id="rId1223" Type="http://schemas.openxmlformats.org/officeDocument/2006/relationships/hyperlink" Target="http://www.hansard.act.gov.au/hansard/2020/pdfs/200507.pdf" TargetMode="External"/><Relationship Id="rId1430" Type="http://schemas.openxmlformats.org/officeDocument/2006/relationships/hyperlink" Target="https://www.legislation.act.gov.au/View/es/db_58056/20180605-68889/PDF/db_58056.PDF" TargetMode="External"/><Relationship Id="rId1528" Type="http://schemas.openxmlformats.org/officeDocument/2006/relationships/hyperlink" Target="https://www.legislation.act.gov.au/View/b/db_56152/20170608-66339/PDF/db_56152.PDF" TargetMode="External"/><Relationship Id="rId232" Type="http://schemas.openxmlformats.org/officeDocument/2006/relationships/hyperlink" Target="http://www.legislation.act.gov.au/es/db_56720/20170824-67028/pdf/db_56720.pdf" TargetMode="External"/><Relationship Id="rId884" Type="http://schemas.openxmlformats.org/officeDocument/2006/relationships/hyperlink" Target="https://www.legislation.act.gov.au/View/es/db_58704/20180802-69373/PDF/db_58704.PDF" TargetMode="External"/><Relationship Id="rId1735" Type="http://schemas.openxmlformats.org/officeDocument/2006/relationships/hyperlink" Target="https://legislation.act.gov.au/b/db_62695/" TargetMode="External"/><Relationship Id="rId27" Type="http://schemas.openxmlformats.org/officeDocument/2006/relationships/hyperlink" Target="http://www.hansard.act.gov.au/hansard/2020/week02/576.htm" TargetMode="External"/><Relationship Id="rId537" Type="http://schemas.openxmlformats.org/officeDocument/2006/relationships/hyperlink" Target="http://www.hansard.act.gov.au/hansard/2018/week11/4075.htm" TargetMode="External"/><Relationship Id="rId744" Type="http://schemas.openxmlformats.org/officeDocument/2006/relationships/hyperlink" Target="http://www.parliament.act.gov.au/__data/assets/pdf_file/0006/1047381/MoP013F.pdf" TargetMode="External"/><Relationship Id="rId951" Type="http://schemas.openxmlformats.org/officeDocument/2006/relationships/hyperlink" Target="http://www.hansard.act.gov.au/hansard/2018/week13/4826.htm" TargetMode="External"/><Relationship Id="rId1167" Type="http://schemas.openxmlformats.org/officeDocument/2006/relationships/hyperlink" Target="https://legislation.act.gov.au/a/2020-43/" TargetMode="External"/><Relationship Id="rId1374" Type="http://schemas.openxmlformats.org/officeDocument/2006/relationships/hyperlink" Target="https://www.legislation.act.gov.au/View/b/db_57093/20171102-67486/PDF/db_57093.PDF" TargetMode="External"/><Relationship Id="rId1581" Type="http://schemas.openxmlformats.org/officeDocument/2006/relationships/hyperlink" Target="https://www.legislation.act.gov.au/View/es/db_58285/20180802-69395/PDF/db_58285.PDF" TargetMode="External"/><Relationship Id="rId1679" Type="http://schemas.openxmlformats.org/officeDocument/2006/relationships/hyperlink" Target="http://www.legislation.act.gov.au/b/db_56721/default.asp" TargetMode="External"/><Relationship Id="rId1802" Type="http://schemas.openxmlformats.org/officeDocument/2006/relationships/hyperlink" Target="https://www.legislation.act.gov.au/View/b/db_57077/relatedmaterials/compatibility_statement.pdf" TargetMode="External"/><Relationship Id="rId80" Type="http://schemas.openxmlformats.org/officeDocument/2006/relationships/hyperlink" Target="http://www.legislation.act.gov.au/a/2017-27/default.asp" TargetMode="External"/><Relationship Id="rId176" Type="http://schemas.openxmlformats.org/officeDocument/2006/relationships/hyperlink" Target="http://www.hansard.act.gov.au/hansard/2018/week10/3656.htm" TargetMode="External"/><Relationship Id="rId383" Type="http://schemas.openxmlformats.org/officeDocument/2006/relationships/hyperlink" Target="https://www.parliament.act.gov.au/__data/assets/pdf_file/0010/1247158/Report-21.pdf" TargetMode="External"/><Relationship Id="rId590" Type="http://schemas.openxmlformats.org/officeDocument/2006/relationships/hyperlink" Target="https://www.parliament.act.gov.au/__data/assets/pdf_file/0008/1447829/Report-37.pdf" TargetMode="External"/><Relationship Id="rId604" Type="http://schemas.openxmlformats.org/officeDocument/2006/relationships/hyperlink" Target="https://www.parliament.act.gov.au/__data/assets/pdf_file/0020/1183610/Report-16.pdf" TargetMode="External"/><Relationship Id="rId811" Type="http://schemas.openxmlformats.org/officeDocument/2006/relationships/hyperlink" Target="https://www.legislation.act.gov.au/b/db_59151/" TargetMode="External"/><Relationship Id="rId1027" Type="http://schemas.openxmlformats.org/officeDocument/2006/relationships/hyperlink" Target="https://legislation.act.gov.au/View/es/db_61780/current/PDF/db_61780.PDF" TargetMode="External"/><Relationship Id="rId1234" Type="http://schemas.openxmlformats.org/officeDocument/2006/relationships/hyperlink" Target="http://www.hansard.act.gov.au/hansard/2019/week10/3441.htm" TargetMode="External"/><Relationship Id="rId1441" Type="http://schemas.openxmlformats.org/officeDocument/2006/relationships/hyperlink" Target="https://www.parliament.act.gov.au/__data/assets/pdf_file/0019/1322434/MoP088F1.pdf" TargetMode="External"/><Relationship Id="rId243" Type="http://schemas.openxmlformats.org/officeDocument/2006/relationships/hyperlink" Target="http://www.legislation.act.gov.au/b/db_58078/default.asp" TargetMode="External"/><Relationship Id="rId450" Type="http://schemas.openxmlformats.org/officeDocument/2006/relationships/hyperlink" Target="https://www.parliament.act.gov.au/__data/assets/pdf_file/0004/1161238/Report-13.pdf" TargetMode="External"/><Relationship Id="rId688" Type="http://schemas.openxmlformats.org/officeDocument/2006/relationships/hyperlink" Target="https://www.parliament.act.gov.au/__data/assets/pdf_file/0019/1560124/Report-44.pdf" TargetMode="External"/><Relationship Id="rId895" Type="http://schemas.openxmlformats.org/officeDocument/2006/relationships/hyperlink" Target="http://www.legislation.act.gov.au/b/db_57801/default.asp" TargetMode="External"/><Relationship Id="rId909" Type="http://schemas.openxmlformats.org/officeDocument/2006/relationships/hyperlink" Target="https://www.parliament.act.gov.au/in-committees/standing-committees-current-assembly/standing-committee-on-justice-and-community-safety-legislative-scrutiny-role/reports/2016/Report-34.pdf" TargetMode="External"/><Relationship Id="rId1080" Type="http://schemas.openxmlformats.org/officeDocument/2006/relationships/hyperlink" Target="http://www.hansard.act.gov.au/hansard/2017/week06/2077.htm" TargetMode="External"/><Relationship Id="rId1301" Type="http://schemas.openxmlformats.org/officeDocument/2006/relationships/hyperlink" Target="https://www.legislation.act.gov.au/View/b/db_55653/20170323-65742/PDF/db_55653.PDF" TargetMode="External"/><Relationship Id="rId1539" Type="http://schemas.openxmlformats.org/officeDocument/2006/relationships/hyperlink" Target="https://www.legislation.act.gov.au/View/es/db_57816/20180322-68333/PDF/db_57816.PDF" TargetMode="External"/><Relationship Id="rId1746" Type="http://schemas.openxmlformats.org/officeDocument/2006/relationships/hyperlink" Target="https://www.parliament.act.gov.au/__data/assets/pdf_file/0008/1122866/Response-Waste-Management-and-Resource-Recovery-Amendment-Bill-2017.pdf" TargetMode="External"/><Relationship Id="rId38" Type="http://schemas.openxmlformats.org/officeDocument/2006/relationships/hyperlink" Target="https://legislation.act.gov.au/View/b/db_62835/current/PDF/db_62835.PDF" TargetMode="External"/><Relationship Id="rId103" Type="http://schemas.openxmlformats.org/officeDocument/2006/relationships/hyperlink" Target="https://legislation.act.gov.au/View/b/db_60216/current/PDF/db_60216.PDF" TargetMode="External"/><Relationship Id="rId310" Type="http://schemas.openxmlformats.org/officeDocument/2006/relationships/hyperlink" Target="https://legislation.act.gov.au/View/es/db_60092/20190516-71141/PDF/db_60092.PDF" TargetMode="External"/><Relationship Id="rId548" Type="http://schemas.openxmlformats.org/officeDocument/2006/relationships/hyperlink" Target="https://www.legislation.act.gov.au/b/db_59130/" TargetMode="External"/><Relationship Id="rId755" Type="http://schemas.openxmlformats.org/officeDocument/2006/relationships/hyperlink" Target="http://www.hansard.act.gov.au/hansard/2019/week04/1147.htm" TargetMode="External"/><Relationship Id="rId962" Type="http://schemas.openxmlformats.org/officeDocument/2006/relationships/hyperlink" Target="https://legislation.act.gov.au/View/es/db_60125/current/PDF/db_60125.PDF" TargetMode="External"/><Relationship Id="rId1178" Type="http://schemas.openxmlformats.org/officeDocument/2006/relationships/hyperlink" Target="https://legislation.act.gov.au/View/b/db_59789/current/PDF/db_59789.PDF" TargetMode="External"/><Relationship Id="rId1385" Type="http://schemas.openxmlformats.org/officeDocument/2006/relationships/hyperlink" Target="http://www.hansard.act.gov.au/hansard/2020/week01/206.htm" TargetMode="External"/><Relationship Id="rId1592" Type="http://schemas.openxmlformats.org/officeDocument/2006/relationships/hyperlink" Target="http://www.hansard.act.gov.au/hansard/2019/week06/2029.htm" TargetMode="External"/><Relationship Id="rId1606" Type="http://schemas.openxmlformats.org/officeDocument/2006/relationships/hyperlink" Target="https://legislation.act.gov.au/View/b/db_60977/20190919-72221/PDF/db_60977.PDF" TargetMode="External"/><Relationship Id="rId1813" Type="http://schemas.openxmlformats.org/officeDocument/2006/relationships/hyperlink" Target="https://www.parliament.act.gov.au/in-committees/standing-committees-current-assembly/standing-committee-on-justice-and-community-safety-legislative-scrutiny-role/reports/2016/Report-31.pdf" TargetMode="External"/><Relationship Id="rId91" Type="http://schemas.openxmlformats.org/officeDocument/2006/relationships/hyperlink" Target="https://www.legislation.act.gov.au/View/es/db_58255/20180605-68884/PDF/db_58255.PDF" TargetMode="External"/><Relationship Id="rId187" Type="http://schemas.openxmlformats.org/officeDocument/2006/relationships/hyperlink" Target="https://legislation.act.gov.au/View/es/db_62840/20200723-74665/PDF/db_62840.PDF" TargetMode="External"/><Relationship Id="rId394" Type="http://schemas.openxmlformats.org/officeDocument/2006/relationships/hyperlink" Target="https://www.parliament.act.gov.au/__data/assets/pdf_file/0010/1549171/Report-42.pdf" TargetMode="External"/><Relationship Id="rId408" Type="http://schemas.openxmlformats.org/officeDocument/2006/relationships/hyperlink" Target="http://www.hansard.act.gov.au/hansard/2019/week02/429.htm" TargetMode="External"/><Relationship Id="rId615" Type="http://schemas.openxmlformats.org/officeDocument/2006/relationships/hyperlink" Target="https://www.parliament.act.gov.au/__data/assets/pdf_file/0004/1423156/MoP115F.pdf" TargetMode="External"/><Relationship Id="rId822" Type="http://schemas.openxmlformats.org/officeDocument/2006/relationships/hyperlink" Target="https://legislation.act.gov.au/View/b/db_59857/current/PDF/db_59857.PDF" TargetMode="External"/><Relationship Id="rId1038" Type="http://schemas.openxmlformats.org/officeDocument/2006/relationships/hyperlink" Target="https://www.legislation.act.gov.au/View/b/db_57075/relatedmaterials/compatibility_statement.pdf" TargetMode="External"/><Relationship Id="rId1245" Type="http://schemas.openxmlformats.org/officeDocument/2006/relationships/hyperlink" Target="https://legislation.act.gov.au/View/b/db_60089/relatedmaterials/Compatibility_statement.pdf" TargetMode="External"/><Relationship Id="rId1452" Type="http://schemas.openxmlformats.org/officeDocument/2006/relationships/hyperlink" Target="https://www.parliament.act.gov.au/__data/assets/pdf_file/0011/1456256/Response-Residential-Tenancies-Amendment-Bill-2019.pdf" TargetMode="External"/><Relationship Id="rId254" Type="http://schemas.openxmlformats.org/officeDocument/2006/relationships/hyperlink" Target="https://legislation.act.gov.au/View/es/db_61345/current/PDF/db_61345.PDF" TargetMode="External"/><Relationship Id="rId699" Type="http://schemas.openxmlformats.org/officeDocument/2006/relationships/hyperlink" Target="https://legislation.act.gov.au/a/2020-15/" TargetMode="External"/><Relationship Id="rId1091" Type="http://schemas.openxmlformats.org/officeDocument/2006/relationships/hyperlink" Target="https://www.parliament.act.gov.au/__data/assets/pdf_file/0004/1114960/Report-10.pdf/" TargetMode="External"/><Relationship Id="rId1105" Type="http://schemas.openxmlformats.org/officeDocument/2006/relationships/hyperlink" Target="http://www.hansard.act.gov.au/hansard/2017/week03/963.htm" TargetMode="External"/><Relationship Id="rId1312" Type="http://schemas.openxmlformats.org/officeDocument/2006/relationships/hyperlink" Target="https://www.legislation.act.gov.au/View/b/db_57923/20180412-68455/PDF/db_57923.PDF" TargetMode="External"/><Relationship Id="rId1757" Type="http://schemas.openxmlformats.org/officeDocument/2006/relationships/hyperlink" Target="http://www.legislation.act.gov.au/a/2018-17/default.asp" TargetMode="External"/><Relationship Id="rId49" Type="http://schemas.openxmlformats.org/officeDocument/2006/relationships/hyperlink" Target="https://www.parliament.act.gov.au/__data/assets/pdf_file/0011/1229951/Response-Animal-Diseases-Amendment-Bill-2018-1.pdf" TargetMode="External"/><Relationship Id="rId114" Type="http://schemas.openxmlformats.org/officeDocument/2006/relationships/hyperlink" Target="http://www.legislation.act.gov.au/b/db_56104/20170606-66285/pdf/db_56104.pdf" TargetMode="External"/><Relationship Id="rId461" Type="http://schemas.openxmlformats.org/officeDocument/2006/relationships/hyperlink" Target="https://www.parliament.act.gov.au/__data/assets/pdf_file/0003/1095132/MOP024F.pdf" TargetMode="External"/><Relationship Id="rId559" Type="http://schemas.openxmlformats.org/officeDocument/2006/relationships/hyperlink" Target="https://www.legislation.act.gov.au/View/b/db_59149/relatedmaterials/Compatibility_statement.pdf" TargetMode="External"/><Relationship Id="rId766" Type="http://schemas.openxmlformats.org/officeDocument/2006/relationships/hyperlink" Target="http://www.hansard.act.gov.au/hansard/2017/week04/1309.htm" TargetMode="External"/><Relationship Id="rId1189" Type="http://schemas.openxmlformats.org/officeDocument/2006/relationships/hyperlink" Target="https://legislation.act.gov.au/View/b/db_61725/20200213-73284/PDF/db_61725.PDF" TargetMode="External"/><Relationship Id="rId1396" Type="http://schemas.openxmlformats.org/officeDocument/2006/relationships/hyperlink" Target="https://www.legislation.act.gov.au/View/es/db_55707/20170606-66298/PDF/db_55707.PDF" TargetMode="External"/><Relationship Id="rId1617" Type="http://schemas.openxmlformats.org/officeDocument/2006/relationships/hyperlink" Target="https://www.legislation.act.gov.au/View/b/db_58969/20180920-69698/PDF/db_58969.PDF" TargetMode="External"/><Relationship Id="rId1824" Type="http://schemas.openxmlformats.org/officeDocument/2006/relationships/hyperlink" Target="http://www.legislation.act.gov.au/b/db_57606/default.asp" TargetMode="External"/><Relationship Id="rId198" Type="http://schemas.openxmlformats.org/officeDocument/2006/relationships/hyperlink" Target="http://www.legislation.act.gov.au/b/db_57251/20171130-67685/pdf/db_57251.pdf" TargetMode="External"/><Relationship Id="rId321" Type="http://schemas.openxmlformats.org/officeDocument/2006/relationships/hyperlink" Target="http://www.parliament.act.gov.au/__data/assets/pdf_file/0016/1031533/Report-2a.pdf" TargetMode="External"/><Relationship Id="rId419" Type="http://schemas.openxmlformats.org/officeDocument/2006/relationships/hyperlink" Target="http://www.legislation.act.gov.au/es/db_57084/20171101-67472/pdf/db_57084.pdf" TargetMode="External"/><Relationship Id="rId626" Type="http://schemas.openxmlformats.org/officeDocument/2006/relationships/hyperlink" Target="http://www.hansard.act.gov.au/hansard/2018/week13/5059.htm" TargetMode="External"/><Relationship Id="rId973" Type="http://schemas.openxmlformats.org/officeDocument/2006/relationships/hyperlink" Target="http://www.hansard.act.gov.au/hansard/2017/week01/246.htm" TargetMode="External"/><Relationship Id="rId1049" Type="http://schemas.openxmlformats.org/officeDocument/2006/relationships/hyperlink" Target="https://www.legislation.act.gov.au/View/es/db_58978/20180919-69685/PDF/db_58978.PDF" TargetMode="External"/><Relationship Id="rId1256" Type="http://schemas.openxmlformats.org/officeDocument/2006/relationships/hyperlink" Target="https://www.legislation.act.gov.au/View/es/db_57595/20180215-68077/PDF/db_57595.PDF" TargetMode="External"/><Relationship Id="rId833" Type="http://schemas.openxmlformats.org/officeDocument/2006/relationships/hyperlink" Target="http://www.hansard.act.gov.au/hansard/2017/week07/2460.htm" TargetMode="External"/><Relationship Id="rId1116" Type="http://schemas.openxmlformats.org/officeDocument/2006/relationships/hyperlink" Target="https://www.parliament.act.gov.au/__data/assets/pdf_file/0008/1447829/Report-37.pdf" TargetMode="External"/><Relationship Id="rId1463" Type="http://schemas.openxmlformats.org/officeDocument/2006/relationships/hyperlink" Target="https://legislation.act.gov.au/a/2020-48/" TargetMode="External"/><Relationship Id="rId1670" Type="http://schemas.openxmlformats.org/officeDocument/2006/relationships/hyperlink" Target="http://www.legislation.act.gov.au/b/db_55200/default.asp" TargetMode="External"/><Relationship Id="rId1768" Type="http://schemas.openxmlformats.org/officeDocument/2006/relationships/hyperlink" Target="https://www.legislation.act.gov.au/View/es/db_58286/20180607-68919/PDF/db_58286.PDF" TargetMode="External"/><Relationship Id="rId265" Type="http://schemas.openxmlformats.org/officeDocument/2006/relationships/hyperlink" Target="http://www.legislation.act.gov.au/a/2018-24/default.asp" TargetMode="External"/><Relationship Id="rId472" Type="http://schemas.openxmlformats.org/officeDocument/2006/relationships/hyperlink" Target="https://legislation.act.gov.au/b/db_61183/" TargetMode="External"/><Relationship Id="rId900" Type="http://schemas.openxmlformats.org/officeDocument/2006/relationships/hyperlink" Target="https://www.parliament.act.gov.au/__data/assets/pdf_file/0018/1252710/MoP072F.pdf" TargetMode="External"/><Relationship Id="rId1323" Type="http://schemas.openxmlformats.org/officeDocument/2006/relationships/hyperlink" Target="http://www.hansard.act.gov.au/hansard/2020/week05/1344.htm" TargetMode="External"/><Relationship Id="rId1530" Type="http://schemas.openxmlformats.org/officeDocument/2006/relationships/hyperlink" Target="https://www.legislation.act.gov.au/View/b/db_56152/relatedmaterials/compatibility_statement.pdf" TargetMode="External"/><Relationship Id="rId1628" Type="http://schemas.openxmlformats.org/officeDocument/2006/relationships/hyperlink" Target="https://legislation.act.gov.au/a/2020-49/" TargetMode="External"/><Relationship Id="rId125" Type="http://schemas.openxmlformats.org/officeDocument/2006/relationships/hyperlink" Target="http://www.hansard.act.gov.au/hansard/2017/week09/3341.htm" TargetMode="External"/><Relationship Id="rId332" Type="http://schemas.openxmlformats.org/officeDocument/2006/relationships/hyperlink" Target="https://www.legislation.act.gov.au/b/db_59284/" TargetMode="External"/><Relationship Id="rId777" Type="http://schemas.openxmlformats.org/officeDocument/2006/relationships/hyperlink" Target="https://www.legislation.act.gov.au/View/b/db_56840/20170914-67178/PDF/db_56840.PDF" TargetMode="External"/><Relationship Id="rId984" Type="http://schemas.openxmlformats.org/officeDocument/2006/relationships/hyperlink" Target="http://www.parliament.act.gov.au/__data/assets/pdf_file/0007/1055356/Report-5.pdf" TargetMode="External"/><Relationship Id="rId1835" Type="http://schemas.openxmlformats.org/officeDocument/2006/relationships/footer" Target="footer1.xml"/><Relationship Id="rId637" Type="http://schemas.openxmlformats.org/officeDocument/2006/relationships/hyperlink" Target="https://www.legislation.act.gov.au/View/b/db_57057/current/PDF/db_57057.PDF" TargetMode="External"/><Relationship Id="rId844" Type="http://schemas.openxmlformats.org/officeDocument/2006/relationships/hyperlink" Target="http://www.hansard.act.gov.au/hansard/2017/week09/3071.htm" TargetMode="External"/><Relationship Id="rId1267" Type="http://schemas.openxmlformats.org/officeDocument/2006/relationships/hyperlink" Target="http://www.legislation.act.gov.au/b/db_56724/default.asp" TargetMode="External"/><Relationship Id="rId1474" Type="http://schemas.openxmlformats.org/officeDocument/2006/relationships/hyperlink" Target="https://www.legislation.act.gov.au/View/es/db_55179/20161215-65127/PDF/db_55179.PDF" TargetMode="External"/><Relationship Id="rId1681" Type="http://schemas.openxmlformats.org/officeDocument/2006/relationships/hyperlink" Target="https://www.legislation.act.gov.au/View/es/db_56712/20170824-67017/PDF/db_56712.PDF" TargetMode="External"/><Relationship Id="rId276" Type="http://schemas.openxmlformats.org/officeDocument/2006/relationships/hyperlink" Target="http://www.hansard.act.gov.au/hansard/2017/week05/1436.htm" TargetMode="External"/><Relationship Id="rId483" Type="http://schemas.openxmlformats.org/officeDocument/2006/relationships/hyperlink" Target="https://www.parliament.act.gov.au/__data/assets/pdf_file/0014/1130450/Report-12.pdf" TargetMode="External"/><Relationship Id="rId690" Type="http://schemas.openxmlformats.org/officeDocument/2006/relationships/hyperlink" Target="https://legislation.act.gov.au/a/2020-37/" TargetMode="External"/><Relationship Id="rId704" Type="http://schemas.openxmlformats.org/officeDocument/2006/relationships/hyperlink" Target="http://www.hansard.act.gov.au/hansard/2018/week11/4241.htm" TargetMode="External"/><Relationship Id="rId911" Type="http://schemas.openxmlformats.org/officeDocument/2006/relationships/hyperlink" Target="http://www.hansard.act.gov.au/hansard/2019/week11/3767.htm" TargetMode="External"/><Relationship Id="rId1127" Type="http://schemas.openxmlformats.org/officeDocument/2006/relationships/hyperlink" Target="http://www.hansard.act.gov.au/hansard/2020/week04/1110.htm" TargetMode="External"/><Relationship Id="rId1334" Type="http://schemas.openxmlformats.org/officeDocument/2006/relationships/hyperlink" Target="http://www.legislation.act.gov.au/a/2018-25/default.asp" TargetMode="External"/><Relationship Id="rId1541" Type="http://schemas.openxmlformats.org/officeDocument/2006/relationships/hyperlink" Target="http://www.hansard.act.gov.au/hansard/2018/week03/930.htm" TargetMode="External"/><Relationship Id="rId1779" Type="http://schemas.openxmlformats.org/officeDocument/2006/relationships/hyperlink" Target="https://www.parliament.act.gov.au/__data/assets/pdf_file/0007/1434499/MoP117F2.pdf" TargetMode="External"/><Relationship Id="rId40" Type="http://schemas.openxmlformats.org/officeDocument/2006/relationships/hyperlink" Target="https://legislation.act.gov.au/View/es/db_62846/20200813-74826/PDF/db_62846.PDF" TargetMode="External"/><Relationship Id="rId136" Type="http://schemas.openxmlformats.org/officeDocument/2006/relationships/hyperlink" Target="http://www.legislation.act.gov.au/b/db_58258/default.asp" TargetMode="External"/><Relationship Id="rId343" Type="http://schemas.openxmlformats.org/officeDocument/2006/relationships/hyperlink" Target="https://www.legislation.act.gov.au/View/b/db_59278/relatedmaterials/Compatibility_statement.pdf" TargetMode="External"/><Relationship Id="rId550" Type="http://schemas.openxmlformats.org/officeDocument/2006/relationships/hyperlink" Target="https://www.legislation.act.gov.au/View/es/db_59143/current/PDF/db_59143.PDF" TargetMode="External"/><Relationship Id="rId788" Type="http://schemas.openxmlformats.org/officeDocument/2006/relationships/hyperlink" Target="https://legislation.act.gov.au/View/b/db_60087/current/PDF/db_60087.PDF" TargetMode="External"/><Relationship Id="rId995" Type="http://schemas.openxmlformats.org/officeDocument/2006/relationships/hyperlink" Target="https://www.parliament.act.gov.au/__data/assets/pdf_file/0004/1114960/Report-10.pdf" TargetMode="External"/><Relationship Id="rId1180" Type="http://schemas.openxmlformats.org/officeDocument/2006/relationships/hyperlink" Target="https://legislation.act.gov.au/View/b/db_59789/relatedmaterials/Compatibility_statement.pdf" TargetMode="External"/><Relationship Id="rId1401" Type="http://schemas.openxmlformats.org/officeDocument/2006/relationships/hyperlink" Target="https://legislation.act.gov.au/View/es/db_58856/20180823-69546/PDF/db_58856.PDF" TargetMode="External"/><Relationship Id="rId1639" Type="http://schemas.openxmlformats.org/officeDocument/2006/relationships/hyperlink" Target="http://www.legislation.act.gov.au/b/db_56730/default.asp" TargetMode="External"/><Relationship Id="rId203" Type="http://schemas.openxmlformats.org/officeDocument/2006/relationships/hyperlink" Target="https://www.parliament.act.gov.au/__data/assets/pdf_file/0003/1166430/Response-Building-and-Construction-Legislation-Amendment-Bill-2017.pdf" TargetMode="External"/><Relationship Id="rId648" Type="http://schemas.openxmlformats.org/officeDocument/2006/relationships/hyperlink" Target="https://www.parliament.act.gov.au/in-committees/standing-committees-current-assembly/standing-committee-on-justice-and-community-safety-legislative-scrutiny-role/reports/2016/Report-36.pdf" TargetMode="External"/><Relationship Id="rId855" Type="http://schemas.openxmlformats.org/officeDocument/2006/relationships/hyperlink" Target="https://www.legislation.act.gov.au/View/es/db_55666/20170330-65758/PDF/db_55666.PDF" TargetMode="External"/><Relationship Id="rId1040" Type="http://schemas.openxmlformats.org/officeDocument/2006/relationships/hyperlink" Target="https://www.parliament.act.gov.au/__data/assets/pdf_file/0014/1130450/Report-12.pdf" TargetMode="External"/><Relationship Id="rId1278" Type="http://schemas.openxmlformats.org/officeDocument/2006/relationships/hyperlink" Target="https://legislation.act.gov.au/b/db_60108/" TargetMode="External"/><Relationship Id="rId1485" Type="http://schemas.openxmlformats.org/officeDocument/2006/relationships/hyperlink" Target="http://www.parliament.act.gov.au/__data/assets/pdf_file/0007/1055356/Report-5.pdf" TargetMode="External"/><Relationship Id="rId1692" Type="http://schemas.openxmlformats.org/officeDocument/2006/relationships/hyperlink" Target="https://legislation.act.gov.au/View/es/db_61341/20200218-73313/PDF/db_61341.PDF" TargetMode="External"/><Relationship Id="rId1706" Type="http://schemas.openxmlformats.org/officeDocument/2006/relationships/hyperlink" Target="http://www.legislation.act.gov.au/a/2017-19/default.asp" TargetMode="External"/><Relationship Id="rId287" Type="http://schemas.openxmlformats.org/officeDocument/2006/relationships/hyperlink" Target="https://legislation.act.gov.au/b/db_62954/" TargetMode="External"/><Relationship Id="rId410" Type="http://schemas.openxmlformats.org/officeDocument/2006/relationships/hyperlink" Target="http://www.legislation.act.gov.au/b/db_57900/default.asp" TargetMode="External"/><Relationship Id="rId494" Type="http://schemas.openxmlformats.org/officeDocument/2006/relationships/hyperlink" Target="https://legislation.act.gov.au/View/es/db_61175/20200521-74067/PDF/db_61175.PDF" TargetMode="External"/><Relationship Id="rId508" Type="http://schemas.openxmlformats.org/officeDocument/2006/relationships/hyperlink" Target="http://www.legislation.act.gov.au/b/db_55210/relatedmaterials/compatibility_statement.pdf" TargetMode="External"/><Relationship Id="rId715" Type="http://schemas.openxmlformats.org/officeDocument/2006/relationships/hyperlink" Target="https://legislation.act.gov.au/View/es/db_62507/current/PDF/db_62507.PDF" TargetMode="External"/><Relationship Id="rId922" Type="http://schemas.openxmlformats.org/officeDocument/2006/relationships/hyperlink" Target="https://legislation.act.gov.au/a/2020-3/" TargetMode="External"/><Relationship Id="rId1138" Type="http://schemas.openxmlformats.org/officeDocument/2006/relationships/hyperlink" Target="https://legislation.act.gov.au/View/es/db_60262/20191022-72470/PDF/db_60262.PDF" TargetMode="External"/><Relationship Id="rId1345" Type="http://schemas.openxmlformats.org/officeDocument/2006/relationships/hyperlink" Target="https://legislation.act.gov.au/View/es/db_62843/20200723-74670/PDF/db_62843.PDF" TargetMode="External"/><Relationship Id="rId1552" Type="http://schemas.openxmlformats.org/officeDocument/2006/relationships/hyperlink" Target="https://www.legislation.act.gov.au/View/es/db_59115/20181025-69895/PDF/db_59115.PDF" TargetMode="External"/><Relationship Id="rId147" Type="http://schemas.openxmlformats.org/officeDocument/2006/relationships/hyperlink" Target="http://www.hansard.act.gov.au/hansard/2018/week09/3521.htm" TargetMode="External"/><Relationship Id="rId354" Type="http://schemas.openxmlformats.org/officeDocument/2006/relationships/hyperlink" Target="http://www.legislation.act.gov.au/b/db_55499/default.asp" TargetMode="External"/><Relationship Id="rId799" Type="http://schemas.openxmlformats.org/officeDocument/2006/relationships/hyperlink" Target="https://www.parliament.act.gov.au/__data/assets/pdf_file/0008/1315709/Report-26.pdf" TargetMode="External"/><Relationship Id="rId1191" Type="http://schemas.openxmlformats.org/officeDocument/2006/relationships/hyperlink" Target="http://www.hansard.act.gov.au/hansard/2020/week01/205.htm" TargetMode="External"/><Relationship Id="rId1205" Type="http://schemas.openxmlformats.org/officeDocument/2006/relationships/hyperlink" Target="https://legislation.act.gov.au/View/b/db_60798/relatedmaterials/Compatibility_statement.pdf" TargetMode="External"/><Relationship Id="rId51" Type="http://schemas.openxmlformats.org/officeDocument/2006/relationships/hyperlink" Target="https://www.legislation.act.gov.au/a/2018-28/" TargetMode="External"/><Relationship Id="rId561" Type="http://schemas.openxmlformats.org/officeDocument/2006/relationships/hyperlink" Target="https://www.parliament.act.gov.au/__data/assets/pdf_file/0005/1286186/MoP080F2.pdf" TargetMode="External"/><Relationship Id="rId659" Type="http://schemas.openxmlformats.org/officeDocument/2006/relationships/hyperlink" Target="https://www.parliament.act.gov.au/__data/assets/pdf_file/0015/1330206/Report-28.pdf" TargetMode="External"/><Relationship Id="rId866" Type="http://schemas.openxmlformats.org/officeDocument/2006/relationships/hyperlink" Target="http://www.hansard.act.gov.au/hansard/2018/week07/2471.htm" TargetMode="External"/><Relationship Id="rId1289" Type="http://schemas.openxmlformats.org/officeDocument/2006/relationships/hyperlink" Target="http://www.hansard.act.gov.au/hansard/2020/week04/947.htm" TargetMode="External"/><Relationship Id="rId1412" Type="http://schemas.openxmlformats.org/officeDocument/2006/relationships/hyperlink" Target="https://www.parliament.act.gov.au/__data/assets/pdf_file/0014/1130450/Report-12.pdf" TargetMode="External"/><Relationship Id="rId1496" Type="http://schemas.openxmlformats.org/officeDocument/2006/relationships/hyperlink" Target="https://www.parliament.act.gov.au/__data/assets/pdf_file/0004/1114960/Report-10.pdf" TargetMode="External"/><Relationship Id="rId1717" Type="http://schemas.openxmlformats.org/officeDocument/2006/relationships/hyperlink" Target="https://www.legislation.act.gov.au/View/es/db_56883/20170921-67238/PDF/db_56883.PDF" TargetMode="External"/><Relationship Id="rId214" Type="http://schemas.openxmlformats.org/officeDocument/2006/relationships/hyperlink" Target="http://www.hansard.act.gov.au/hansard/2019/week13/4796.htm" TargetMode="External"/><Relationship Id="rId298" Type="http://schemas.openxmlformats.org/officeDocument/2006/relationships/hyperlink" Target="http://www.hansard.act.gov.au/hansard/2018/week10/3953.htm" TargetMode="External"/><Relationship Id="rId421" Type="http://schemas.openxmlformats.org/officeDocument/2006/relationships/hyperlink" Target="https://www.parliament.act.gov.au/__data/assets/pdf_file/0014/1130450/Report-12.pdf" TargetMode="External"/><Relationship Id="rId519" Type="http://schemas.openxmlformats.org/officeDocument/2006/relationships/hyperlink" Target="http://www.hansard.act.gov.au/hansard/2017/week02/590.htm" TargetMode="External"/><Relationship Id="rId1051" Type="http://schemas.openxmlformats.org/officeDocument/2006/relationships/hyperlink" Target="https://www.parliament.act.gov.au/__data/assets/pdf_file/0003/1268229/MoP074F1.pdf" TargetMode="External"/><Relationship Id="rId1149" Type="http://schemas.openxmlformats.org/officeDocument/2006/relationships/hyperlink" Target="http://www.legislation.act.gov.au/b/db_58053/default.asp" TargetMode="External"/><Relationship Id="rId1356" Type="http://schemas.openxmlformats.org/officeDocument/2006/relationships/hyperlink" Target="https://legislation.act.gov.au/View/b/db_61759/current/PDF/db_61759.PDF" TargetMode="External"/><Relationship Id="rId158" Type="http://schemas.openxmlformats.org/officeDocument/2006/relationships/hyperlink" Target="http://www.hansard.act.gov.au/hansard/2019/week08/3017.htm" TargetMode="External"/><Relationship Id="rId726" Type="http://schemas.openxmlformats.org/officeDocument/2006/relationships/hyperlink" Target="http://www.hansard.act.gov.au/hansard/2019/week10/3667.htm" TargetMode="External"/><Relationship Id="rId933" Type="http://schemas.openxmlformats.org/officeDocument/2006/relationships/hyperlink" Target="https://legislation.act.gov.au/View/es/db_61339/current/PDF/db_61339.PDF" TargetMode="External"/><Relationship Id="rId1009" Type="http://schemas.openxmlformats.org/officeDocument/2006/relationships/hyperlink" Target="https://legislation.act.gov.au/b/db_59800/" TargetMode="External"/><Relationship Id="rId1563" Type="http://schemas.openxmlformats.org/officeDocument/2006/relationships/hyperlink" Target="http://www.hansard.act.gov.au/hansard/2019/week02/560.htm" TargetMode="External"/><Relationship Id="rId1770" Type="http://schemas.openxmlformats.org/officeDocument/2006/relationships/hyperlink" Target="http://www.hansard.act.gov.au/hansard/2018/week06/2169.htm" TargetMode="External"/><Relationship Id="rId62" Type="http://schemas.openxmlformats.org/officeDocument/2006/relationships/hyperlink" Target="http://www.hansard.act.gov.au/hansard/2019/week11/3944.htm" TargetMode="External"/><Relationship Id="rId365" Type="http://schemas.openxmlformats.org/officeDocument/2006/relationships/hyperlink" Target="https://legislation.act.gov.au/View/b/db_61720/current/PDF/db_61720.PDF" TargetMode="External"/><Relationship Id="rId572" Type="http://schemas.openxmlformats.org/officeDocument/2006/relationships/hyperlink" Target="https://www.legislation.act.gov.au/View/b/db_57082/20171101-67471/PDF/db_57082.PDF" TargetMode="External"/><Relationship Id="rId1216" Type="http://schemas.openxmlformats.org/officeDocument/2006/relationships/hyperlink" Target="http://www.hansard.act.gov.au/hansard/2018/week05/1752.htm" TargetMode="External"/><Relationship Id="rId1423" Type="http://schemas.openxmlformats.org/officeDocument/2006/relationships/hyperlink" Target="http://www.legislation.act.gov.au/a/2017-32/default.asp" TargetMode="External"/><Relationship Id="rId1630" Type="http://schemas.openxmlformats.org/officeDocument/2006/relationships/hyperlink" Target="https://www.legislation.act.gov.au/View/b/db_55206/20161215-65158/PDF/db_55206.PDF" TargetMode="External"/><Relationship Id="rId225" Type="http://schemas.openxmlformats.org/officeDocument/2006/relationships/hyperlink" Target="https://www.legislation.act.gov.au/View/b/db_59280/relatedmaterials/Compatibility_statement.pdf" TargetMode="External"/><Relationship Id="rId432" Type="http://schemas.openxmlformats.org/officeDocument/2006/relationships/hyperlink" Target="https://legislation.act.gov.au/View/es/db_61197/20191126-72728/PDF/db_61197.PDF" TargetMode="External"/><Relationship Id="rId877" Type="http://schemas.openxmlformats.org/officeDocument/2006/relationships/hyperlink" Target="https://www.parliament.act.gov.au/__data/assets/pdf_file/0004/1114960/Report-10.pdf" TargetMode="External"/><Relationship Id="rId1062" Type="http://schemas.openxmlformats.org/officeDocument/2006/relationships/hyperlink" Target="https://legislation.act.gov.au/View/b/db_61763/current/PDF/db_61763.PDF" TargetMode="External"/><Relationship Id="rId1728" Type="http://schemas.openxmlformats.org/officeDocument/2006/relationships/hyperlink" Target="https://www.parliament.act.gov.au/__data/assets/pdf_file/0008/1204964/Report-18.pdf" TargetMode="External"/><Relationship Id="rId737" Type="http://schemas.openxmlformats.org/officeDocument/2006/relationships/hyperlink" Target="https://www.legislation.act.gov.au/View/b/db_55498/20170216-65503/PDF/db_55498.PDF" TargetMode="External"/><Relationship Id="rId944" Type="http://schemas.openxmlformats.org/officeDocument/2006/relationships/hyperlink" Target="https://www.parliament.act.gov.au/__data/assets/pdf_file/0004/1133743/MOP043F1.pdf" TargetMode="External"/><Relationship Id="rId1367" Type="http://schemas.openxmlformats.org/officeDocument/2006/relationships/hyperlink" Target="https://www.legislation.act.gov.au/View/b/db_59096/20181025-69909/PDF/db_59096.PDF" TargetMode="External"/><Relationship Id="rId1574" Type="http://schemas.openxmlformats.org/officeDocument/2006/relationships/hyperlink" Target="https://www.legislation.act.gov.au/View/b/db_58292/20180607-68925/PDF/db_58292.PDF" TargetMode="External"/><Relationship Id="rId1781" Type="http://schemas.openxmlformats.org/officeDocument/2006/relationships/hyperlink" Target="https://legislation.act.gov.au/a/2019-38/" TargetMode="External"/><Relationship Id="rId73" Type="http://schemas.openxmlformats.org/officeDocument/2006/relationships/hyperlink" Target="http://www.legislation.act.gov.au/b/db_56105/20170606-66286/pdf/db_56105.pdf" TargetMode="External"/><Relationship Id="rId169" Type="http://schemas.openxmlformats.org/officeDocument/2006/relationships/hyperlink" Target="http://www.legislation.act.gov.au/b/db_58713/default.asp" TargetMode="External"/><Relationship Id="rId376" Type="http://schemas.openxmlformats.org/officeDocument/2006/relationships/hyperlink" Target="http://www.hansard.act.gov.au/hansard/2018/week03/752.htm" TargetMode="External"/><Relationship Id="rId583" Type="http://schemas.openxmlformats.org/officeDocument/2006/relationships/hyperlink" Target="http://www.hansard.act.gov.au/hansard/2018/week11/4127.htm" TargetMode="External"/><Relationship Id="rId790" Type="http://schemas.openxmlformats.org/officeDocument/2006/relationships/hyperlink" Target="https://legislation.act.gov.au/View/b/db_60087/relatedmaterials/Compatibility_statement.pdf" TargetMode="External"/><Relationship Id="rId804" Type="http://schemas.openxmlformats.org/officeDocument/2006/relationships/hyperlink" Target="https://legislation.act.gov.au/View/es/db_60738/current/PDF/db_60738.PDF" TargetMode="External"/><Relationship Id="rId1227" Type="http://schemas.openxmlformats.org/officeDocument/2006/relationships/hyperlink" Target="https://legislation.act.gov.au/View/b/db_60724/current/PDF/db_60724.PDF" TargetMode="External"/><Relationship Id="rId1434" Type="http://schemas.openxmlformats.org/officeDocument/2006/relationships/hyperlink" Target="https://www.legislation.act.gov.au/View/b/db_59150/current/PDF/db_59150.PDF" TargetMode="External"/><Relationship Id="rId1641" Type="http://schemas.openxmlformats.org/officeDocument/2006/relationships/hyperlink" Target="https://www.legislation.act.gov.au/View/es/db_56709/20170824-67012/PDF/db_56709.PDF" TargetMode="External"/><Relationship Id="rId4" Type="http://schemas.openxmlformats.org/officeDocument/2006/relationships/numbering" Target="numbering.xml"/><Relationship Id="rId236" Type="http://schemas.openxmlformats.org/officeDocument/2006/relationships/hyperlink" Target="https://www.parliament.act.gov.au/__data/assets/pdf_file/0003/1111737/Response-Casino-Electronic-Gaming-Bill-2017.pdf" TargetMode="External"/><Relationship Id="rId443" Type="http://schemas.openxmlformats.org/officeDocument/2006/relationships/hyperlink" Target="http://www.hansard.act.gov.au/hansard/2017/week11/3869.htm" TargetMode="External"/><Relationship Id="rId650" Type="http://schemas.openxmlformats.org/officeDocument/2006/relationships/hyperlink" Target="https://legislation.act.gov.au/a/2019-47/" TargetMode="External"/><Relationship Id="rId888" Type="http://schemas.openxmlformats.org/officeDocument/2006/relationships/hyperlink" Target="https://www.parliament.act.gov.au/__data/assets/pdf_file/0009/1263726/Response-Government-Procurement-Secure-Local-Jobs-Amendment-Bill-2018.pdf" TargetMode="External"/><Relationship Id="rId1073" Type="http://schemas.openxmlformats.org/officeDocument/2006/relationships/hyperlink" Target="http://www.hansard.act.gov.au/hansard/2018/week01/108.htm" TargetMode="External"/><Relationship Id="rId1280" Type="http://schemas.openxmlformats.org/officeDocument/2006/relationships/hyperlink" Target="https://legislation.act.gov.au/View/es/db_60129/current/PDF/db_60129.PDF" TargetMode="External"/><Relationship Id="rId1501" Type="http://schemas.openxmlformats.org/officeDocument/2006/relationships/hyperlink" Target="https://legislation.act.gov.au/View/es/db_59655/20190214-70616/PDF/db_59655.PDF" TargetMode="External"/><Relationship Id="rId1739" Type="http://schemas.openxmlformats.org/officeDocument/2006/relationships/hyperlink" Target="https://legislation.act.gov.au/a/2020-34/" TargetMode="External"/><Relationship Id="rId303" Type="http://schemas.openxmlformats.org/officeDocument/2006/relationships/hyperlink" Target="https://www.legislation.act.gov.au/View/b/db_58797/relatedmaterials/Compatibility_statement.pdf" TargetMode="External"/><Relationship Id="rId748" Type="http://schemas.openxmlformats.org/officeDocument/2006/relationships/hyperlink" Target="https://legislation.act.gov.au/b/db_59785/" TargetMode="External"/><Relationship Id="rId955" Type="http://schemas.openxmlformats.org/officeDocument/2006/relationships/hyperlink" Target="https://www.parliament.act.gov.au/__data/assets/pdf_file/0006/1287357/MoP082F.pdf" TargetMode="External"/><Relationship Id="rId1140" Type="http://schemas.openxmlformats.org/officeDocument/2006/relationships/hyperlink" Target="http://www.hansard.act.gov.au/hansard/2019/week12/4145.htm" TargetMode="External"/><Relationship Id="rId1378" Type="http://schemas.openxmlformats.org/officeDocument/2006/relationships/hyperlink" Target="https://www.parliament.act.gov.au/__data/assets/pdf_file/0014/1130450/Report-12.pdf" TargetMode="External"/><Relationship Id="rId1585" Type="http://schemas.openxmlformats.org/officeDocument/2006/relationships/hyperlink" Target="https://legislation.act.gov.au/b/db_60093/" TargetMode="External"/><Relationship Id="rId1792" Type="http://schemas.openxmlformats.org/officeDocument/2006/relationships/hyperlink" Target="https://legislation.act.gov.au/b/db_60976/" TargetMode="External"/><Relationship Id="rId1806" Type="http://schemas.openxmlformats.org/officeDocument/2006/relationships/hyperlink" Target="http://www.legislation.act.gov.au/a/2017-49/default.asp" TargetMode="External"/><Relationship Id="rId84" Type="http://schemas.openxmlformats.org/officeDocument/2006/relationships/hyperlink" Target="http://www.legislation.act.gov.au/b/db_57603/relatedmaterials/compatibility_statement.pdf" TargetMode="External"/><Relationship Id="rId387" Type="http://schemas.openxmlformats.org/officeDocument/2006/relationships/hyperlink" Target="https://legislation.act.gov.au/View/es/db_62004/20200402-73602/PDF/db_62004.PDF" TargetMode="External"/><Relationship Id="rId510" Type="http://schemas.openxmlformats.org/officeDocument/2006/relationships/hyperlink" Target="http://www.parliament.act.gov.au/__data/assets/pdf_file/0016/1031533/Report-2a.pdf" TargetMode="External"/><Relationship Id="rId594" Type="http://schemas.openxmlformats.org/officeDocument/2006/relationships/hyperlink" Target="https://www.legislation.act.gov.au/View/b/db_57092/relatedmaterials/compatibility_statement.pdf" TargetMode="External"/><Relationship Id="rId608" Type="http://schemas.openxmlformats.org/officeDocument/2006/relationships/hyperlink" Target="http://www.legislation.act.gov.au/a/2018-11/default.asp" TargetMode="External"/><Relationship Id="rId815" Type="http://schemas.openxmlformats.org/officeDocument/2006/relationships/hyperlink" Target="http://www.hansard.act.gov.au/hansard/2018/week12/4619.htm" TargetMode="External"/><Relationship Id="rId1238" Type="http://schemas.openxmlformats.org/officeDocument/2006/relationships/hyperlink" Target="http://www.hansard.act.gov.au/hansard/2019/week08/2852.htm" TargetMode="External"/><Relationship Id="rId1445" Type="http://schemas.openxmlformats.org/officeDocument/2006/relationships/hyperlink" Target="https://legislation.act.gov.au/a/2019-5/" TargetMode="External"/><Relationship Id="rId1652" Type="http://schemas.openxmlformats.org/officeDocument/2006/relationships/hyperlink" Target="http://www.hansard.act.gov.au/hansard/2018/week10/3896.htm" TargetMode="External"/><Relationship Id="rId247" Type="http://schemas.openxmlformats.org/officeDocument/2006/relationships/hyperlink" Target="http://www.hansard.act.gov.au/hansard/2018/week05/1762.htm" TargetMode="External"/><Relationship Id="rId899" Type="http://schemas.openxmlformats.org/officeDocument/2006/relationships/hyperlink" Target="https://www.parliament.act.gov.au/__data/assets/pdf_file/0020/1183610/Report-16.pdf" TargetMode="External"/><Relationship Id="rId1000" Type="http://schemas.openxmlformats.org/officeDocument/2006/relationships/hyperlink" Target="http://www.legislation.act.gov.au/b/db_57818/default.asp" TargetMode="External"/><Relationship Id="rId1084" Type="http://schemas.openxmlformats.org/officeDocument/2006/relationships/hyperlink" Target="https://www.legislation.act.gov.au/View/es/db_56020/20170822-67013/PDF/db_56020.PDF" TargetMode="External"/><Relationship Id="rId1305" Type="http://schemas.openxmlformats.org/officeDocument/2006/relationships/hyperlink" Target="http://www.parliament.act.gov.au/__data/assets/pdf_file/0007/1055356/Report-5.pdf" TargetMode="External"/><Relationship Id="rId107" Type="http://schemas.openxmlformats.org/officeDocument/2006/relationships/hyperlink" Target="https://www.parliament.act.gov.au/__data/assets/pdf_file/0010/1390672/Report-32.pdf" TargetMode="External"/><Relationship Id="rId454" Type="http://schemas.openxmlformats.org/officeDocument/2006/relationships/hyperlink" Target="http://www.legislation.act.gov.au/a/2018-5/default.asp" TargetMode="External"/><Relationship Id="rId661" Type="http://schemas.openxmlformats.org/officeDocument/2006/relationships/hyperlink" Target="https://legislation.act.gov.au/View/es/db_59294/20200820-74882/PDF/db_59294.PDF" TargetMode="External"/><Relationship Id="rId759" Type="http://schemas.openxmlformats.org/officeDocument/2006/relationships/hyperlink" Target="https://www.parliament.act.gov.au/__data/assets/pdf_file/0019/1560124/Report-44.pdf" TargetMode="External"/><Relationship Id="rId966" Type="http://schemas.openxmlformats.org/officeDocument/2006/relationships/hyperlink" Target="https://www.parliament.act.gov.au/__data/assets/pdf_file/0020/1372331/MoP101F.pdf" TargetMode="External"/><Relationship Id="rId1291" Type="http://schemas.openxmlformats.org/officeDocument/2006/relationships/hyperlink" Target="https://legislation.act.gov.au/View/a/2020-22/current/PDF/2020-22.PDF" TargetMode="External"/><Relationship Id="rId1389" Type="http://schemas.openxmlformats.org/officeDocument/2006/relationships/hyperlink" Target="http://www.legislation.act.gov.au/b/db_55701/default.asp" TargetMode="External"/><Relationship Id="rId1512" Type="http://schemas.openxmlformats.org/officeDocument/2006/relationships/hyperlink" Target="https://legislation.act.gov.au/View/b/db_61177/20191024-72486/PDF/db_61177.PDF" TargetMode="External"/><Relationship Id="rId1596" Type="http://schemas.openxmlformats.org/officeDocument/2006/relationships/hyperlink" Target="https://legislation.act.gov.au/View/es/db_60245/current/PDF/db_60245.PDF" TargetMode="External"/><Relationship Id="rId1817" Type="http://schemas.openxmlformats.org/officeDocument/2006/relationships/hyperlink" Target="https://legislation.act.gov.au/View/b/db_62336/current/PDF/db_62336.PDF" TargetMode="External"/><Relationship Id="rId11" Type="http://schemas.openxmlformats.org/officeDocument/2006/relationships/oleObject" Target="embeddings/oleObject1.bin"/><Relationship Id="rId314" Type="http://schemas.openxmlformats.org/officeDocument/2006/relationships/hyperlink" Target="http://www.hansard.act.gov.au/hansard/2019/week06/2277.htm" TargetMode="External"/><Relationship Id="rId398" Type="http://schemas.openxmlformats.org/officeDocument/2006/relationships/hyperlink" Target="https://legislation.act.gov.au/View/b/db_62493/current/PDF/db_62493.PDF" TargetMode="External"/><Relationship Id="rId521" Type="http://schemas.openxmlformats.org/officeDocument/2006/relationships/hyperlink" Target="http://www.legislation.act.gov.au/b/db_57254/default.asp" TargetMode="External"/><Relationship Id="rId619" Type="http://schemas.openxmlformats.org/officeDocument/2006/relationships/hyperlink" Target="http://www.hansard.act.gov.au/hansard/2019/week02/453.htm" TargetMode="External"/><Relationship Id="rId1151" Type="http://schemas.openxmlformats.org/officeDocument/2006/relationships/hyperlink" Target="https://www.legislation.act.gov.au/View/es/db_58054/current/PDF/db_58054.PDF" TargetMode="External"/><Relationship Id="rId1249" Type="http://schemas.openxmlformats.org/officeDocument/2006/relationships/hyperlink" Target="https://www.parliament.act.gov.au/__data/assets/pdf_file/0020/1410590/Further-response-Planning-and-Development-Design-Review-Panel-Amendment-Bill-2019.pdf" TargetMode="External"/><Relationship Id="rId95" Type="http://schemas.openxmlformats.org/officeDocument/2006/relationships/hyperlink" Target="https://www.parliament.act.gov.au/__data/assets/pdf_file/0006/1227318/9th-Estimates-2018-2019-Appropriation-Bill-2018-2019-and-Appropriation-Office-of-the-Legislative-Assembly-Bill-2018-2019.pdf" TargetMode="External"/><Relationship Id="rId160" Type="http://schemas.openxmlformats.org/officeDocument/2006/relationships/hyperlink" Target="https://legislation.act.gov.au/a/2019-24" TargetMode="External"/><Relationship Id="rId826" Type="http://schemas.openxmlformats.org/officeDocument/2006/relationships/hyperlink" Target="https://www.parliament.act.gov.au/in-committees/standing-committees-current-assembly/standing-committee-on-justice-and-community-safety-legislative-scrutiny-role/reports/2016/Report-30.pdf" TargetMode="External"/><Relationship Id="rId1011" Type="http://schemas.openxmlformats.org/officeDocument/2006/relationships/hyperlink" Target="https://legislation.act.gov.au/View/es/db_59808/current/PDF/db_59808.PDF" TargetMode="External"/><Relationship Id="rId1109" Type="http://schemas.openxmlformats.org/officeDocument/2006/relationships/hyperlink" Target="http://www.hansard.act.gov.au/hansard/2017/week05/1747.htm" TargetMode="External"/><Relationship Id="rId1456" Type="http://schemas.openxmlformats.org/officeDocument/2006/relationships/hyperlink" Target="https://legislation.act.gov.au/View/es/db_61732/current/PDF/db_61732.PDF" TargetMode="External"/><Relationship Id="rId1663" Type="http://schemas.openxmlformats.org/officeDocument/2006/relationships/hyperlink" Target="https://www.legislation.act.gov.au/View/b/db_58289/20180607-68922/PDF/db_58289.PDF" TargetMode="External"/><Relationship Id="rId258" Type="http://schemas.openxmlformats.org/officeDocument/2006/relationships/hyperlink" Target="http://www.legislation.act.gov.au/b/db_58079/default.asp" TargetMode="External"/><Relationship Id="rId465" Type="http://schemas.openxmlformats.org/officeDocument/2006/relationships/hyperlink" Target="http://www.legislation.act.gov.au/b/db_56608/default.asp" TargetMode="External"/><Relationship Id="rId672" Type="http://schemas.openxmlformats.org/officeDocument/2006/relationships/hyperlink" Target="http://www.hansard.act.gov.au/hansard/2020/week06/1536.htm" TargetMode="External"/><Relationship Id="rId1095" Type="http://schemas.openxmlformats.org/officeDocument/2006/relationships/hyperlink" Target="https://legislation.act.gov.au/View/b/db_61188/current/PDF/db_61188.PDF" TargetMode="External"/><Relationship Id="rId1316" Type="http://schemas.openxmlformats.org/officeDocument/2006/relationships/hyperlink" Target="https://www.parliament.act.gov.au/__data/assets/pdf_file/0011/1196084/Report-17-Final.pdf" TargetMode="External"/><Relationship Id="rId1523" Type="http://schemas.openxmlformats.org/officeDocument/2006/relationships/hyperlink" Target="http://www.hansard.act.gov.au/hansard/2019/week07/2449.htm" TargetMode="External"/><Relationship Id="rId1730" Type="http://schemas.openxmlformats.org/officeDocument/2006/relationships/hyperlink" Target="https://www.parliament.act.gov.au/__data/assets/pdf_file/0010/1238482/MoP070F.pdf" TargetMode="External"/><Relationship Id="rId22" Type="http://schemas.openxmlformats.org/officeDocument/2006/relationships/hyperlink" Target="http://www.legislation.act.gov.au/a/2017-18/default.asp" TargetMode="External"/><Relationship Id="rId118" Type="http://schemas.openxmlformats.org/officeDocument/2006/relationships/hyperlink" Target="http://www.parliament.act.gov.au/__data/assets/pdf_file/0003/1085601/Report-7.pdf" TargetMode="External"/><Relationship Id="rId325" Type="http://schemas.openxmlformats.org/officeDocument/2006/relationships/hyperlink" Target="https://legislation.act.gov.au/b/db_61761/" TargetMode="External"/><Relationship Id="rId532" Type="http://schemas.openxmlformats.org/officeDocument/2006/relationships/hyperlink" Target="https://www.legislation.act.gov.au/View/b/db_58970/20180920-69697/PDF/db_58970.PDF" TargetMode="External"/><Relationship Id="rId977" Type="http://schemas.openxmlformats.org/officeDocument/2006/relationships/hyperlink" Target="http://www.hansard.act.gov.au/hansard/2017/week02/415.htm" TargetMode="External"/><Relationship Id="rId1162" Type="http://schemas.openxmlformats.org/officeDocument/2006/relationships/hyperlink" Target="http://www.legislation.act.gov.au/a/2018-23/default.asp" TargetMode="External"/><Relationship Id="rId1828" Type="http://schemas.openxmlformats.org/officeDocument/2006/relationships/hyperlink" Target="http://www.hansard.act.gov.au/hansard/2018/week01/260.htm" TargetMode="External"/><Relationship Id="rId171" Type="http://schemas.openxmlformats.org/officeDocument/2006/relationships/hyperlink" Target="https://www.legislation.act.gov.au/View/es/db_58696/20180802-69366/PDF/db_58696.PDF" TargetMode="External"/><Relationship Id="rId837" Type="http://schemas.openxmlformats.org/officeDocument/2006/relationships/hyperlink" Target="http://www.hansard.act.gov.au/hansard/2017/week09/3078.htm" TargetMode="External"/><Relationship Id="rId1022" Type="http://schemas.openxmlformats.org/officeDocument/2006/relationships/hyperlink" Target="https://legislation.act.gov.au/View/es/db_62514/20200820-74876/PDF/db_62514.PDF" TargetMode="External"/><Relationship Id="rId1467" Type="http://schemas.openxmlformats.org/officeDocument/2006/relationships/hyperlink" Target="https://www.legislation.act.gov.au/View/b/db_59283/relatedmaterials/Compatibility_statement.pdf" TargetMode="External"/><Relationship Id="rId1674" Type="http://schemas.openxmlformats.org/officeDocument/2006/relationships/hyperlink" Target="http://www.hansard.act.gov.au/hansard/2017/week01/243.htm" TargetMode="External"/><Relationship Id="rId269" Type="http://schemas.openxmlformats.org/officeDocument/2006/relationships/hyperlink" Target="http://www.legislation.act.gov.au/b/db_55697/relatedmaterials/compatibility_statement.pdf" TargetMode="External"/><Relationship Id="rId476" Type="http://schemas.openxmlformats.org/officeDocument/2006/relationships/hyperlink" Target="https://www.parliament.act.gov.au/__data/assets/pdf_file/0008/1447829/Report-37.pdf" TargetMode="External"/><Relationship Id="rId683" Type="http://schemas.openxmlformats.org/officeDocument/2006/relationships/hyperlink" Target="https://legislation.act.gov.au/b/db_63047/" TargetMode="External"/><Relationship Id="rId890" Type="http://schemas.openxmlformats.org/officeDocument/2006/relationships/hyperlink" Target="https://www.parliament.act.gov.au/__data/assets/pdf_file/0011/1269128/MoP076F.pdf" TargetMode="External"/><Relationship Id="rId904" Type="http://schemas.openxmlformats.org/officeDocument/2006/relationships/hyperlink" Target="https://legislation.act.gov.au/View/b/db_60797/20190815-71995/PDF/db_60797.PDF" TargetMode="External"/><Relationship Id="rId1327" Type="http://schemas.openxmlformats.org/officeDocument/2006/relationships/hyperlink" Target="https://www.legislation.act.gov.au/View/es/db_58271/20180607-68909/PDF/db_58271.PDF" TargetMode="External"/><Relationship Id="rId1534" Type="http://schemas.openxmlformats.org/officeDocument/2006/relationships/hyperlink" Target="https://www.legislation.act.gov.au/View/es/db_56139/20170801-66835/PDF/db_56139.PDF" TargetMode="External"/><Relationship Id="rId1741" Type="http://schemas.openxmlformats.org/officeDocument/2006/relationships/hyperlink" Target="https://www.legislation.act.gov.au/View/b/db_56894/20170921-67249/PDF/db_56894.PDF" TargetMode="External"/><Relationship Id="rId33" Type="http://schemas.openxmlformats.org/officeDocument/2006/relationships/hyperlink" Target="http://www.hansard.act.gov.au/hansard/2019/week06/2213.htm" TargetMode="External"/><Relationship Id="rId129" Type="http://schemas.openxmlformats.org/officeDocument/2006/relationships/hyperlink" Target="http://www.legislation.act.gov.au/es/db_57597/20180215-68079/pdf/db_57597.pdf" TargetMode="External"/><Relationship Id="rId336" Type="http://schemas.openxmlformats.org/officeDocument/2006/relationships/hyperlink" Target="http://www.hansard.act.gov.au/hansard/2018/week13/5076.htm" TargetMode="External"/><Relationship Id="rId543" Type="http://schemas.openxmlformats.org/officeDocument/2006/relationships/hyperlink" Target="http://www.hansard.act.gov.au/hansard/2019/week05/1801.htm" TargetMode="External"/><Relationship Id="rId988" Type="http://schemas.openxmlformats.org/officeDocument/2006/relationships/hyperlink" Target="http://www.hansard.act.gov.au/hansard/2017/week05/1754.htm" TargetMode="External"/><Relationship Id="rId1173" Type="http://schemas.openxmlformats.org/officeDocument/2006/relationships/hyperlink" Target="https://www.parliament.act.gov.au/__data/assets/pdf_file/0004/1100479/Report-9A.pdf" TargetMode="External"/><Relationship Id="rId1380" Type="http://schemas.openxmlformats.org/officeDocument/2006/relationships/hyperlink" Target="http://www.hansard.act.gov.au/hansard/2017/week14/5136.htm" TargetMode="External"/><Relationship Id="rId1601" Type="http://schemas.openxmlformats.org/officeDocument/2006/relationships/hyperlink" Target="https://www.parliament.act.gov.au/__data/assets/pdf_file/0010/1421749/MoP114F1.pdf" TargetMode="External"/><Relationship Id="rId1839" Type="http://schemas.openxmlformats.org/officeDocument/2006/relationships/fontTable" Target="fontTable.xml"/><Relationship Id="rId182" Type="http://schemas.openxmlformats.org/officeDocument/2006/relationships/hyperlink" Target="http://www.hansard.act.gov.au/hansard/2018/week13/5079.htm" TargetMode="External"/><Relationship Id="rId403" Type="http://schemas.openxmlformats.org/officeDocument/2006/relationships/hyperlink" Target="https://legislation.act.gov.au/View/b/db_59683/20190220-70646/PDF/db_59683.PDF" TargetMode="External"/><Relationship Id="rId750" Type="http://schemas.openxmlformats.org/officeDocument/2006/relationships/hyperlink" Target="https://legislation.act.gov.au/View/es/db_59797/current/PDF/db_59797.PDF" TargetMode="External"/><Relationship Id="rId848" Type="http://schemas.openxmlformats.org/officeDocument/2006/relationships/hyperlink" Target="https://legislation.act.gov.au/View/es/db_61768/current/PDF/db_61768.PDF" TargetMode="External"/><Relationship Id="rId1033" Type="http://schemas.openxmlformats.org/officeDocument/2006/relationships/hyperlink" Target="http://www.hansard.act.gov.au/hansard/2020/week04/1116.htm" TargetMode="External"/><Relationship Id="rId1478" Type="http://schemas.openxmlformats.org/officeDocument/2006/relationships/hyperlink" Target="http://www.hansard.act.gov.au/hansard/2017/week02/343.htm" TargetMode="External"/><Relationship Id="rId1685" Type="http://schemas.openxmlformats.org/officeDocument/2006/relationships/hyperlink" Target="https://www.parliament.act.gov.au/__data/assets/pdf_file/0008/1123946/MOP038F.pdf" TargetMode="External"/><Relationship Id="rId487" Type="http://schemas.openxmlformats.org/officeDocument/2006/relationships/hyperlink" Target="http://www.hansard.act.gov.au/hansard/2017/week14/5166.htm" TargetMode="External"/><Relationship Id="rId610" Type="http://schemas.openxmlformats.org/officeDocument/2006/relationships/hyperlink" Target="https://www.legislation.act.gov.au/View/b/db_59295/current/PDF/db_59295.PDF" TargetMode="External"/><Relationship Id="rId694" Type="http://schemas.openxmlformats.org/officeDocument/2006/relationships/hyperlink" Target="https://legislation.act.gov.au/View/b/db_61764/relatedmaterials/Compatibility_statement.pdf" TargetMode="External"/><Relationship Id="rId708" Type="http://schemas.openxmlformats.org/officeDocument/2006/relationships/hyperlink" Target="https://www.legislation.act.gov.au/a/2018-49/" TargetMode="External"/><Relationship Id="rId915" Type="http://schemas.openxmlformats.org/officeDocument/2006/relationships/hyperlink" Target="https://legislation.act.gov.au/View/b/db_61180/20191024-72489/PDF/db_61180.PDF" TargetMode="External"/><Relationship Id="rId1240" Type="http://schemas.openxmlformats.org/officeDocument/2006/relationships/hyperlink" Target="https://www.parliament.act.gov.au/in-committees/standing-committees-current-assembly/standing-committee-on-justice-and-community-safety-legislative-scrutiny-role/reports/2016/Report-36.pdf" TargetMode="External"/><Relationship Id="rId1338" Type="http://schemas.openxmlformats.org/officeDocument/2006/relationships/hyperlink" Target="https://www.parliament.act.gov.au/__data/assets/pdf_file/0019/1560124/Report-44.pdf" TargetMode="External"/><Relationship Id="rId1545" Type="http://schemas.openxmlformats.org/officeDocument/2006/relationships/hyperlink" Target="https://www.legislation.act.gov.au/View/es/db_57816/20180510-68677/PDF/db_57816.PDF" TargetMode="External"/><Relationship Id="rId347" Type="http://schemas.openxmlformats.org/officeDocument/2006/relationships/hyperlink" Target="https://www.parliament.act.gov.au/__data/assets/pdf_file/0008/1330883/Response-Controlled-Sports-Bill-2018.pdf" TargetMode="External"/><Relationship Id="rId999" Type="http://schemas.openxmlformats.org/officeDocument/2006/relationships/hyperlink" Target="http://www.legislation.act.gov.au/a/2017-38/default.asp" TargetMode="External"/><Relationship Id="rId1100" Type="http://schemas.openxmlformats.org/officeDocument/2006/relationships/hyperlink" Target="https://www.parliament.act.gov.au/__data/assets/pdf_file/0011/1471538/Response-Legislative-Assembly-OLA-Amendment-Bill-2019.pdf" TargetMode="External"/><Relationship Id="rId1184" Type="http://schemas.openxmlformats.org/officeDocument/2006/relationships/hyperlink" Target="https://www.parliament.act.gov.au/in-committees/standing-committees-current-assembly/standing-committee-on-justice-and-community-safety/motor-accident-injuries-bill-2018exposure-draft-and-guide-to-the-motor-accident-injuries-bill-2018-exposure-draft" TargetMode="External"/><Relationship Id="rId1405" Type="http://schemas.openxmlformats.org/officeDocument/2006/relationships/hyperlink" Target="http://www.hansard.act.gov.au/hansard/2018/week10/3664.htm" TargetMode="External"/><Relationship Id="rId1752" Type="http://schemas.openxmlformats.org/officeDocument/2006/relationships/hyperlink" Target="https://www.legislation.act.gov.au/View/es/db_57891/20180410-68423/PDF/db_57891.PDF" TargetMode="External"/><Relationship Id="rId44" Type="http://schemas.openxmlformats.org/officeDocument/2006/relationships/hyperlink" Target="https://www.legislation.act.gov.au/View/b/db_58288/20180607-68921/PDF/db_58288.PDF" TargetMode="External"/><Relationship Id="rId554" Type="http://schemas.openxmlformats.org/officeDocument/2006/relationships/hyperlink" Target="http://www.hansard.act.gov.au/hansard/2018/week13/4899.htm" TargetMode="External"/><Relationship Id="rId761" Type="http://schemas.openxmlformats.org/officeDocument/2006/relationships/hyperlink" Target="https://legislation.act.gov.au/a/2020-23/" TargetMode="External"/><Relationship Id="rId859" Type="http://schemas.openxmlformats.org/officeDocument/2006/relationships/hyperlink" Target="http://www.parliament.act.gov.au/__data/assets/pdf_file/0008/1059128/Response-Gene-Technology-Amendment-Bill-2017-Report-5.pdf" TargetMode="External"/><Relationship Id="rId1391" Type="http://schemas.openxmlformats.org/officeDocument/2006/relationships/hyperlink" Target="https://www.legislation.act.gov.au/View/es/db_55707/20170330-65782/PDF/db_55707.PDF" TargetMode="External"/><Relationship Id="rId1489" Type="http://schemas.openxmlformats.org/officeDocument/2006/relationships/hyperlink" Target="http://www.hansard.act.gov.au/hansard/2017/week05/1681.htm" TargetMode="External"/><Relationship Id="rId1612" Type="http://schemas.openxmlformats.org/officeDocument/2006/relationships/hyperlink" Target="https://legislation.act.gov.au/View/es/db_60982/20191126-72729/PDF/db_60982.PDF" TargetMode="External"/><Relationship Id="rId1696" Type="http://schemas.openxmlformats.org/officeDocument/2006/relationships/hyperlink" Target="http://www.legislation.act.gov.au/b/db_55874/default.asp" TargetMode="External"/><Relationship Id="rId193" Type="http://schemas.openxmlformats.org/officeDocument/2006/relationships/hyperlink" Target="https://legislation.act.gov.au/View/es/db_61771/20200521-74068/PDF/db_61771.PDF" TargetMode="External"/><Relationship Id="rId207" Type="http://schemas.openxmlformats.org/officeDocument/2006/relationships/hyperlink" Target="https://legislation.act.gov.au/View/b/db_61176/20191024-72492/PDF/db_61176.PDF" TargetMode="External"/><Relationship Id="rId414" Type="http://schemas.openxmlformats.org/officeDocument/2006/relationships/hyperlink" Target="https://www.parliament.act.gov.au/__data/assets/pdf_file/0011/1196084/Report-17-Final.pdf" TargetMode="External"/><Relationship Id="rId498" Type="http://schemas.openxmlformats.org/officeDocument/2006/relationships/hyperlink" Target="https://www.legislation.act.gov.au/View/b/db_58842/20180823-69552/PDF/db_58842.PDF" TargetMode="External"/><Relationship Id="rId621" Type="http://schemas.openxmlformats.org/officeDocument/2006/relationships/hyperlink" Target="https://legislation.act.gov.au/a/2019-34" TargetMode="External"/><Relationship Id="rId1044" Type="http://schemas.openxmlformats.org/officeDocument/2006/relationships/hyperlink" Target="https://www.legislation.act.gov.au/View/es/db_57066/20180222-68156/PDF/db_57066.PDF" TargetMode="External"/><Relationship Id="rId1251" Type="http://schemas.openxmlformats.org/officeDocument/2006/relationships/hyperlink" Target="http://www.hansard.act.gov.au/hansard/2019/week07/2588.htm" TargetMode="External"/><Relationship Id="rId1349" Type="http://schemas.openxmlformats.org/officeDocument/2006/relationships/hyperlink" Target="https://legislation.act.gov.au/b/db_61975/" TargetMode="External"/><Relationship Id="rId260" Type="http://schemas.openxmlformats.org/officeDocument/2006/relationships/hyperlink" Target="https://www.legislation.act.gov.au/View/es/db_58059/20180510-68645/PDF/db_58059.PDF" TargetMode="External"/><Relationship Id="rId719" Type="http://schemas.openxmlformats.org/officeDocument/2006/relationships/hyperlink" Target="https://legislation.act.gov.au/b/db_60794" TargetMode="External"/><Relationship Id="rId926" Type="http://schemas.openxmlformats.org/officeDocument/2006/relationships/hyperlink" Target="https://www.legislation.act.gov.au/View/b/db_56690/relatedmaterials/compatibility_statement.pdf" TargetMode="External"/><Relationship Id="rId1111" Type="http://schemas.openxmlformats.org/officeDocument/2006/relationships/hyperlink" Target="https://legislation.act.gov.au/b/db_61178/" TargetMode="External"/><Relationship Id="rId1556" Type="http://schemas.openxmlformats.org/officeDocument/2006/relationships/hyperlink" Target="https://www.parliament.act.gov.au/__data/assets/pdf_file/0004/1286221/Response-Royal-Commission-Criminal-Justice-Legislation-Amdt-Bill-2018.pdf" TargetMode="External"/><Relationship Id="rId1763" Type="http://schemas.openxmlformats.org/officeDocument/2006/relationships/hyperlink" Target="https://www.parliament.act.gov.au/in-committees/standing-committees-current-assembly/standing-committee-on-justice-and-community-safety-legislative-scrutiny-role/reports/2016/Report-30.pdf" TargetMode="External"/><Relationship Id="rId55" Type="http://schemas.openxmlformats.org/officeDocument/2006/relationships/hyperlink" Target="https://legislation.act.gov.au/View/b/db_60107/relatedmaterials/Compatibility_statement.pdf" TargetMode="External"/><Relationship Id="rId120" Type="http://schemas.openxmlformats.org/officeDocument/2006/relationships/hyperlink" Target="http://www.hansard.act.gov.au/hansard/2017/week06/2125.htm" TargetMode="External"/><Relationship Id="rId358" Type="http://schemas.openxmlformats.org/officeDocument/2006/relationships/hyperlink" Target="http://www.hansard.act.gov.au/hansard/2017/week02/553.htm" TargetMode="External"/><Relationship Id="rId565" Type="http://schemas.openxmlformats.org/officeDocument/2006/relationships/hyperlink" Target="https://www.legislation.act.gov.au/b/db_59296/" TargetMode="External"/><Relationship Id="rId772" Type="http://schemas.openxmlformats.org/officeDocument/2006/relationships/hyperlink" Target="https://legislation.act.gov.au/View/es/db_61727/current/PDF/db_61727.PDF" TargetMode="External"/><Relationship Id="rId1195" Type="http://schemas.openxmlformats.org/officeDocument/2006/relationships/hyperlink" Target="http://www.legislation.act.gov.au/b/db_56841/default.asp" TargetMode="External"/><Relationship Id="rId1209" Type="http://schemas.openxmlformats.org/officeDocument/2006/relationships/hyperlink" Target="http://www.hansard.act.gov.au/hansard/2019/week10/3486.htm" TargetMode="External"/><Relationship Id="rId1416" Type="http://schemas.openxmlformats.org/officeDocument/2006/relationships/hyperlink" Target="https://www.legislation.act.gov.au/View/b/db_56842/20170914-67180/PDF/db_56842.PDF" TargetMode="External"/><Relationship Id="rId1623" Type="http://schemas.openxmlformats.org/officeDocument/2006/relationships/hyperlink" Target="https://www.legislation.act.gov.au/a/2018-43/" TargetMode="External"/><Relationship Id="rId1830" Type="http://schemas.openxmlformats.org/officeDocument/2006/relationships/hyperlink" Target="https://www.parliament.act.gov.au/__data/assets/pdf_file/0017/1180034/MoP050F.pdf" TargetMode="External"/><Relationship Id="rId218" Type="http://schemas.openxmlformats.org/officeDocument/2006/relationships/hyperlink" Target="https://legislation.act.gov.au/View/es/db_62348/current/PDF/db_62348.PDF" TargetMode="External"/><Relationship Id="rId425" Type="http://schemas.openxmlformats.org/officeDocument/2006/relationships/hyperlink" Target="https://legislation.act.gov.au/b/db_61179/" TargetMode="External"/><Relationship Id="rId632" Type="http://schemas.openxmlformats.org/officeDocument/2006/relationships/hyperlink" Target="https://legislation.act.gov.au/View/es/db_62842/current/PDF/db_62842.PDF" TargetMode="External"/><Relationship Id="rId1055" Type="http://schemas.openxmlformats.org/officeDocument/2006/relationships/hyperlink" Target="https://www.legislation.act.gov.au/View/b/db_57924/relatedmaterials/compatibility_statement.pdf" TargetMode="External"/><Relationship Id="rId1262" Type="http://schemas.openxmlformats.org/officeDocument/2006/relationships/hyperlink" Target="http://www.legislation.act.gov.au/b/db_55871/default.asp" TargetMode="External"/><Relationship Id="rId271" Type="http://schemas.openxmlformats.org/officeDocument/2006/relationships/hyperlink" Target="http://www.parliament.act.gov.au/__data/assets/pdf_file/0007/1055356/Report-5.pdf" TargetMode="External"/><Relationship Id="rId937" Type="http://schemas.openxmlformats.org/officeDocument/2006/relationships/hyperlink" Target="https://legislation.act.gov.au/a/2020-13/" TargetMode="External"/><Relationship Id="rId1122" Type="http://schemas.openxmlformats.org/officeDocument/2006/relationships/hyperlink" Target="https://legislation.act.gov.au/View/b/db_61766/current/PDF/db_61766.PDF" TargetMode="External"/><Relationship Id="rId1567" Type="http://schemas.openxmlformats.org/officeDocument/2006/relationships/hyperlink" Target="https://legislation.act.gov.au/b/db_62694/" TargetMode="External"/><Relationship Id="rId1774" Type="http://schemas.openxmlformats.org/officeDocument/2006/relationships/hyperlink" Target="https://legislation.act.gov.au/View/b/db_60795/current/PDF/db_60795.PDF" TargetMode="External"/><Relationship Id="rId66" Type="http://schemas.openxmlformats.org/officeDocument/2006/relationships/hyperlink" Target="http://www.legislation.act.gov.au/es/db_58284/current/pdf/db_58284.pdf" TargetMode="External"/><Relationship Id="rId131" Type="http://schemas.openxmlformats.org/officeDocument/2006/relationships/hyperlink" Target="http://www.hansard.act.gov.au/hansard/2018/week01/256.htm" TargetMode="External"/><Relationship Id="rId369" Type="http://schemas.openxmlformats.org/officeDocument/2006/relationships/hyperlink" Target="https://legislation.act.gov.au/a/2020-32/" TargetMode="External"/><Relationship Id="rId576" Type="http://schemas.openxmlformats.org/officeDocument/2006/relationships/hyperlink" Target="https://www.parliament.act.gov.au/__data/assets/pdf_file/0017/1133270/MOP042F.pdf" TargetMode="External"/><Relationship Id="rId783" Type="http://schemas.openxmlformats.org/officeDocument/2006/relationships/hyperlink" Target="https://www.legislation.act.gov.au/View/es/db_56828/20180213-68071/PDF/db_56828.PDF" TargetMode="External"/><Relationship Id="rId990" Type="http://schemas.openxmlformats.org/officeDocument/2006/relationships/hyperlink" Target="http://www.legislation.act.gov.au/b/db_56896/default.asp" TargetMode="External"/><Relationship Id="rId1427" Type="http://schemas.openxmlformats.org/officeDocument/2006/relationships/hyperlink" Target="https://www.legislation.act.gov.au/View/b/db_58077/relatedmaterials/compatibility_statement.pdf" TargetMode="External"/><Relationship Id="rId1634" Type="http://schemas.openxmlformats.org/officeDocument/2006/relationships/hyperlink" Target="http://www.parliament.act.gov.au/__data/assets/pdf_file/0016/1031533/Report-2a.pdf" TargetMode="External"/><Relationship Id="rId229" Type="http://schemas.openxmlformats.org/officeDocument/2006/relationships/hyperlink" Target="https://legislation.act.gov.au/a/2019-1/" TargetMode="External"/><Relationship Id="rId436" Type="http://schemas.openxmlformats.org/officeDocument/2006/relationships/hyperlink" Target="https://legislation.act.gov.au/a/2019-43/" TargetMode="External"/><Relationship Id="rId643" Type="http://schemas.openxmlformats.org/officeDocument/2006/relationships/hyperlink" Target="https://www.parliament.act.gov.au/__data/assets/pdf_file/0008/1451852/MoP122F.pdf" TargetMode="External"/><Relationship Id="rId1066" Type="http://schemas.openxmlformats.org/officeDocument/2006/relationships/hyperlink" Target="https://www.parliament.act.gov.au/__data/assets/pdf_file/0020/1505540/Report-40.pdf" TargetMode="External"/><Relationship Id="rId1273" Type="http://schemas.openxmlformats.org/officeDocument/2006/relationships/hyperlink" Target="https://www.parliament.act.gov.au/__data/assets/pdf_file/0007/1105639/MOP032F.pdf" TargetMode="External"/><Relationship Id="rId1480" Type="http://schemas.openxmlformats.org/officeDocument/2006/relationships/hyperlink" Target="http://www.legislation.act.gov.au/b/db_55651/default.asp" TargetMode="External"/><Relationship Id="rId850" Type="http://schemas.openxmlformats.org/officeDocument/2006/relationships/hyperlink" Target="https://www.parliament.act.gov.au/__data/assets/pdf_file/0020/1505540/Report-40.pdf" TargetMode="External"/><Relationship Id="rId948" Type="http://schemas.openxmlformats.org/officeDocument/2006/relationships/hyperlink" Target="https://www.legislation.act.gov.au/View/b/db_59276/current/PDF/db_59276.PDF" TargetMode="External"/><Relationship Id="rId1133" Type="http://schemas.openxmlformats.org/officeDocument/2006/relationships/hyperlink" Target="http://www.hansard.act.gov.au/hansard/2019/week06/2264.htm" TargetMode="External"/><Relationship Id="rId1578" Type="http://schemas.openxmlformats.org/officeDocument/2006/relationships/hyperlink" Target="https://www.parliament.act.gov.au/__data/assets/pdf_file/0006/1225176/Report-19.pdf" TargetMode="External"/><Relationship Id="rId1701" Type="http://schemas.openxmlformats.org/officeDocument/2006/relationships/hyperlink" Target="http://www.parliament.act.gov.au/__data/assets/pdf_file/0010/1067563/Report-6.pdf" TargetMode="External"/><Relationship Id="rId1785" Type="http://schemas.openxmlformats.org/officeDocument/2006/relationships/hyperlink" Target="https://www.legislation.act.gov.au/View/b/db_57257/relatedmaterials/compatibility_statement.pdf" TargetMode="External"/><Relationship Id="rId77" Type="http://schemas.openxmlformats.org/officeDocument/2006/relationships/hyperlink" Target="http://www.parliament.act.gov.au/__data/assets/pdf_file/0003/1085601/Report-7.pdf" TargetMode="External"/><Relationship Id="rId282" Type="http://schemas.openxmlformats.org/officeDocument/2006/relationships/hyperlink" Target="https://www.legislation.act.gov.au/View/b/db_59114/relatedmaterials/Compatibility_statement.pdf" TargetMode="External"/><Relationship Id="rId503" Type="http://schemas.openxmlformats.org/officeDocument/2006/relationships/hyperlink" Target="http://www.hansard.act.gov.au/hansard/2018/week10/3669.htm" TargetMode="External"/><Relationship Id="rId587" Type="http://schemas.openxmlformats.org/officeDocument/2006/relationships/hyperlink" Target="https://legislation.act.gov.au/View/b/db_61184/current/PDF/db_61184.PDF" TargetMode="External"/><Relationship Id="rId710" Type="http://schemas.openxmlformats.org/officeDocument/2006/relationships/hyperlink" Target="https://legislation.act.gov.au/View/b/db_62992/current/PDF/db_62992.PDF" TargetMode="External"/><Relationship Id="rId808" Type="http://schemas.openxmlformats.org/officeDocument/2006/relationships/hyperlink" Target="http://www.hansard.act.gov.au/hansard/2019/week11/3993.htm" TargetMode="External"/><Relationship Id="rId1340" Type="http://schemas.openxmlformats.org/officeDocument/2006/relationships/hyperlink" Target="http://www.hansard.act.gov.au/hansard/2020/week05/1200.htm" TargetMode="External"/><Relationship Id="rId1438" Type="http://schemas.openxmlformats.org/officeDocument/2006/relationships/hyperlink" Target="https://www.parliament.act.gov.au/__data/assets/pdf_file/0005/1282307/Report-24.pdf" TargetMode="External"/><Relationship Id="rId1645" Type="http://schemas.openxmlformats.org/officeDocument/2006/relationships/hyperlink" Target="http://www.hansard.act.gov.au/hansard/2017/week10/3526.htm" TargetMode="External"/><Relationship Id="rId8" Type="http://schemas.openxmlformats.org/officeDocument/2006/relationships/footnotes" Target="footnotes.xml"/><Relationship Id="rId142" Type="http://schemas.openxmlformats.org/officeDocument/2006/relationships/hyperlink" Target="https://www.parliament.act.gov.au/__data/assets/pdf_file/0006/1227318/9th-Estimates-2018-2019-Appropriation-Bill-2018-2019-and-Appropriation-Office-of-the-Legislative-Assembly-Bill-2018-2019.pdf" TargetMode="External"/><Relationship Id="rId447" Type="http://schemas.openxmlformats.org/officeDocument/2006/relationships/hyperlink" Target="http://www.legislation.act.gov.au/es/db_57249/20171130-67682/pdf/db_57249.pdf" TargetMode="External"/><Relationship Id="rId794" Type="http://schemas.openxmlformats.org/officeDocument/2006/relationships/hyperlink" Target="https://www.legislation.act.gov.au/b/db_59282/" TargetMode="External"/><Relationship Id="rId1077" Type="http://schemas.openxmlformats.org/officeDocument/2006/relationships/hyperlink" Target="https://www.legislation.act.gov.au/View/b/db_56151/20170608-66338/PDF/db_56151.PDF" TargetMode="External"/><Relationship Id="rId1200" Type="http://schemas.openxmlformats.org/officeDocument/2006/relationships/hyperlink" Target="https://www.parliament.act.gov.au/__data/assets/pdf_file/0004/1114960/Report-10.pdf" TargetMode="External"/><Relationship Id="rId654" Type="http://schemas.openxmlformats.org/officeDocument/2006/relationships/hyperlink" Target="https://www.legislation.act.gov.au/View/b/db_59281/relatedmaterials/Compatibility_statement.pdf" TargetMode="External"/><Relationship Id="rId861" Type="http://schemas.openxmlformats.org/officeDocument/2006/relationships/hyperlink" Target="http://www.hansard.act.gov.au/hansard/2017/week06/1888.htm" TargetMode="External"/><Relationship Id="rId959" Type="http://schemas.openxmlformats.org/officeDocument/2006/relationships/hyperlink" Target="https://www.legislation.act.gov.au/a/2018-52/" TargetMode="External"/><Relationship Id="rId1284" Type="http://schemas.openxmlformats.org/officeDocument/2006/relationships/hyperlink" Target="http://www.hansard.act.gov.au/hansard/2019/week07/2444.htm" TargetMode="External"/><Relationship Id="rId1491" Type="http://schemas.openxmlformats.org/officeDocument/2006/relationships/hyperlink" Target="http://www.legislation.act.gov.au/b/db_57055/default.asp" TargetMode="External"/><Relationship Id="rId1505" Type="http://schemas.openxmlformats.org/officeDocument/2006/relationships/hyperlink" Target="https://www.parliament.act.gov.au/__data/assets/pdf_file/0020/1334045/Response-Revenue-Legislation-Amendment-Bill-2019.pdf" TargetMode="External"/><Relationship Id="rId1589" Type="http://schemas.openxmlformats.org/officeDocument/2006/relationships/hyperlink" Target="http://www.hansard.act.gov.au/hansard/2019/week05/1535.htm" TargetMode="External"/><Relationship Id="rId1712" Type="http://schemas.openxmlformats.org/officeDocument/2006/relationships/hyperlink" Target="https://www.parliament.act.gov.au/__data/assets/pdf_file/0004/1114960/Report-10.pdf" TargetMode="External"/><Relationship Id="rId293" Type="http://schemas.openxmlformats.org/officeDocument/2006/relationships/hyperlink" Target="https://www.legislation.act.gov.au/View/es/db_58812/20180816-69494/PDF/db_58812.PDF" TargetMode="External"/><Relationship Id="rId307" Type="http://schemas.openxmlformats.org/officeDocument/2006/relationships/hyperlink" Target="https://www.legislation.act.gov.au/a/2018-36/" TargetMode="External"/><Relationship Id="rId514" Type="http://schemas.openxmlformats.org/officeDocument/2006/relationships/hyperlink" Target="http://www.legislation.act.gov.au/b/db_55488/20170214-65480/pdf/db_55488.pdf" TargetMode="External"/><Relationship Id="rId721" Type="http://schemas.openxmlformats.org/officeDocument/2006/relationships/hyperlink" Target="https://legislation.act.gov.au/View/es/db_60796/20190815-71963/PDF/db_60796.PDF" TargetMode="External"/><Relationship Id="rId1144" Type="http://schemas.openxmlformats.org/officeDocument/2006/relationships/hyperlink" Target="https://legislation.act.gov.au/View/es/db_61338/current/PDF/db_61338.PDF" TargetMode="External"/><Relationship Id="rId1351" Type="http://schemas.openxmlformats.org/officeDocument/2006/relationships/hyperlink" Target="https://legislation.act.gov.au/View/es/db_62005/20200402-73605/PDF/db_62005.PDF" TargetMode="External"/><Relationship Id="rId1449" Type="http://schemas.openxmlformats.org/officeDocument/2006/relationships/hyperlink" Target="https://legislation.act.gov.au/View/b/db_61022/relatedmaterials/Compatibility_statement.pdf" TargetMode="External"/><Relationship Id="rId1796" Type="http://schemas.openxmlformats.org/officeDocument/2006/relationships/hyperlink" Target="http://www.hansard.act.gov.au/hansard/2019/week10/3628.htm" TargetMode="External"/><Relationship Id="rId88" Type="http://schemas.openxmlformats.org/officeDocument/2006/relationships/hyperlink" Target="http://www.hansard.act.gov.au/hansard/2018/week04/1351.htm" TargetMode="External"/><Relationship Id="rId153" Type="http://schemas.openxmlformats.org/officeDocument/2006/relationships/hyperlink" Target="http://www.hansard.act.gov.au/hansard/2019/week06/2061.htm" TargetMode="External"/><Relationship Id="rId360" Type="http://schemas.openxmlformats.org/officeDocument/2006/relationships/hyperlink" Target="http://www.parliament.act.gov.au/__data/assets/pdf_file/0014/1043501/Response-Co-operatives-National-Law-ACT-Bill-2017-Report-3.pdf" TargetMode="External"/><Relationship Id="rId598" Type="http://schemas.openxmlformats.org/officeDocument/2006/relationships/hyperlink" Target="http://www.legislation.act.gov.au/a/2017-44/default.asp" TargetMode="External"/><Relationship Id="rId819" Type="http://schemas.openxmlformats.org/officeDocument/2006/relationships/hyperlink" Target="http://www.hansard.act.gov.au/hansard/2018/week13/4833.htm" TargetMode="External"/><Relationship Id="rId1004" Type="http://schemas.openxmlformats.org/officeDocument/2006/relationships/hyperlink" Target="http://www.hansard.act.gov.au/hansard/2018/week03/927.htm" TargetMode="External"/><Relationship Id="rId1211" Type="http://schemas.openxmlformats.org/officeDocument/2006/relationships/hyperlink" Target="https://legislation.act.gov.au/a/2019-29" TargetMode="External"/><Relationship Id="rId1656" Type="http://schemas.openxmlformats.org/officeDocument/2006/relationships/hyperlink" Target="https://legislation.act.gov.au/View/b/db_60979/20190919-72217/PDF/db_60979.PDF" TargetMode="External"/><Relationship Id="rId220" Type="http://schemas.openxmlformats.org/officeDocument/2006/relationships/hyperlink" Target="http://www.hansard.act.gov.au/hansard/2020/week05/1396.htm" TargetMode="External"/><Relationship Id="rId458" Type="http://schemas.openxmlformats.org/officeDocument/2006/relationships/hyperlink" Target="http://www.hansard.act.gov.au/hansard/2017/week06/1937.htm" TargetMode="External"/><Relationship Id="rId665" Type="http://schemas.openxmlformats.org/officeDocument/2006/relationships/hyperlink" Target="https://legislation.act.gov.au/View/b/db_61023/current/PDF/db_61023.PDF" TargetMode="External"/><Relationship Id="rId872" Type="http://schemas.openxmlformats.org/officeDocument/2006/relationships/hyperlink" Target="https://www.legislation.act.gov.au/a/2018-44/" TargetMode="External"/><Relationship Id="rId1088" Type="http://schemas.openxmlformats.org/officeDocument/2006/relationships/hyperlink" Target="https://www.legislation.act.gov.au/View/b/db_56844/20170914-67182/PDF/db_56844.PDF" TargetMode="External"/><Relationship Id="rId1295" Type="http://schemas.openxmlformats.org/officeDocument/2006/relationships/hyperlink" Target="https://www.legislation.act.gov.au/View/b/db_55199/relatedmaterials/compatibility_statement.pdf" TargetMode="External"/><Relationship Id="rId1309" Type="http://schemas.openxmlformats.org/officeDocument/2006/relationships/hyperlink" Target="http://www.hansard.act.gov.au/hansard/2017/week06/2095.htm" TargetMode="External"/><Relationship Id="rId1516" Type="http://schemas.openxmlformats.org/officeDocument/2006/relationships/hyperlink" Target="http://www.hansard.act.gov.au/hansard/2019/week13/4782.htm" TargetMode="External"/><Relationship Id="rId1723" Type="http://schemas.openxmlformats.org/officeDocument/2006/relationships/hyperlink" Target="http://www.legislation.act.gov.au/b/db_58075/default.asp" TargetMode="External"/><Relationship Id="rId15" Type="http://schemas.openxmlformats.org/officeDocument/2006/relationships/hyperlink" Target="http://www.legislation.act.gov.au/b/db_55703/relatedmaterials/compatibility_statement.pdf" TargetMode="External"/><Relationship Id="rId318" Type="http://schemas.openxmlformats.org/officeDocument/2006/relationships/hyperlink" Target="http://www.legislation.act.gov.au/es/db_55188/20161215-65138/pdf/db_55188.pdf" TargetMode="External"/><Relationship Id="rId525" Type="http://schemas.openxmlformats.org/officeDocument/2006/relationships/hyperlink" Target="http://www.hansard.act.gov.au/hansard/2017/week14/5388.htm" TargetMode="External"/><Relationship Id="rId732" Type="http://schemas.openxmlformats.org/officeDocument/2006/relationships/hyperlink" Target="http://www.hansard.act.gov.au/hansard/2019/week11/3746.htm" TargetMode="External"/><Relationship Id="rId1155" Type="http://schemas.openxmlformats.org/officeDocument/2006/relationships/hyperlink" Target="https://www.legislation.act.gov.au/View/b/db_58073/20180510-68657/PDF/db_58073.PDF" TargetMode="External"/><Relationship Id="rId1362" Type="http://schemas.openxmlformats.org/officeDocument/2006/relationships/hyperlink" Target="https://www.parliament.act.gov.au/__data/assets/pdf_file/0009/1554651/Response-Public-Interest-Disclosure-Amendment-Bill-2020-Further-response.pdf" TargetMode="External"/><Relationship Id="rId99" Type="http://schemas.openxmlformats.org/officeDocument/2006/relationships/hyperlink" Target="http://www.hansard.act.gov.au/hansard/2018/week09/3273.htm" TargetMode="External"/><Relationship Id="rId164" Type="http://schemas.openxmlformats.org/officeDocument/2006/relationships/hyperlink" Target="http://www.hansard.act.gov.au/hansard/2020/week01/281.htm" TargetMode="External"/><Relationship Id="rId371" Type="http://schemas.openxmlformats.org/officeDocument/2006/relationships/hyperlink" Target="http://www.legislation.act.gov.au/b/db_57667/20180222-68153/pdf/db_57667.pdf" TargetMode="External"/><Relationship Id="rId1015" Type="http://schemas.openxmlformats.org/officeDocument/2006/relationships/hyperlink" Target="https://www.parliament.act.gov.au/__data/assets/pdf_file/0006/1364577/Response-JACS-Legislation-Amendment-Bill-2019.pdf" TargetMode="External"/><Relationship Id="rId1222" Type="http://schemas.openxmlformats.org/officeDocument/2006/relationships/hyperlink" Target="https://legislation.act.gov.au/View/es/db_62435/current/PDF/db_62435.PDF" TargetMode="External"/><Relationship Id="rId1667" Type="http://schemas.openxmlformats.org/officeDocument/2006/relationships/hyperlink" Target="https://www.parliament.act.gov.au/__data/assets/pdf_file/0006/1225176/Report-19.pdf" TargetMode="External"/><Relationship Id="rId469" Type="http://schemas.openxmlformats.org/officeDocument/2006/relationships/hyperlink" Target="https://www.parliament.act.gov.au/__data/assets/pdf_file/0011/1092539/Report-8.pdf" TargetMode="External"/><Relationship Id="rId676" Type="http://schemas.openxmlformats.org/officeDocument/2006/relationships/hyperlink" Target="https://www.legislation.act.gov.au/View/es/db_56836/20170914-67174/PDF/db_56836.PDF" TargetMode="External"/><Relationship Id="rId883" Type="http://schemas.openxmlformats.org/officeDocument/2006/relationships/hyperlink" Target="https://www.legislation.act.gov.au/View/b/db_58718/20180802-69387/PDF/db_58718.PDF" TargetMode="External"/><Relationship Id="rId1099" Type="http://schemas.openxmlformats.org/officeDocument/2006/relationships/hyperlink" Target="https://www.parliament.act.gov.au/__data/assets/pdf_file/0008/1447829/Report-37.pdf" TargetMode="External"/><Relationship Id="rId1527" Type="http://schemas.openxmlformats.org/officeDocument/2006/relationships/hyperlink" Target="http://www.legislation.act.gov.au/b/db_56152/default.asp" TargetMode="External"/><Relationship Id="rId1734" Type="http://schemas.openxmlformats.org/officeDocument/2006/relationships/hyperlink" Target="https://www.legislation.act.gov.au/a/2018-32/" TargetMode="External"/><Relationship Id="rId26" Type="http://schemas.openxmlformats.org/officeDocument/2006/relationships/hyperlink" Target="https://legislation.act.gov.au/View/es/db_61782/20200730-74727/PDF/db_61782.PDF" TargetMode="External"/><Relationship Id="rId231" Type="http://schemas.openxmlformats.org/officeDocument/2006/relationships/hyperlink" Target="http://www.legislation.act.gov.au/b/db_56723/20170824-67030/pdf/db_56723.pdf" TargetMode="External"/><Relationship Id="rId329" Type="http://schemas.openxmlformats.org/officeDocument/2006/relationships/hyperlink" Target="https://www.parliament.act.gov.au/__data/assets/pdf_file/0008/1559465/Response-Confiscation-of-Criminal-Assets-Unexplained-Wealth-Amendment-Bill-2020.pdf" TargetMode="External"/><Relationship Id="rId536" Type="http://schemas.openxmlformats.org/officeDocument/2006/relationships/hyperlink" Target="https://www.parliament.act.gov.au/__data/assets/pdf_file/0004/1264702/Report-22.pdf" TargetMode="External"/><Relationship Id="rId1166" Type="http://schemas.openxmlformats.org/officeDocument/2006/relationships/hyperlink" Target="https://legislation.act.gov.au/View/es/db_62919/20200820-74895/PDF/db_62919.PDF" TargetMode="External"/><Relationship Id="rId1373" Type="http://schemas.openxmlformats.org/officeDocument/2006/relationships/hyperlink" Target="http://www.legislation.act.gov.au/b/db_57093/default.asp" TargetMode="External"/><Relationship Id="rId175" Type="http://schemas.openxmlformats.org/officeDocument/2006/relationships/hyperlink" Target="https://www.parliament.act.gov.au/__data/assets/pdf_file/0018/1252017/MoP071F.pdf" TargetMode="External"/><Relationship Id="rId743" Type="http://schemas.openxmlformats.org/officeDocument/2006/relationships/hyperlink" Target="https://www.legislation.act.gov.au/View/es/db_55489/20170328-65761/PDF/db_55489.PDF" TargetMode="External"/><Relationship Id="rId950" Type="http://schemas.openxmlformats.org/officeDocument/2006/relationships/hyperlink" Target="https://www.legislation.act.gov.au/View/b/db_59276/relatedmaterials/Compatibility_statement.pdf" TargetMode="External"/><Relationship Id="rId1026" Type="http://schemas.openxmlformats.org/officeDocument/2006/relationships/hyperlink" Target="https://legislation.act.gov.au/View/b/db_61765/current/PDF/db_61765.PDF" TargetMode="External"/><Relationship Id="rId1580" Type="http://schemas.openxmlformats.org/officeDocument/2006/relationships/hyperlink" Target="https://www.legislation.act.gov.au/View/es/db_58285/20180802-69392/PDF/db_58285.PDF" TargetMode="External"/><Relationship Id="rId1678" Type="http://schemas.openxmlformats.org/officeDocument/2006/relationships/hyperlink" Target="http://www.legislation.act.gov.au/a/2017-2/default.asp" TargetMode="External"/><Relationship Id="rId1801" Type="http://schemas.openxmlformats.org/officeDocument/2006/relationships/hyperlink" Target="https://www.legislation.act.gov.au/View/es/db_57072/20171031-67461/PDF/db_57072.PDF" TargetMode="External"/><Relationship Id="rId382" Type="http://schemas.openxmlformats.org/officeDocument/2006/relationships/hyperlink" Target="http://www.hansard.act.gov.au/hansard/2018/week07/2586.htm" TargetMode="External"/><Relationship Id="rId603" Type="http://schemas.openxmlformats.org/officeDocument/2006/relationships/hyperlink" Target="http://www.hansard.act.gov.au/hansard/2018/week03/926.htm" TargetMode="External"/><Relationship Id="rId687" Type="http://schemas.openxmlformats.org/officeDocument/2006/relationships/hyperlink" Target="https://legislation.act.gov.au/View/es/db_62431/current/PDF/db_62431.PDF" TargetMode="External"/><Relationship Id="rId810" Type="http://schemas.openxmlformats.org/officeDocument/2006/relationships/hyperlink" Target="https://legislation.act.gov.au/a/2019-37" TargetMode="External"/><Relationship Id="rId908" Type="http://schemas.openxmlformats.org/officeDocument/2006/relationships/hyperlink" Target="https://legislation.act.gov.au/View/es/db_60820/20190924-72258/PDF/db_60820.PDF" TargetMode="External"/><Relationship Id="rId1233" Type="http://schemas.openxmlformats.org/officeDocument/2006/relationships/hyperlink" Target="https://www.parliament.act.gov.au/__data/assets/pdf_file/0005/1416713/MoP111F.pdf" TargetMode="External"/><Relationship Id="rId1440" Type="http://schemas.openxmlformats.org/officeDocument/2006/relationships/hyperlink" Target="https://www.parliament.act.gov.au/__data/assets/pdf_file/0019/1322434/MoP088F1.pdf" TargetMode="External"/><Relationship Id="rId1538" Type="http://schemas.openxmlformats.org/officeDocument/2006/relationships/hyperlink" Target="https://www.legislation.act.gov.au/View/b/db_57819/20180322-68339/PDF/db_57819.PDF" TargetMode="External"/><Relationship Id="rId242" Type="http://schemas.openxmlformats.org/officeDocument/2006/relationships/hyperlink" Target="http://www.legislation.act.gov.au/a/2017-42/default.asp" TargetMode="External"/><Relationship Id="rId894" Type="http://schemas.openxmlformats.org/officeDocument/2006/relationships/hyperlink" Target="https://www.legislation.act.gov.au/a/2018-41/" TargetMode="External"/><Relationship Id="rId1177" Type="http://schemas.openxmlformats.org/officeDocument/2006/relationships/hyperlink" Target="https://legislation.act.gov.au/b/db_59789/" TargetMode="External"/><Relationship Id="rId1300" Type="http://schemas.openxmlformats.org/officeDocument/2006/relationships/hyperlink" Target="http://www.legislation.act.gov.au/b/db_55653/default.asp" TargetMode="External"/><Relationship Id="rId1745" Type="http://schemas.openxmlformats.org/officeDocument/2006/relationships/hyperlink" Target="https://www.parliament.act.gov.au/__data/assets/pdf_file/0004/1114960/Report-10.pdf" TargetMode="External"/><Relationship Id="rId37" Type="http://schemas.openxmlformats.org/officeDocument/2006/relationships/hyperlink" Target="https://legislation.act.gov.au/b/db_62835/" TargetMode="External"/><Relationship Id="rId102" Type="http://schemas.openxmlformats.org/officeDocument/2006/relationships/hyperlink" Target="https://legislation.act.gov.au/b/db_60216/" TargetMode="External"/><Relationship Id="rId547" Type="http://schemas.openxmlformats.org/officeDocument/2006/relationships/hyperlink" Target="https://legislation.act.gov.au/a/2019-23" TargetMode="External"/><Relationship Id="rId754" Type="http://schemas.openxmlformats.org/officeDocument/2006/relationships/hyperlink" Target="https://www.parliament.act.gov.au/__data/assets/pdf_file/0019/1347103/MoP092F1.pdf" TargetMode="External"/><Relationship Id="rId961" Type="http://schemas.openxmlformats.org/officeDocument/2006/relationships/hyperlink" Target="https://legislation.act.gov.au/View/b/db_60099/current/PDF/db_60099.PDF" TargetMode="External"/><Relationship Id="rId1384" Type="http://schemas.openxmlformats.org/officeDocument/2006/relationships/hyperlink" Target="https://legislation.act.gov.au/View/es/db_61730/current/PDF/db_61730.PDF" TargetMode="External"/><Relationship Id="rId1591" Type="http://schemas.openxmlformats.org/officeDocument/2006/relationships/hyperlink" Target="https://legislation.act.gov.au/View/es/db_60100/20190604-71303/PDF/db_60100.PDF" TargetMode="External"/><Relationship Id="rId1605" Type="http://schemas.openxmlformats.org/officeDocument/2006/relationships/hyperlink" Target="https://legislation.act.gov.au/b/db_60977/" TargetMode="External"/><Relationship Id="rId1689" Type="http://schemas.openxmlformats.org/officeDocument/2006/relationships/hyperlink" Target="https://legislation.act.gov.au/View/b/db_61337/current/PDF/db_61337.PDF" TargetMode="External"/><Relationship Id="rId1812" Type="http://schemas.openxmlformats.org/officeDocument/2006/relationships/hyperlink" Target="https://www.parliament.act.gov.au/in-committees/standing-committees-current-assembly/standing-committee-on-justice-and-community-safety-legislative-scrutiny-role/reports/2016/Report-30.pdf" TargetMode="External"/><Relationship Id="rId90" Type="http://schemas.openxmlformats.org/officeDocument/2006/relationships/hyperlink" Target="https://www.legislation.act.gov.au/View/b/db_58259/20180605-68888/PDF/db_58259.PDF" TargetMode="External"/><Relationship Id="rId186" Type="http://schemas.openxmlformats.org/officeDocument/2006/relationships/hyperlink" Target="https://legislation.act.gov.au/View/b/db_62836/20200723-74673/PDF/db_62836.PDF" TargetMode="External"/><Relationship Id="rId393" Type="http://schemas.openxmlformats.org/officeDocument/2006/relationships/hyperlink" Target="https://legislation.act.gov.au/View/es/db_62227/20200507-73908/PDF/db_62227.PDF" TargetMode="External"/><Relationship Id="rId407" Type="http://schemas.openxmlformats.org/officeDocument/2006/relationships/hyperlink" Target="https://www.parliament.act.gov.au/__data/assets/pdf_file/0004/1354261/Response-Crimes-Intimate-Image-Abuse-Amendment-Bill-2017,-Crimes-Criminal-Organisation-Control-Bill-2017,-Crimes-Anti-Consorting-Amendment-Bill-2019.pdf" TargetMode="External"/><Relationship Id="rId614" Type="http://schemas.openxmlformats.org/officeDocument/2006/relationships/hyperlink" Target="https://www.parliament.act.gov.au/in-committees/standing-committees-current-assembly/standing-committee-on-justice-and-community-safety-legislative-scrutiny-role/reports/2016/Report-34.pdf" TargetMode="External"/><Relationship Id="rId821" Type="http://schemas.openxmlformats.org/officeDocument/2006/relationships/hyperlink" Target="https://legislation.act.gov.au/b/db_59857/" TargetMode="External"/><Relationship Id="rId1037" Type="http://schemas.openxmlformats.org/officeDocument/2006/relationships/hyperlink" Target="https://www.legislation.act.gov.au/View/es/db_57066/20171031-67455/PDF/db_57066.PDF" TargetMode="External"/><Relationship Id="rId1244" Type="http://schemas.openxmlformats.org/officeDocument/2006/relationships/hyperlink" Target="https://legislation.act.gov.au/View/es/db_60091/current/PDF/db_60091.PDF" TargetMode="External"/><Relationship Id="rId1451" Type="http://schemas.openxmlformats.org/officeDocument/2006/relationships/hyperlink" Target="https://www.parliament.act.gov.au/in-committees/standing-committees-current-assembly/standing-committee-on-justice-and-community-safety-legislative-scrutiny-role/reports/2016/Report-36.pdf" TargetMode="External"/><Relationship Id="rId253" Type="http://schemas.openxmlformats.org/officeDocument/2006/relationships/hyperlink" Target="https://legislation.act.gov.au/View/b/db_61336/current/PDF/db_61336.PDF" TargetMode="External"/><Relationship Id="rId460" Type="http://schemas.openxmlformats.org/officeDocument/2006/relationships/hyperlink" Target="https://www.parliament.act.gov.au/__data/assets/pdf_file/0004/1354261/Response-Crimes-Intimate-Image-Abuse-Amendment-Bill-2017,-Crimes-Criminal-Organisation-Control-Bill-2017,-Crimes-Anti-Consorting-Amendment-Bill-2019.pdf" TargetMode="External"/><Relationship Id="rId698" Type="http://schemas.openxmlformats.org/officeDocument/2006/relationships/hyperlink" Target="http://www.hansard.act.gov.au/hansard/2020/week04/1027.htm" TargetMode="External"/><Relationship Id="rId919" Type="http://schemas.openxmlformats.org/officeDocument/2006/relationships/hyperlink" Target="https://www.parliament.act.gov.au/__data/assets/pdf_file/0008/1447829/Report-37.pdf" TargetMode="External"/><Relationship Id="rId1090" Type="http://schemas.openxmlformats.org/officeDocument/2006/relationships/hyperlink" Target="http://www.hansard.act.gov.au/hansard/2017/week10/3716.htm" TargetMode="External"/><Relationship Id="rId1104" Type="http://schemas.openxmlformats.org/officeDocument/2006/relationships/hyperlink" Target="https://www.legislation.act.gov.au/View/b/db_55652/relatedmaterials/compatibility_statement.pdf" TargetMode="External"/><Relationship Id="rId1311" Type="http://schemas.openxmlformats.org/officeDocument/2006/relationships/hyperlink" Target="http://www.legislation.act.gov.au/b/db_57923/default.asp" TargetMode="External"/><Relationship Id="rId1549" Type="http://schemas.openxmlformats.org/officeDocument/2006/relationships/hyperlink" Target="http://www.legislation.act.gov.au/a/2018-19/default.asp" TargetMode="External"/><Relationship Id="rId1756" Type="http://schemas.openxmlformats.org/officeDocument/2006/relationships/hyperlink" Target="http://www.hansard.act.gov.au/hansard/2018/week05/1605.htm" TargetMode="External"/><Relationship Id="rId48" Type="http://schemas.openxmlformats.org/officeDocument/2006/relationships/hyperlink" Target="https://www.parliament.act.gov.au/__data/assets/pdf_file/0006/1225176/Report-19.pdf" TargetMode="External"/><Relationship Id="rId113" Type="http://schemas.openxmlformats.org/officeDocument/2006/relationships/hyperlink" Target="http://www.legislation.act.gov.au/b/db_56104/default.asp" TargetMode="External"/><Relationship Id="rId320" Type="http://schemas.openxmlformats.org/officeDocument/2006/relationships/hyperlink" Target="http://www.hansard.act.gov.au/hansard/2017/week01/245.htm" TargetMode="External"/><Relationship Id="rId558" Type="http://schemas.openxmlformats.org/officeDocument/2006/relationships/hyperlink" Target="https://www.legislation.act.gov.au/View/es/db_59154/current/PDF/db_59154.PDF" TargetMode="External"/><Relationship Id="rId765" Type="http://schemas.openxmlformats.org/officeDocument/2006/relationships/hyperlink" Target="https://www.legislation.act.gov.au/View/b/db_55699/relatedmaterials/compatibility_statement.pdf" TargetMode="External"/><Relationship Id="rId972" Type="http://schemas.openxmlformats.org/officeDocument/2006/relationships/hyperlink" Target="https://www.legislation.act.gov.au/View/b/db_55203/relatedmaterials/compatibility_statement.pdf" TargetMode="External"/><Relationship Id="rId1188" Type="http://schemas.openxmlformats.org/officeDocument/2006/relationships/hyperlink" Target="https://legislation.act.gov.au/b/db_61725/" TargetMode="External"/><Relationship Id="rId1395" Type="http://schemas.openxmlformats.org/officeDocument/2006/relationships/hyperlink" Target="https://www.parliament.act.gov.au/__data/assets/pdf_file/0016/1070440/MoP017F1.pdf" TargetMode="External"/><Relationship Id="rId1409" Type="http://schemas.openxmlformats.org/officeDocument/2006/relationships/hyperlink" Target="https://www.legislation.act.gov.au/View/es/db_57088/20171102-67481/PDF/db_57088.PDF" TargetMode="External"/><Relationship Id="rId1616" Type="http://schemas.openxmlformats.org/officeDocument/2006/relationships/hyperlink" Target="https://www.legislation.act.gov.au/b/db_58969/" TargetMode="External"/><Relationship Id="rId1823" Type="http://schemas.openxmlformats.org/officeDocument/2006/relationships/hyperlink" Target="https://legislation.act.gov.au/a/2020-29/" TargetMode="External"/><Relationship Id="rId197" Type="http://schemas.openxmlformats.org/officeDocument/2006/relationships/hyperlink" Target="http://www.legislation.act.gov.au/b/db_57251/default.asp" TargetMode="External"/><Relationship Id="rId418" Type="http://schemas.openxmlformats.org/officeDocument/2006/relationships/hyperlink" Target="http://www.legislation.act.gov.au/b/db_57083/20171101-67473/pdf/db_57083.pdf" TargetMode="External"/><Relationship Id="rId625" Type="http://schemas.openxmlformats.org/officeDocument/2006/relationships/hyperlink" Target="https://www.legislation.act.gov.au/View/b/db_59277/relatedmaterials/Compatibility_statement.pdf" TargetMode="External"/><Relationship Id="rId832" Type="http://schemas.openxmlformats.org/officeDocument/2006/relationships/hyperlink" Target="https://www.legislation.act.gov.au/View/b/db_56620/relatedmaterials/compatibility_statement.pdf" TargetMode="External"/><Relationship Id="rId1048" Type="http://schemas.openxmlformats.org/officeDocument/2006/relationships/hyperlink" Target="https://www.legislation.act.gov.au/View/b/db_58973/20180919-69681/PDF/db_58973.PDF" TargetMode="External"/><Relationship Id="rId1255" Type="http://schemas.openxmlformats.org/officeDocument/2006/relationships/hyperlink" Target="https://www.legislation.act.gov.au/View/b/db_57604/20180215-68087/PDF/db_57604.PDF" TargetMode="External"/><Relationship Id="rId1462" Type="http://schemas.openxmlformats.org/officeDocument/2006/relationships/hyperlink" Target="https://legislation.act.gov.au/View/es/db_61732/20200827-74878/PDF/db_61732.PDF" TargetMode="External"/><Relationship Id="rId264" Type="http://schemas.openxmlformats.org/officeDocument/2006/relationships/hyperlink" Target="http://www.hansard.act.gov.au/hansard/2018/week07/2381.htm" TargetMode="External"/><Relationship Id="rId471" Type="http://schemas.openxmlformats.org/officeDocument/2006/relationships/hyperlink" Target="https://www.parliament.act.gov.au/__data/assets/pdf_file/0006/1198311/MoP057F1.pdf" TargetMode="External"/><Relationship Id="rId1115" Type="http://schemas.openxmlformats.org/officeDocument/2006/relationships/hyperlink" Target="http://www.hansard.act.gov.au/hansard/2019/week12/4322.htm" TargetMode="External"/><Relationship Id="rId1322" Type="http://schemas.openxmlformats.org/officeDocument/2006/relationships/hyperlink" Target="https://legislation.act.gov.au/View/es/db_62222/20200820-74873/PDF/db_62222.PDF" TargetMode="External"/><Relationship Id="rId1767" Type="http://schemas.openxmlformats.org/officeDocument/2006/relationships/hyperlink" Target="https://www.legislation.act.gov.au/View/b/db_58291/20180607-68924/PDF/db_58291.PDF" TargetMode="External"/><Relationship Id="rId59" Type="http://schemas.openxmlformats.org/officeDocument/2006/relationships/hyperlink" Target="https://legislation.act.gov.au/View/es/db_60140/20190926-72295/PDF/db_60140.PDF" TargetMode="External"/><Relationship Id="rId124" Type="http://schemas.openxmlformats.org/officeDocument/2006/relationships/hyperlink" Target="http://www.hansard.act.gov.au/hansard/2017/week09/3291.htm" TargetMode="External"/><Relationship Id="rId569" Type="http://schemas.openxmlformats.org/officeDocument/2006/relationships/hyperlink" Target="https://www.parliament.act.gov.au/__data/assets/pdf_file/0008/1315709/Report-26.pdf" TargetMode="External"/><Relationship Id="rId776" Type="http://schemas.openxmlformats.org/officeDocument/2006/relationships/hyperlink" Target="http://www.legislation.act.gov.au/b/db_56840/default.asp" TargetMode="External"/><Relationship Id="rId983" Type="http://schemas.openxmlformats.org/officeDocument/2006/relationships/hyperlink" Target="http://www.hansard.act.gov.au/hansard/2017/week04/1311.htm" TargetMode="External"/><Relationship Id="rId1199" Type="http://schemas.openxmlformats.org/officeDocument/2006/relationships/hyperlink" Target="http://www.hansard.act.gov.au/hansard/2017/week10/3707.htm" TargetMode="External"/><Relationship Id="rId1627" Type="http://schemas.openxmlformats.org/officeDocument/2006/relationships/hyperlink" Target="https://legislation.act.gov.au/View/es/db_62959/20200827-74955/PDF/db_62959.PDF" TargetMode="External"/><Relationship Id="rId1834" Type="http://schemas.openxmlformats.org/officeDocument/2006/relationships/header" Target="header2.xml"/><Relationship Id="rId331" Type="http://schemas.openxmlformats.org/officeDocument/2006/relationships/hyperlink" Target="https://legislation.act.gov.au/a/2020-33/" TargetMode="External"/><Relationship Id="rId429" Type="http://schemas.openxmlformats.org/officeDocument/2006/relationships/hyperlink" Target="http://www.hansard.act.gov.au/hansard/2019/week12/4315.htm" TargetMode="External"/><Relationship Id="rId636" Type="http://schemas.openxmlformats.org/officeDocument/2006/relationships/hyperlink" Target="http://www.legislation.act.gov.au/b/db_57057/default.asp" TargetMode="External"/><Relationship Id="rId1059" Type="http://schemas.openxmlformats.org/officeDocument/2006/relationships/hyperlink" Target="http://www.hansard.act.gov.au/hansard/2018/week05/1559.htm" TargetMode="External"/><Relationship Id="rId1266" Type="http://schemas.openxmlformats.org/officeDocument/2006/relationships/hyperlink" Target="http://www.parliament.act.gov.au/__data/assets/pdf_file/0010/1067563/Report-6.pdf" TargetMode="External"/><Relationship Id="rId1473" Type="http://schemas.openxmlformats.org/officeDocument/2006/relationships/hyperlink" Target="https://www.legislation.act.gov.au/View/b/db_55195/20161215-65148/PDF/db_55195.PDF" TargetMode="External"/><Relationship Id="rId843" Type="http://schemas.openxmlformats.org/officeDocument/2006/relationships/hyperlink" Target="https://www.parliament.act.gov.au/__data/assets/pdf_file/0011/1092539/Report-8.pdf" TargetMode="External"/><Relationship Id="rId1126" Type="http://schemas.openxmlformats.org/officeDocument/2006/relationships/hyperlink" Target="https://www.parliament.act.gov.au/__data/assets/pdf_file/0009/1539945/Response-Loose-fill-Asbestos-Legislation-Amendment-Bill-2020.pdf" TargetMode="External"/><Relationship Id="rId1680" Type="http://schemas.openxmlformats.org/officeDocument/2006/relationships/hyperlink" Target="https://www.legislation.act.gov.au/View/b/db_56721/20170824-67029/PDF/db_56721.PDF" TargetMode="External"/><Relationship Id="rId1778" Type="http://schemas.openxmlformats.org/officeDocument/2006/relationships/hyperlink" Target="https://www.parliament.act.gov.au/in-committees/standing-committees-current-assembly/standing-committee-on-justice-and-community-safety-legislative-scrutiny-role/reports/2016/Report-34.pdf" TargetMode="External"/><Relationship Id="rId275" Type="http://schemas.openxmlformats.org/officeDocument/2006/relationships/hyperlink" Target="http://www.legislation.act.gov.au/es/db_55705/20170511-66051/pdf/db_55705.pdf" TargetMode="External"/><Relationship Id="rId482" Type="http://schemas.openxmlformats.org/officeDocument/2006/relationships/hyperlink" Target="http://www.hansard.act.gov.au/hansard/2017/week13/4671.htm" TargetMode="External"/><Relationship Id="rId703" Type="http://schemas.openxmlformats.org/officeDocument/2006/relationships/hyperlink" Target="https://www.legislation.act.gov.au/View/b/db_59095/relatedmaterials/Compatibility_statement.pdf" TargetMode="External"/><Relationship Id="rId910" Type="http://schemas.openxmlformats.org/officeDocument/2006/relationships/hyperlink" Target="https://www.parliament.act.gov.au/in-committees/standing-committees-current-assembly/standing-committee-on-justice-and-community-safety-legislative-scrutiny-role/responses-to-comments-on-bills/_recache" TargetMode="External"/><Relationship Id="rId1333" Type="http://schemas.openxmlformats.org/officeDocument/2006/relationships/hyperlink" Target="http://www.hansard.act.gov.au/hansard/2018/week07/2385.htm" TargetMode="External"/><Relationship Id="rId1540" Type="http://schemas.openxmlformats.org/officeDocument/2006/relationships/hyperlink" Target="https://www.legislation.act.gov.au/View/b/db_57819/relatedmaterials/compatibility_statement.pdf" TargetMode="External"/><Relationship Id="rId1638" Type="http://schemas.openxmlformats.org/officeDocument/2006/relationships/hyperlink" Target="http://www.legislation.act.gov.au/a/2017-4/default.asp" TargetMode="External"/><Relationship Id="rId135" Type="http://schemas.openxmlformats.org/officeDocument/2006/relationships/hyperlink" Target="http://www.legislation.act.gov.au/a/2018-13/default.asp" TargetMode="External"/><Relationship Id="rId342" Type="http://schemas.openxmlformats.org/officeDocument/2006/relationships/hyperlink" Target="https://www.legislation.act.gov.au/View/es/db_59313/current/PDF/db_59313.PDF" TargetMode="External"/><Relationship Id="rId787" Type="http://schemas.openxmlformats.org/officeDocument/2006/relationships/hyperlink" Target="https://legislation.act.gov.au/b/db_60087/" TargetMode="External"/><Relationship Id="rId994" Type="http://schemas.openxmlformats.org/officeDocument/2006/relationships/hyperlink" Target="http://www.hansard.act.gov.au/hansard/2017/week11/4067.htm" TargetMode="External"/><Relationship Id="rId1400" Type="http://schemas.openxmlformats.org/officeDocument/2006/relationships/hyperlink" Target="https://legislation.act.gov.au/View/b/db_58843/20180823-69554/PDF/db_58843.PDF" TargetMode="External"/><Relationship Id="rId202" Type="http://schemas.openxmlformats.org/officeDocument/2006/relationships/hyperlink" Target="https://www.parliament.act.gov.au/__data/assets/pdf_file/0004/1161238/Report-13.pdf" TargetMode="External"/><Relationship Id="rId647" Type="http://schemas.openxmlformats.org/officeDocument/2006/relationships/hyperlink" Target="https://www.parliament.act.gov.au/__data/assets/pdf_file/0008/1447829/Report-37.pdf" TargetMode="External"/><Relationship Id="rId854" Type="http://schemas.openxmlformats.org/officeDocument/2006/relationships/hyperlink" Target="http://www.legislation.act.gov.au/b/db_55698/20170330-65773/pdf/db_55698.pdf" TargetMode="External"/><Relationship Id="rId1277" Type="http://schemas.openxmlformats.org/officeDocument/2006/relationships/hyperlink" Target="http://www.legislation.act.gov.au/a/2017-30/default.asp" TargetMode="External"/><Relationship Id="rId1484" Type="http://schemas.openxmlformats.org/officeDocument/2006/relationships/hyperlink" Target="http://www.hansard.act.gov.au/hansard/2017/week03/949.htm" TargetMode="External"/><Relationship Id="rId1691" Type="http://schemas.openxmlformats.org/officeDocument/2006/relationships/hyperlink" Target="https://legislation.act.gov.au/View/b/db_61337/relatedmaterials/Compatibility_statement.pdf" TargetMode="External"/><Relationship Id="rId1705" Type="http://schemas.openxmlformats.org/officeDocument/2006/relationships/hyperlink" Target="http://www.hansard.act.gov.au/hansard/2017/week06/2092.htm" TargetMode="External"/><Relationship Id="rId286" Type="http://schemas.openxmlformats.org/officeDocument/2006/relationships/hyperlink" Target="https://www.legislation.act.gov.au/a/2018-51/" TargetMode="External"/><Relationship Id="rId493" Type="http://schemas.openxmlformats.org/officeDocument/2006/relationships/hyperlink" Target="https://www.parliament.act.gov.au/__data/assets/pdf_file/0008/1447829/Report-37.pdf" TargetMode="External"/><Relationship Id="rId507" Type="http://schemas.openxmlformats.org/officeDocument/2006/relationships/hyperlink" Target="http://www.legislation.act.gov.au/es/db_55189/20161215-65139/pdf/db_55189.pdf" TargetMode="External"/><Relationship Id="rId714" Type="http://schemas.openxmlformats.org/officeDocument/2006/relationships/hyperlink" Target="https://legislation.act.gov.au/View/b/db_62496/current/PDF/db_62496.PDF" TargetMode="External"/><Relationship Id="rId921" Type="http://schemas.openxmlformats.org/officeDocument/2006/relationships/hyperlink" Target="https://legislation.act.gov.au/View/es/db_61181/20200218-73308/PDF/db_61181.PDF" TargetMode="External"/><Relationship Id="rId1137" Type="http://schemas.openxmlformats.org/officeDocument/2006/relationships/hyperlink" Target="https://legislation.act.gov.au/View/es/db_60262/20191022-72469/PDF/db_60262.PDF" TargetMode="External"/><Relationship Id="rId1344" Type="http://schemas.openxmlformats.org/officeDocument/2006/relationships/hyperlink" Target="https://legislation.act.gov.au/View/b/db_62838/20200723-74668/PDF/db_62838.PDF" TargetMode="External"/><Relationship Id="rId1551" Type="http://schemas.openxmlformats.org/officeDocument/2006/relationships/hyperlink" Target="https://www.legislation.act.gov.au/View/b/db_59094/20181025-69906/PDF/db_59094.PDF" TargetMode="External"/><Relationship Id="rId1789" Type="http://schemas.openxmlformats.org/officeDocument/2006/relationships/hyperlink" Target="https://www.legislation.act.gov.au/View/es/db_57247/20180222-68158/PDF/db_57247.PDF" TargetMode="External"/><Relationship Id="rId50" Type="http://schemas.openxmlformats.org/officeDocument/2006/relationships/hyperlink" Target="http://www.hansard.act.gov.au/hansard/2018/week07/2664.htm" TargetMode="External"/><Relationship Id="rId146" Type="http://schemas.openxmlformats.org/officeDocument/2006/relationships/hyperlink" Target="http://www.hansard.act.gov.au/hansard/2018/week09/3273.htm" TargetMode="External"/><Relationship Id="rId353" Type="http://schemas.openxmlformats.org/officeDocument/2006/relationships/hyperlink" Target="https://legislation.act.gov.au/a/2019-9/" TargetMode="External"/><Relationship Id="rId560" Type="http://schemas.openxmlformats.org/officeDocument/2006/relationships/hyperlink" Target="https://www.parliament.act.gov.au/__data/assets/pdf_file/0005/1282307/Report-24.pdf" TargetMode="External"/><Relationship Id="rId798" Type="http://schemas.openxmlformats.org/officeDocument/2006/relationships/hyperlink" Target="http://www.hansard.act.gov.au/hansard/2018/week13/5070.htm" TargetMode="External"/><Relationship Id="rId1190" Type="http://schemas.openxmlformats.org/officeDocument/2006/relationships/hyperlink" Target="https://legislation.act.gov.au/View/es/db_61731/20200213-73271/PDF/db_61731.PDF" TargetMode="External"/><Relationship Id="rId1204" Type="http://schemas.openxmlformats.org/officeDocument/2006/relationships/hyperlink" Target="https://legislation.act.gov.au/View/es/db_60806/20190815-71970/PDF/db_60806.PDF" TargetMode="External"/><Relationship Id="rId1411" Type="http://schemas.openxmlformats.org/officeDocument/2006/relationships/hyperlink" Target="http://www.hansard.act.gov.au/hansard/2017/week13/4918.htm" TargetMode="External"/><Relationship Id="rId1649" Type="http://schemas.openxmlformats.org/officeDocument/2006/relationships/hyperlink" Target="https://www.legislation.act.gov.au/View/es/db_58981/20180920-69689/PDF/db_58981.PDF" TargetMode="External"/><Relationship Id="rId213" Type="http://schemas.openxmlformats.org/officeDocument/2006/relationships/hyperlink" Target="https://www.parliament.act.gov.au/__data/assets/pdf_file/0008/1451852/MoP122F.pdf" TargetMode="External"/><Relationship Id="rId420" Type="http://schemas.openxmlformats.org/officeDocument/2006/relationships/hyperlink" Target="http://www.hansard.act.gov.au/hansard/2017/week13/4764.htm" TargetMode="External"/><Relationship Id="rId658" Type="http://schemas.openxmlformats.org/officeDocument/2006/relationships/hyperlink" Target="https://www.parliament.act.gov.au/__data/assets/pdf_file/0006/1320549/Report-27-revised.pdf" TargetMode="External"/><Relationship Id="rId865" Type="http://schemas.openxmlformats.org/officeDocument/2006/relationships/hyperlink" Target="https://www.legislation.act.gov.au/View/es/db_58698/20180801-69368/PDF/db_58698.PDF" TargetMode="External"/><Relationship Id="rId1050" Type="http://schemas.openxmlformats.org/officeDocument/2006/relationships/hyperlink" Target="http://www.hansard.act.gov.au/hansard/2018/week10/3739.htm" TargetMode="External"/><Relationship Id="rId1288" Type="http://schemas.openxmlformats.org/officeDocument/2006/relationships/hyperlink" Target="https://legislation.act.gov.au/View/es/db_62221/current/PDF/db_62221.PDF" TargetMode="External"/><Relationship Id="rId1495" Type="http://schemas.openxmlformats.org/officeDocument/2006/relationships/hyperlink" Target="http://www.hansard.act.gov.au/hansard/2017/week12/4416.htm" TargetMode="External"/><Relationship Id="rId1509" Type="http://schemas.openxmlformats.org/officeDocument/2006/relationships/hyperlink" Target="http://www.hansard.act.gov.au/hansard/2019/week03/1011.htm" TargetMode="External"/><Relationship Id="rId1716" Type="http://schemas.openxmlformats.org/officeDocument/2006/relationships/hyperlink" Target="https://www.legislation.act.gov.au/b/db_56898/default.asp" TargetMode="External"/><Relationship Id="rId297" Type="http://schemas.openxmlformats.org/officeDocument/2006/relationships/hyperlink" Target="https://www.parliament.act.gov.au/__data/assets/pdf_file/0019/1260208/Response-Civil-Law-Wrongs-Child-Abuse-Claims-Against-Unincorporated-Bodies-Amendment-Bill-2018.pdf" TargetMode="External"/><Relationship Id="rId518" Type="http://schemas.openxmlformats.org/officeDocument/2006/relationships/hyperlink" Target="http://www.parliament.act.gov.au/__data/assets/pdf_file/0004/1041691/Report3.pdf" TargetMode="External"/><Relationship Id="rId725" Type="http://schemas.openxmlformats.org/officeDocument/2006/relationships/hyperlink" Target="https://www.parliament.act.gov.au/__data/assets/pdf_file/0019/1418104/MoP113F.pdf" TargetMode="External"/><Relationship Id="rId932" Type="http://schemas.openxmlformats.org/officeDocument/2006/relationships/hyperlink" Target="https://legislation.act.gov.au/View/b/db_61325/current/PDF/db_61325.PDF" TargetMode="External"/><Relationship Id="rId1148" Type="http://schemas.openxmlformats.org/officeDocument/2006/relationships/hyperlink" Target="https://legislation.act.gov.au/a/2020-5/" TargetMode="External"/><Relationship Id="rId1355" Type="http://schemas.openxmlformats.org/officeDocument/2006/relationships/hyperlink" Target="https://legislation.act.gov.au/b/db_61759/" TargetMode="External"/><Relationship Id="rId1562" Type="http://schemas.openxmlformats.org/officeDocument/2006/relationships/hyperlink" Target="https://legislation.act.gov.au/View/b/db_59682/relatedmaterials/Compatibility_statement.pdf" TargetMode="External"/><Relationship Id="rId157" Type="http://schemas.openxmlformats.org/officeDocument/2006/relationships/hyperlink" Target="http://www.hansard.act.gov.au/hansard/2019/week08/2733.htm" TargetMode="External"/><Relationship Id="rId364" Type="http://schemas.openxmlformats.org/officeDocument/2006/relationships/hyperlink" Target="https://legislation.act.gov.au/b/db_61720/" TargetMode="External"/><Relationship Id="rId1008" Type="http://schemas.openxmlformats.org/officeDocument/2006/relationships/hyperlink" Target="http://www.legislation.act.gov.au/a/2018-12/default.asp" TargetMode="External"/><Relationship Id="rId1215" Type="http://schemas.openxmlformats.org/officeDocument/2006/relationships/hyperlink" Target="https://www.legislation.act.gov.au/View/b/db_58071/relatedmaterials/compatibility_statement.pdf" TargetMode="External"/><Relationship Id="rId1422" Type="http://schemas.openxmlformats.org/officeDocument/2006/relationships/hyperlink" Target="http://www.hansard.act.gov.au/hansard/2017/week12/4248.htm" TargetMode="External"/><Relationship Id="rId61" Type="http://schemas.openxmlformats.org/officeDocument/2006/relationships/hyperlink" Target="http://www.hansard.act.gov.au/hansard/2018/week07/2664.htm" TargetMode="External"/><Relationship Id="rId571" Type="http://schemas.openxmlformats.org/officeDocument/2006/relationships/hyperlink" Target="http://www.legislation.act.gov.au/b/db_57082/default.asp" TargetMode="External"/><Relationship Id="rId669" Type="http://schemas.openxmlformats.org/officeDocument/2006/relationships/hyperlink" Target="https://www.parliament.act.gov.au/in-committees/standing-committees-current-assembly/standing-committee-on-justice-and-community-safety-legislative-scrutiny-role/reports/2016/Report-36.pdf" TargetMode="External"/><Relationship Id="rId876" Type="http://schemas.openxmlformats.org/officeDocument/2006/relationships/hyperlink" Target="http://www.hansard.act.gov.au/hansard/2017/week11/3921.htm" TargetMode="External"/><Relationship Id="rId1299" Type="http://schemas.openxmlformats.org/officeDocument/2006/relationships/hyperlink" Target="http://www.legislation.act.gov.au/a/2017-3/default.asp" TargetMode="External"/><Relationship Id="rId1727" Type="http://schemas.openxmlformats.org/officeDocument/2006/relationships/hyperlink" Target="http://www.hansard.act.gov.au/hansard/2018/week05/1757.htm" TargetMode="External"/><Relationship Id="rId19" Type="http://schemas.openxmlformats.org/officeDocument/2006/relationships/hyperlink" Target="http://www.legislation.act.gov.au/es/db_55709/20170606-66297/pdf/db_55709.pdf" TargetMode="External"/><Relationship Id="rId224" Type="http://schemas.openxmlformats.org/officeDocument/2006/relationships/hyperlink" Target="https://www.legislation.act.gov.au/View/es/db_59300/current/PDF/db_59300.PDF" TargetMode="External"/><Relationship Id="rId431" Type="http://schemas.openxmlformats.org/officeDocument/2006/relationships/hyperlink" Target="https://www.parliament.act.gov.au/__data/assets/pdf_file/0009/1451646/Response-Crimes-Disrupting-Criminal-Gangs-Legislation-Amendment-Bill-2019.pdf" TargetMode="External"/><Relationship Id="rId529" Type="http://schemas.openxmlformats.org/officeDocument/2006/relationships/hyperlink" Target="http://www.hansard.act.gov.au/hansard/2018/week02/380.htm" TargetMode="External"/><Relationship Id="rId736" Type="http://schemas.openxmlformats.org/officeDocument/2006/relationships/hyperlink" Target="http://www.legislation.act.gov.au/b/db_55498/default.asp" TargetMode="External"/><Relationship Id="rId1061" Type="http://schemas.openxmlformats.org/officeDocument/2006/relationships/hyperlink" Target="https://legislation.act.gov.au/b/db_61763/" TargetMode="External"/><Relationship Id="rId1159" Type="http://schemas.openxmlformats.org/officeDocument/2006/relationships/hyperlink" Target="https://www.parliament.act.gov.au/__data/assets/pdf_file/0008/1204964/Report-18.pdf" TargetMode="External"/><Relationship Id="rId1366" Type="http://schemas.openxmlformats.org/officeDocument/2006/relationships/hyperlink" Target="https://www.legislation.act.gov.au/b/db_59096/" TargetMode="External"/><Relationship Id="rId168" Type="http://schemas.openxmlformats.org/officeDocument/2006/relationships/hyperlink" Target="https://legislation.act.gov.au/View/a/2020-12/current/PDF/2020-12.PDF" TargetMode="External"/><Relationship Id="rId943" Type="http://schemas.openxmlformats.org/officeDocument/2006/relationships/hyperlink" Target="https://www.parliament.act.gov.au/__data/assets/pdf_file/0014/1130450/Report-12.pdf" TargetMode="External"/><Relationship Id="rId1019" Type="http://schemas.openxmlformats.org/officeDocument/2006/relationships/hyperlink" Target="https://legislation.act.gov.au/View/b/db_62494/current/PDF/db_62494.PDF" TargetMode="External"/><Relationship Id="rId1573" Type="http://schemas.openxmlformats.org/officeDocument/2006/relationships/hyperlink" Target="http://www.legislation.act.gov.au/b/db_58292/default.asp" TargetMode="External"/><Relationship Id="rId1780" Type="http://schemas.openxmlformats.org/officeDocument/2006/relationships/hyperlink" Target="http://www.hansard.act.gov.au/hansard/2019/week12/4098.htm" TargetMode="External"/><Relationship Id="rId72" Type="http://schemas.openxmlformats.org/officeDocument/2006/relationships/hyperlink" Target="http://www.legislation.act.gov.au/b/db_56105/default.asp" TargetMode="External"/><Relationship Id="rId375" Type="http://schemas.openxmlformats.org/officeDocument/2006/relationships/hyperlink" Target="https://www.parliament.act.gov.au/__data/assets/pdf_file/0019/1176202/Report-15.pdf" TargetMode="External"/><Relationship Id="rId582" Type="http://schemas.openxmlformats.org/officeDocument/2006/relationships/hyperlink" Target="https://www.legislation.act.gov.au/View/es/db_59111/current/PDF/db_59111.PDF" TargetMode="External"/><Relationship Id="rId803" Type="http://schemas.openxmlformats.org/officeDocument/2006/relationships/hyperlink" Target="https://legislation.act.gov.au/View/b/db_60721/current/PDF/db_60721.PDF" TargetMode="External"/><Relationship Id="rId1226" Type="http://schemas.openxmlformats.org/officeDocument/2006/relationships/hyperlink" Target="https://legislation.act.gov.au/b/db_60724" TargetMode="External"/><Relationship Id="rId1433" Type="http://schemas.openxmlformats.org/officeDocument/2006/relationships/hyperlink" Target="https://www.legislation.act.gov.au/b/db_59150/" TargetMode="External"/><Relationship Id="rId1640" Type="http://schemas.openxmlformats.org/officeDocument/2006/relationships/hyperlink" Target="https://www.legislation.act.gov.au/View/b/db_56730/20170824-67037/PDF/db_56730.PDF" TargetMode="External"/><Relationship Id="rId1738" Type="http://schemas.openxmlformats.org/officeDocument/2006/relationships/hyperlink" Target="https://legislation.act.gov.au/View/es/db_62721/20200723-74674/PDF/db_62721.PDF" TargetMode="External"/><Relationship Id="rId3" Type="http://schemas.openxmlformats.org/officeDocument/2006/relationships/customXml" Target="../customXml/item2.xml"/><Relationship Id="rId235" Type="http://schemas.openxmlformats.org/officeDocument/2006/relationships/hyperlink" Target="https://www.parliament.act.gov.au/__data/assets/pdf_file/0004/1100479/Report-9A.pdf" TargetMode="External"/><Relationship Id="rId442" Type="http://schemas.openxmlformats.org/officeDocument/2006/relationships/hyperlink" Target="https://www.parliament.act.gov.au/__data/assets/pdf_file/0004/1100479/Report-9A.pdf" TargetMode="External"/><Relationship Id="rId887" Type="http://schemas.openxmlformats.org/officeDocument/2006/relationships/hyperlink" Target="https://www.parliament.act.gov.au/__data/assets/pdf_file/0010/1247158/Report-21.pdf" TargetMode="External"/><Relationship Id="rId1072" Type="http://schemas.openxmlformats.org/officeDocument/2006/relationships/hyperlink" Target="https://www.legislation.act.gov.au/View/es/db_57581/current/PDF/db_57581.PDF" TargetMode="External"/><Relationship Id="rId1500" Type="http://schemas.openxmlformats.org/officeDocument/2006/relationships/hyperlink" Target="https://legislation.act.gov.au/View/b/db_59649/20190214-70623/PDF/db_59649.PDF" TargetMode="External"/><Relationship Id="rId302" Type="http://schemas.openxmlformats.org/officeDocument/2006/relationships/hyperlink" Target="https://www.legislation.act.gov.au/View/es/db_58753/20180816-69435/PDF/db_58753.PDF" TargetMode="External"/><Relationship Id="rId747" Type="http://schemas.openxmlformats.org/officeDocument/2006/relationships/hyperlink" Target="http://www.legislation.act.gov.au/a/2017-10/default.asp" TargetMode="External"/><Relationship Id="rId954" Type="http://schemas.openxmlformats.org/officeDocument/2006/relationships/hyperlink" Target="https://www.parliament.act.gov.au/__data/assets/pdf_file/0008/1315709/Report-26.pdf" TargetMode="External"/><Relationship Id="rId1377" Type="http://schemas.openxmlformats.org/officeDocument/2006/relationships/hyperlink" Target="http://www.hansard.act.gov.au/hansard/2017/week13/4920.htm" TargetMode="External"/><Relationship Id="rId1584" Type="http://schemas.openxmlformats.org/officeDocument/2006/relationships/hyperlink" Target="https://www.legislation.act.gov.au/a/2018-27/" TargetMode="External"/><Relationship Id="rId1791" Type="http://schemas.openxmlformats.org/officeDocument/2006/relationships/hyperlink" Target="http://www.legislation.act.gov.au/a/2018-8/default.asp" TargetMode="External"/><Relationship Id="rId1805" Type="http://schemas.openxmlformats.org/officeDocument/2006/relationships/hyperlink" Target="http://www.hansard.act.gov.au/hansard/2017/week14/5485.htm" TargetMode="External"/><Relationship Id="rId83" Type="http://schemas.openxmlformats.org/officeDocument/2006/relationships/hyperlink" Target="http://www.legislation.act.gov.au/es/db_57596/20180215-68078/pdf/db_57596.pdf" TargetMode="External"/><Relationship Id="rId179" Type="http://schemas.openxmlformats.org/officeDocument/2006/relationships/hyperlink" Target="https://www.legislation.act.gov.au/View/b/db_59285/current/PDF/db_59285.PDF" TargetMode="External"/><Relationship Id="rId386" Type="http://schemas.openxmlformats.org/officeDocument/2006/relationships/hyperlink" Target="https://legislation.act.gov.au/View/b/db_62003/20200402-73604/PDF/db_62003.PDF" TargetMode="External"/><Relationship Id="rId593" Type="http://schemas.openxmlformats.org/officeDocument/2006/relationships/hyperlink" Target="https://www.legislation.act.gov.au/View/es/db_57087/20171102-67480/PDF/db_57087.PDF" TargetMode="External"/><Relationship Id="rId607" Type="http://schemas.openxmlformats.org/officeDocument/2006/relationships/hyperlink" Target="http://www.hansard.act.gov.au/hansard/2018/week04/1145.htm" TargetMode="External"/><Relationship Id="rId814" Type="http://schemas.openxmlformats.org/officeDocument/2006/relationships/hyperlink" Target="https://www.legislation.act.gov.au/View/b/db_59151/relatedmaterials/Compatibility_statement.pdf" TargetMode="External"/><Relationship Id="rId1237" Type="http://schemas.openxmlformats.org/officeDocument/2006/relationships/hyperlink" Target="https://legislation.act.gov.au/View/es/db_60800/current/PDF/db_60800.PDF" TargetMode="External"/><Relationship Id="rId1444" Type="http://schemas.openxmlformats.org/officeDocument/2006/relationships/hyperlink" Target="http://www.hansard.act.gov.au/hansard/2019/week02/570.htm" TargetMode="External"/><Relationship Id="rId1651" Type="http://schemas.openxmlformats.org/officeDocument/2006/relationships/hyperlink" Target="https://www.legislation.act.gov.au/View/b/db_58971/relatedmaterials/Compatibility_statement.pdf" TargetMode="External"/><Relationship Id="rId246" Type="http://schemas.openxmlformats.org/officeDocument/2006/relationships/hyperlink" Target="http://www.legislation.act.gov.au/b/db_58078/relatedmaterials/compatibility_statement.pdf" TargetMode="External"/><Relationship Id="rId453" Type="http://schemas.openxmlformats.org/officeDocument/2006/relationships/hyperlink" Target="http://www.hansard.act.gov.au/hansard/2018/week02/371.htm" TargetMode="External"/><Relationship Id="rId660" Type="http://schemas.openxmlformats.org/officeDocument/2006/relationships/hyperlink" Target="https://legislation.act.gov.au/View/es/db_59294/20200820-74925/PDF/db_59294.PDF" TargetMode="External"/><Relationship Id="rId898" Type="http://schemas.openxmlformats.org/officeDocument/2006/relationships/hyperlink" Target="http://www.hansard.act.gov.au/hansard/2018/week03/780.htm" TargetMode="External"/><Relationship Id="rId1083" Type="http://schemas.openxmlformats.org/officeDocument/2006/relationships/hyperlink" Target="https://www.parliament.act.gov.au/__data/assets/pdf_file/0007/1096675/MOP026F.pdf" TargetMode="External"/><Relationship Id="rId1290" Type="http://schemas.openxmlformats.org/officeDocument/2006/relationships/hyperlink" Target="http://www.hansard.act.gov.au/hansard/2020/week05/1221.htm" TargetMode="External"/><Relationship Id="rId1304" Type="http://schemas.openxmlformats.org/officeDocument/2006/relationships/hyperlink" Target="http://www.hansard.act.gov.au/hansard/2017/week03/960.htm" TargetMode="External"/><Relationship Id="rId1511" Type="http://schemas.openxmlformats.org/officeDocument/2006/relationships/hyperlink" Target="https://legislation.act.gov.au/b/db_61177/" TargetMode="External"/><Relationship Id="rId1749" Type="http://schemas.openxmlformats.org/officeDocument/2006/relationships/hyperlink" Target="http://www.legislation.act.gov.au/a/2017-36/default.asp" TargetMode="External"/><Relationship Id="rId106" Type="http://schemas.openxmlformats.org/officeDocument/2006/relationships/hyperlink" Target="http://www.hansard.act.gov.au/hansard/2019/week06/2061.htm" TargetMode="External"/><Relationship Id="rId313" Type="http://schemas.openxmlformats.org/officeDocument/2006/relationships/hyperlink" Target="https://www.parliament.act.gov.au/in-committees/standing-committees-current-assembly/standing-committee-on-justice-and-community-safety-legislative-scrutiny-role/reports/2016/Report-31.pdf" TargetMode="External"/><Relationship Id="rId758" Type="http://schemas.openxmlformats.org/officeDocument/2006/relationships/hyperlink" Target="https://legislation.act.gov.au/View/b/db_62421/current/PDF/db_62421.PDF" TargetMode="External"/><Relationship Id="rId965" Type="http://schemas.openxmlformats.org/officeDocument/2006/relationships/hyperlink" Target="https://www.parliament.act.gov.au/in-committees/standing-committees-current-assembly/standing-committee-on-justice-and-community-safety-legislative-scrutiny-role/reports/2016/Report-31.pdf" TargetMode="External"/><Relationship Id="rId1150" Type="http://schemas.openxmlformats.org/officeDocument/2006/relationships/hyperlink" Target="https://www.legislation.act.gov.au/View/b/db_58053/current/PDF/db_58053.PDF" TargetMode="External"/><Relationship Id="rId1388" Type="http://schemas.openxmlformats.org/officeDocument/2006/relationships/hyperlink" Target="https://legislation.act.gov.au/View/a/2020-8/current/PDF/2020-8.PDF" TargetMode="External"/><Relationship Id="rId1595" Type="http://schemas.openxmlformats.org/officeDocument/2006/relationships/hyperlink" Target="https://legislation.act.gov.au/View/b/db_60243/current/PDF/db_60243.PDF" TargetMode="External"/><Relationship Id="rId1609" Type="http://schemas.openxmlformats.org/officeDocument/2006/relationships/hyperlink" Target="http://www.hansard.act.gov.au/hansard/2019/week10/3624.htm" TargetMode="External"/><Relationship Id="rId1816" Type="http://schemas.openxmlformats.org/officeDocument/2006/relationships/hyperlink" Target="https://legislation.act.gov.au/b/db_62336/" TargetMode="External"/><Relationship Id="rId10" Type="http://schemas.openxmlformats.org/officeDocument/2006/relationships/image" Target="media/image1.png"/><Relationship Id="rId94" Type="http://schemas.openxmlformats.org/officeDocument/2006/relationships/hyperlink" Target="https://www.parliament.act.gov.au/__data/assets/pdf_file/0006/1225176/Report-19.pdf" TargetMode="External"/><Relationship Id="rId397" Type="http://schemas.openxmlformats.org/officeDocument/2006/relationships/hyperlink" Target="https://legislation.act.gov.au/b/db_62493/" TargetMode="External"/><Relationship Id="rId520" Type="http://schemas.openxmlformats.org/officeDocument/2006/relationships/hyperlink" Target="http://www.legislation.act.gov.au/a/2017-6/default.asp" TargetMode="External"/><Relationship Id="rId618" Type="http://schemas.openxmlformats.org/officeDocument/2006/relationships/hyperlink" Target="https://legislation.act.gov.au/View/es/db_59297/20190925-72286/PDF/db_59297.PDF" TargetMode="External"/><Relationship Id="rId825" Type="http://schemas.openxmlformats.org/officeDocument/2006/relationships/hyperlink" Target="http://www.hansard.act.gov.au/hansard/2019/week04/1336.htm" TargetMode="External"/><Relationship Id="rId1248" Type="http://schemas.openxmlformats.org/officeDocument/2006/relationships/hyperlink" Target="https://www.parliament.act.gov.au/__data/assets/pdf_file/0008/1388744/Response-Planning-and-Development-Design-Review-Panel-Amendment-Bill-2019.pdf" TargetMode="External"/><Relationship Id="rId1455" Type="http://schemas.openxmlformats.org/officeDocument/2006/relationships/hyperlink" Target="https://legislation.act.gov.au/View/b/db_61726/current/PDF/db_61726.PDF" TargetMode="External"/><Relationship Id="rId1662" Type="http://schemas.openxmlformats.org/officeDocument/2006/relationships/hyperlink" Target="http://www.legislation.act.gov.au/b/db_58289/default.asp" TargetMode="External"/><Relationship Id="rId257" Type="http://schemas.openxmlformats.org/officeDocument/2006/relationships/hyperlink" Target="https://legislation.act.gov.au/a/2020-7/" TargetMode="External"/><Relationship Id="rId464" Type="http://schemas.openxmlformats.org/officeDocument/2006/relationships/hyperlink" Target="http://www.legislation.act.gov.au/a/2017-22/default.asp" TargetMode="External"/><Relationship Id="rId1010" Type="http://schemas.openxmlformats.org/officeDocument/2006/relationships/hyperlink" Target="https://legislation.act.gov.au/View/b/db_59800/current/PDF/db_59800.PDF" TargetMode="External"/><Relationship Id="rId1094" Type="http://schemas.openxmlformats.org/officeDocument/2006/relationships/hyperlink" Target="http://www.legislation.act.gov.au/a/2017-41/default.asp" TargetMode="External"/><Relationship Id="rId1108" Type="http://schemas.openxmlformats.org/officeDocument/2006/relationships/hyperlink" Target="https://www.legislation.act.gov.au/View/es/db_55628/20170511-66047/PDF/db_55628.PDF" TargetMode="External"/><Relationship Id="rId1315" Type="http://schemas.openxmlformats.org/officeDocument/2006/relationships/hyperlink" Target="http://www.hansard.act.gov.au/hansard/2018/week04/1339.htm" TargetMode="External"/><Relationship Id="rId117" Type="http://schemas.openxmlformats.org/officeDocument/2006/relationships/hyperlink" Target="http://www.hansard.act.gov.au/hansard/2017/week06/1924.htm" TargetMode="External"/><Relationship Id="rId671" Type="http://schemas.openxmlformats.org/officeDocument/2006/relationships/hyperlink" Target="https://legislation.act.gov.au/View/es/db_61042/20200702-74572/PDF/db_61042.PDF" TargetMode="External"/><Relationship Id="rId769" Type="http://schemas.openxmlformats.org/officeDocument/2006/relationships/hyperlink" Target="http://www.legislation.act.gov.au/a/2017-16/default.asp" TargetMode="External"/><Relationship Id="rId976" Type="http://schemas.openxmlformats.org/officeDocument/2006/relationships/hyperlink" Target="https://www.legislation.act.gov.au/View/es/db_55190/20170214-65500/PDF/db_55190.PDF" TargetMode="External"/><Relationship Id="rId1399" Type="http://schemas.openxmlformats.org/officeDocument/2006/relationships/hyperlink" Target="https://legislation.act.gov.au/b/db_58843/" TargetMode="External"/><Relationship Id="rId324" Type="http://schemas.openxmlformats.org/officeDocument/2006/relationships/hyperlink" Target="http://www.legislation.act.gov.au/a/2017-7/default.asp" TargetMode="External"/><Relationship Id="rId531" Type="http://schemas.openxmlformats.org/officeDocument/2006/relationships/hyperlink" Target="https://www.legislation.act.gov.au/b/db_58970/" TargetMode="External"/><Relationship Id="rId629" Type="http://schemas.openxmlformats.org/officeDocument/2006/relationships/hyperlink" Target="https://legislation.act.gov.au/a/2019-4/" TargetMode="External"/><Relationship Id="rId1161" Type="http://schemas.openxmlformats.org/officeDocument/2006/relationships/hyperlink" Target="http://www.hansard.act.gov.au/hansard/2018/week06/2194.htm" TargetMode="External"/><Relationship Id="rId1259" Type="http://schemas.openxmlformats.org/officeDocument/2006/relationships/hyperlink" Target="https://www.parliament.act.gov.au/__data/assets/pdf_file/0019/1176202/Report-15.pdf" TargetMode="External"/><Relationship Id="rId1466" Type="http://schemas.openxmlformats.org/officeDocument/2006/relationships/hyperlink" Target="https://www.legislation.act.gov.au/View/es/db_59292/current/PDF/db_59292.PDF" TargetMode="External"/><Relationship Id="rId836" Type="http://schemas.openxmlformats.org/officeDocument/2006/relationships/hyperlink" Target="https://www.legislation.act.gov.au/View/es/db_56622/20170822-67014/PDF/db_56622.PDF" TargetMode="External"/><Relationship Id="rId1021" Type="http://schemas.openxmlformats.org/officeDocument/2006/relationships/hyperlink" Target="https://www.parliament.act.gov.au/__data/assets/pdf_file/0003/1566372/Report-45.pdf" TargetMode="External"/><Relationship Id="rId1119" Type="http://schemas.openxmlformats.org/officeDocument/2006/relationships/hyperlink" Target="http://www.hansard.act.gov.au/hansard/2019/week13/4545.htm" TargetMode="External"/><Relationship Id="rId1673" Type="http://schemas.openxmlformats.org/officeDocument/2006/relationships/hyperlink" Target="https://www.legislation.act.gov.au/View/b/db_55200/relatedmaterials/compatibility_statement.pdf" TargetMode="External"/><Relationship Id="rId903" Type="http://schemas.openxmlformats.org/officeDocument/2006/relationships/hyperlink" Target="https://www.legislation.act.gov.au/a/2018-37/" TargetMode="External"/><Relationship Id="rId1326" Type="http://schemas.openxmlformats.org/officeDocument/2006/relationships/hyperlink" Target="https://www.legislation.act.gov.au/View/b/db_58290/20180607-68923/PDF/db_58290.PDF" TargetMode="External"/><Relationship Id="rId1533" Type="http://schemas.openxmlformats.org/officeDocument/2006/relationships/hyperlink" Target="https://www.parliament.act.gov.au/__data/assets/pdf_file/0007/1090465/MOP020F.pdf" TargetMode="External"/><Relationship Id="rId1740" Type="http://schemas.openxmlformats.org/officeDocument/2006/relationships/hyperlink" Target="http://www.legislation.act.gov.au/b/db_56894/default.asp" TargetMode="External"/><Relationship Id="rId32" Type="http://schemas.openxmlformats.org/officeDocument/2006/relationships/hyperlink" Target="https://legislation.act.gov.au/View/b/db_60234/relatedmaterials/Compatibility_statement.pdf" TargetMode="External"/><Relationship Id="rId1600" Type="http://schemas.openxmlformats.org/officeDocument/2006/relationships/hyperlink" Target="https://www.parliament.act.gov.au/in-committees/standing-committees-current-assembly/standing-committee-on-justice-and-community-safety-legislative-scrutiny-role/reports/2016/Report-34.pdf" TargetMode="External"/><Relationship Id="rId1838" Type="http://schemas.openxmlformats.org/officeDocument/2006/relationships/footer" Target="footer3.xml"/><Relationship Id="rId181" Type="http://schemas.openxmlformats.org/officeDocument/2006/relationships/hyperlink" Target="https://www.legislation.act.gov.au/View/b/db_59285/relatedmaterials/Compatibility_statement.pdf" TargetMode="External"/><Relationship Id="rId279" Type="http://schemas.openxmlformats.org/officeDocument/2006/relationships/hyperlink" Target="https://www.legislation.act.gov.au/b/db_59114/" TargetMode="External"/><Relationship Id="rId486" Type="http://schemas.openxmlformats.org/officeDocument/2006/relationships/hyperlink" Target="http://www.legislation.act.gov.au/es/db_57073/20171128-67670/pdf/db_57073.pdf" TargetMode="External"/><Relationship Id="rId693" Type="http://schemas.openxmlformats.org/officeDocument/2006/relationships/hyperlink" Target="https://legislation.act.gov.au/View/es/db_61777/current/PDF/db_61777.PDF" TargetMode="External"/><Relationship Id="rId139" Type="http://schemas.openxmlformats.org/officeDocument/2006/relationships/hyperlink" Target="http://www.legislation.act.gov.au/b/db_58258/relatedmaterials/compatibility_statement.pdf" TargetMode="External"/><Relationship Id="rId346" Type="http://schemas.openxmlformats.org/officeDocument/2006/relationships/hyperlink" Target="https://www.parliament.act.gov.au/__data/assets/pdf_file/0015/1330206/Report-28.pdf" TargetMode="External"/><Relationship Id="rId553" Type="http://schemas.openxmlformats.org/officeDocument/2006/relationships/hyperlink" Target="https://www.parliament.act.gov.au/__data/assets/pdf_file/0005/1282307/Report-24.pdf" TargetMode="External"/><Relationship Id="rId760" Type="http://schemas.openxmlformats.org/officeDocument/2006/relationships/hyperlink" Target="http://www.hansard.act.gov.au/hansard/2020/week05/1322.htm" TargetMode="External"/><Relationship Id="rId998" Type="http://schemas.openxmlformats.org/officeDocument/2006/relationships/hyperlink" Target="http://www.hansard.act.gov.au/hansard/2017/week13/4736.htm" TargetMode="External"/><Relationship Id="rId1183" Type="http://schemas.openxmlformats.org/officeDocument/2006/relationships/hyperlink" Target="https://www.parliament.act.gov.au/in-committees/standing-committees-current-assembly/standing-committee-on-justice-and-community-safety-legislative-scrutiny-role/reports/2016/Report-30.pdf" TargetMode="External"/><Relationship Id="rId1390" Type="http://schemas.openxmlformats.org/officeDocument/2006/relationships/hyperlink" Target="https://www.legislation.act.gov.au/View/b/db_55701/20170330-65776/PDF/db_55701.PDF" TargetMode="External"/><Relationship Id="rId206" Type="http://schemas.openxmlformats.org/officeDocument/2006/relationships/hyperlink" Target="https://legislation.act.gov.au/b/db_61176/" TargetMode="External"/><Relationship Id="rId413" Type="http://schemas.openxmlformats.org/officeDocument/2006/relationships/hyperlink" Target="http://www.hansard.act.gov.au/hansard/2018/week04/1209.htm" TargetMode="External"/><Relationship Id="rId858" Type="http://schemas.openxmlformats.org/officeDocument/2006/relationships/hyperlink" Target="http://www.parliament.act.gov.au/__data/assets/pdf_file/0007/1055356/Report-5.pdf" TargetMode="External"/><Relationship Id="rId1043" Type="http://schemas.openxmlformats.org/officeDocument/2006/relationships/hyperlink" Target="https://www.parliament.act.gov.au/__data/assets/pdf_file/0005/1168583/MoP049F.pdf" TargetMode="External"/><Relationship Id="rId1488" Type="http://schemas.openxmlformats.org/officeDocument/2006/relationships/hyperlink" Target="https://www.legislation.act.gov.au/View/es/db_55634/20170511-66045/PDF/db_55634.PDF" TargetMode="External"/><Relationship Id="rId1695" Type="http://schemas.openxmlformats.org/officeDocument/2006/relationships/hyperlink" Target="https://legislation.act.gov.au/View/a/2020-4/current/PDF/2020-4.PDF" TargetMode="External"/><Relationship Id="rId620" Type="http://schemas.openxmlformats.org/officeDocument/2006/relationships/hyperlink" Target="http://www.hansard.act.gov.au/hansard/2019/week11/3809.htm" TargetMode="External"/><Relationship Id="rId718" Type="http://schemas.openxmlformats.org/officeDocument/2006/relationships/hyperlink" Target="https://legislation.act.gov.au/a/2020-30/" TargetMode="External"/><Relationship Id="rId925" Type="http://schemas.openxmlformats.org/officeDocument/2006/relationships/hyperlink" Target="https://www.legislation.act.gov.au/View/es/db_56691/20170817-66966/PDF/db_56691.PDF" TargetMode="External"/><Relationship Id="rId1250" Type="http://schemas.openxmlformats.org/officeDocument/2006/relationships/hyperlink" Target="https://www.parliament.act.gov.au/__data/assets/pdf_file/0007/1394791/MoP104F.pdf" TargetMode="External"/><Relationship Id="rId1348" Type="http://schemas.openxmlformats.org/officeDocument/2006/relationships/hyperlink" Target="https://legislation.act.gov.au/a/2020-35/" TargetMode="External"/><Relationship Id="rId1555" Type="http://schemas.openxmlformats.org/officeDocument/2006/relationships/hyperlink" Target="https://www.parliament.act.gov.au/__data/assets/pdf_file/0005/1282307/Report-24.pdf" TargetMode="External"/><Relationship Id="rId1762" Type="http://schemas.openxmlformats.org/officeDocument/2006/relationships/hyperlink" Target="http://www.hansard.act.gov.au/hansard/2019/week04/1335.htm" TargetMode="External"/><Relationship Id="rId1110" Type="http://schemas.openxmlformats.org/officeDocument/2006/relationships/hyperlink" Target="http://www.legislation.act.gov.au/a/2017-13/default.asp" TargetMode="External"/><Relationship Id="rId1208" Type="http://schemas.openxmlformats.org/officeDocument/2006/relationships/hyperlink" Target="https://legislation.act.gov.au/View/es/db_60806/20190917-72194/PDF/db_60806.PDF" TargetMode="External"/><Relationship Id="rId1415" Type="http://schemas.openxmlformats.org/officeDocument/2006/relationships/hyperlink" Target="http://www.legislation.act.gov.au/b/db_56842/default.asp" TargetMode="External"/><Relationship Id="rId54" Type="http://schemas.openxmlformats.org/officeDocument/2006/relationships/hyperlink" Target="https://legislation.act.gov.au/View/es/db_60140/current/PDF/db_60140.PDF" TargetMode="External"/><Relationship Id="rId1622" Type="http://schemas.openxmlformats.org/officeDocument/2006/relationships/hyperlink" Target="http://www.hansard.act.gov.au/hansard/2018/week12/4687.htm" TargetMode="External"/><Relationship Id="rId270" Type="http://schemas.openxmlformats.org/officeDocument/2006/relationships/hyperlink" Target="http://www.hansard.act.gov.au/hansard/2017/week04/1303.htm" TargetMode="External"/><Relationship Id="rId130" Type="http://schemas.openxmlformats.org/officeDocument/2006/relationships/hyperlink" Target="http://www.legislation.act.gov.au/b/db_57602/relatedmaterials/compatibility_statement.pdf" TargetMode="External"/><Relationship Id="rId368" Type="http://schemas.openxmlformats.org/officeDocument/2006/relationships/hyperlink" Target="http://www.hansard.act.gov.au/hansard/2020/week06/1677.htm" TargetMode="External"/><Relationship Id="rId575" Type="http://schemas.openxmlformats.org/officeDocument/2006/relationships/hyperlink" Target="https://www.parliament.act.gov.au/__data/assets/pdf_file/0014/1130450/Report-12.pdf" TargetMode="External"/><Relationship Id="rId782" Type="http://schemas.openxmlformats.org/officeDocument/2006/relationships/hyperlink" Target="https://www.parliament.act.gov.au/__data/assets/pdf_file/0014/1130171/Response-Firearms-and-Prohibited-Weapons-Legislation-Amendment-Bill-2017.pdf" TargetMode="External"/><Relationship Id="rId228" Type="http://schemas.openxmlformats.org/officeDocument/2006/relationships/hyperlink" Target="http://www.hansard.act.gov.au/hansard/2019/week01/35.htm" TargetMode="External"/><Relationship Id="rId435" Type="http://schemas.openxmlformats.org/officeDocument/2006/relationships/hyperlink" Target="http://www.hansard.act.gov.au/hansard/2019/week13/4537.htm" TargetMode="External"/><Relationship Id="rId642" Type="http://schemas.openxmlformats.org/officeDocument/2006/relationships/hyperlink" Target="https://legislation.act.gov.au/View/es/db_57031/20191128-72747/PDF/db_57031.PDF" TargetMode="External"/><Relationship Id="rId1065" Type="http://schemas.openxmlformats.org/officeDocument/2006/relationships/hyperlink" Target="http://www.hansard.act.gov.au/hansard/2020/week02/582.htm" TargetMode="External"/><Relationship Id="rId1272" Type="http://schemas.openxmlformats.org/officeDocument/2006/relationships/hyperlink" Target="https://www.parliament.act.gov.au/__data/assets/pdf_file/0004/1100479/Report-9A.pdf" TargetMode="External"/><Relationship Id="rId502" Type="http://schemas.openxmlformats.org/officeDocument/2006/relationships/hyperlink" Target="https://www.parliament.act.gov.au/__data/assets/pdf_file/0010/1247158/Report-21.pdf" TargetMode="External"/><Relationship Id="rId947" Type="http://schemas.openxmlformats.org/officeDocument/2006/relationships/hyperlink" Target="https://www.legislation.act.gov.au/b/db_59276/" TargetMode="External"/><Relationship Id="rId1132" Type="http://schemas.openxmlformats.org/officeDocument/2006/relationships/hyperlink" Target="https://legislation.act.gov.au/View/b/db_60240/relatedmaterials/Compatibility_statement.pdf" TargetMode="External"/><Relationship Id="rId1577" Type="http://schemas.openxmlformats.org/officeDocument/2006/relationships/hyperlink" Target="http://www.hansard.act.gov.au/hansard/2018/week06/2171.htm" TargetMode="External"/><Relationship Id="rId1784" Type="http://schemas.openxmlformats.org/officeDocument/2006/relationships/hyperlink" Target="https://www.legislation.act.gov.au/View/es/db_57247/20171130-67680/PDF/db_57247.PDF" TargetMode="External"/><Relationship Id="rId76" Type="http://schemas.openxmlformats.org/officeDocument/2006/relationships/hyperlink" Target="http://www.hansard.act.gov.au/hansard/2017/week06/1933.htm" TargetMode="External"/><Relationship Id="rId807" Type="http://schemas.openxmlformats.org/officeDocument/2006/relationships/hyperlink" Target="https://www.parliament.act.gov.au/in-committees/standing-committees-current-assembly/standing-committee-on-justice-and-community-safety-legislative-scrutiny-role/reports/2016/Report-34.pdf" TargetMode="External"/><Relationship Id="rId1437" Type="http://schemas.openxmlformats.org/officeDocument/2006/relationships/hyperlink" Target="http://www.hansard.act.gov.au/hansard/2018/week12/4617.htm" TargetMode="External"/><Relationship Id="rId1644" Type="http://schemas.openxmlformats.org/officeDocument/2006/relationships/hyperlink" Target="https://www.parliament.act.gov.au/__data/assets/pdf_file/0004/1100479/Report-9A.pdf" TargetMode="External"/><Relationship Id="rId1504" Type="http://schemas.openxmlformats.org/officeDocument/2006/relationships/hyperlink" Target="https://www.parliament.act.gov.au/__data/assets/pdf_file/0015/1330206/Report-28.pdf" TargetMode="External"/><Relationship Id="rId1711" Type="http://schemas.openxmlformats.org/officeDocument/2006/relationships/hyperlink" Target="http://www.hansard.act.gov.au/hansard/2017/week11/4070.htm" TargetMode="External"/><Relationship Id="rId292" Type="http://schemas.openxmlformats.org/officeDocument/2006/relationships/hyperlink" Target="https://www.legislation.act.gov.au/View/b/db_58796/20180816-69507/PDF/db_58796.PDF" TargetMode="External"/><Relationship Id="rId1809" Type="http://schemas.openxmlformats.org/officeDocument/2006/relationships/hyperlink" Target="https://legislation.act.gov.au/View/es/db_59873/current/PDF/db_59873.PDF" TargetMode="External"/><Relationship Id="rId597" Type="http://schemas.openxmlformats.org/officeDocument/2006/relationships/hyperlink" Target="http://www.hansard.act.gov.au/hansard/2017/week14/5136.htm" TargetMode="External"/><Relationship Id="rId152" Type="http://schemas.openxmlformats.org/officeDocument/2006/relationships/hyperlink" Target="https://legislation.act.gov.au/View/b/db_60215/relatedmaterials/Compatibility_statement.pdf" TargetMode="External"/><Relationship Id="rId457" Type="http://schemas.openxmlformats.org/officeDocument/2006/relationships/hyperlink" Target="http://www.legislation.act.gov.au/es/db_56129/20170607-66323/pdf/db_56129.pdf" TargetMode="External"/><Relationship Id="rId1087" Type="http://schemas.openxmlformats.org/officeDocument/2006/relationships/hyperlink" Target="http://www.legislation.act.gov.au/b/db_56844/default.asp" TargetMode="External"/><Relationship Id="rId1294" Type="http://schemas.openxmlformats.org/officeDocument/2006/relationships/hyperlink" Target="https://www.legislation.act.gov.au/View/es/db_55185/20161215-65135/PDF/db_55185.PDF" TargetMode="External"/><Relationship Id="rId664" Type="http://schemas.openxmlformats.org/officeDocument/2006/relationships/hyperlink" Target="https://legislation.act.gov.au/b/db_61023/" TargetMode="External"/><Relationship Id="rId871" Type="http://schemas.openxmlformats.org/officeDocument/2006/relationships/hyperlink" Target="http://www.hansard.act.gov.au/hansard/2018/week12/4691.htm" TargetMode="External"/><Relationship Id="rId969" Type="http://schemas.openxmlformats.org/officeDocument/2006/relationships/hyperlink" Target="http://www.legislation.act.gov.au/b/db_55203/default.asp" TargetMode="External"/><Relationship Id="rId1599" Type="http://schemas.openxmlformats.org/officeDocument/2006/relationships/hyperlink" Target="https://www.parliament.act.gov.au/__data/assets/pdf_file/0010/1390672/Report-32.pdf" TargetMode="External"/><Relationship Id="rId317" Type="http://schemas.openxmlformats.org/officeDocument/2006/relationships/hyperlink" Target="http://www.legislation.act.gov.au/b/db_55202/20161215-65156/pdf/db_55202.pdf" TargetMode="External"/><Relationship Id="rId524" Type="http://schemas.openxmlformats.org/officeDocument/2006/relationships/hyperlink" Target="http://www.legislation.act.gov.au/b/db_57254/relatedmaterials/compatibility_statement.pdf" TargetMode="External"/><Relationship Id="rId731" Type="http://schemas.openxmlformats.org/officeDocument/2006/relationships/hyperlink" Target="https://legislation.act.gov.au/View/b/db_61016/relatedmaterials/Compatibility_statement.pdf" TargetMode="External"/><Relationship Id="rId1154" Type="http://schemas.openxmlformats.org/officeDocument/2006/relationships/hyperlink" Target="http://www.legislation.act.gov.au/b/db_58073/default.asp" TargetMode="External"/><Relationship Id="rId1361" Type="http://schemas.openxmlformats.org/officeDocument/2006/relationships/hyperlink" Target="https://www.parliament.act.gov.au/__data/assets/pdf_file/0009/1541079/Report-41.pdf" TargetMode="External"/><Relationship Id="rId1459" Type="http://schemas.openxmlformats.org/officeDocument/2006/relationships/hyperlink" Target="https://www.parliament.act.gov.au/__data/assets/pdf_file/0008/1559474/Response-Residential-Tenancies-Amendment-Bill-2020.pdf" TargetMode="External"/><Relationship Id="rId98" Type="http://schemas.openxmlformats.org/officeDocument/2006/relationships/hyperlink" Target="http://www.hansard.act.gov.au/hansard/2018/week08/3101.htm" TargetMode="External"/><Relationship Id="rId829" Type="http://schemas.openxmlformats.org/officeDocument/2006/relationships/hyperlink" Target="http://www.legislation.act.gov.au/b/db_56620/default.asp" TargetMode="External"/><Relationship Id="rId1014" Type="http://schemas.openxmlformats.org/officeDocument/2006/relationships/hyperlink" Target="https://www.parliament.act.gov.au/__data/assets/pdf_file/0011/1344971/Report-29.pdf" TargetMode="External"/><Relationship Id="rId1221" Type="http://schemas.openxmlformats.org/officeDocument/2006/relationships/hyperlink" Target="https://legislation.act.gov.au/b/db_62420/" TargetMode="External"/><Relationship Id="rId1666" Type="http://schemas.openxmlformats.org/officeDocument/2006/relationships/hyperlink" Target="http://www.hansard.act.gov.au/hansard/2018/week06/2163.htm" TargetMode="External"/><Relationship Id="rId1319" Type="http://schemas.openxmlformats.org/officeDocument/2006/relationships/hyperlink" Target="https://legislation.act.gov.au/b/db_62218/" TargetMode="External"/><Relationship Id="rId1526" Type="http://schemas.openxmlformats.org/officeDocument/2006/relationships/hyperlink" Target="https://legislation.act.gov.au/a/2019-21" TargetMode="External"/><Relationship Id="rId1733" Type="http://schemas.openxmlformats.org/officeDocument/2006/relationships/hyperlink" Target="http://www.hansard.act.gov.au/hansard/2018/week09/3560.htm" TargetMode="External"/><Relationship Id="rId25" Type="http://schemas.openxmlformats.org/officeDocument/2006/relationships/hyperlink" Target="https://www.parliament.act.gov.au/__data/assets/pdf_file/0020/1505540/Report-40.pdf" TargetMode="External"/><Relationship Id="rId1800" Type="http://schemas.openxmlformats.org/officeDocument/2006/relationships/hyperlink" Target="https://www.legislation.act.gov.au/View/b/db_57077/20171031-67466/PDF/db_57077.PDF" TargetMode="External"/><Relationship Id="rId174" Type="http://schemas.openxmlformats.org/officeDocument/2006/relationships/hyperlink" Target="https://www.parliament.act.gov.au/__data/assets/pdf_file/0010/1247158/Report-21.pdf" TargetMode="External"/><Relationship Id="rId381" Type="http://schemas.openxmlformats.org/officeDocument/2006/relationships/hyperlink" Target="http://www.legislation.act.gov.au/b/db_58717/relatedmaterials/compatibility_statement.pdf" TargetMode="External"/><Relationship Id="rId241" Type="http://schemas.openxmlformats.org/officeDocument/2006/relationships/hyperlink" Target="http://www.hansard.act.gov.au/hansard/2017/week13/4943.htm" TargetMode="External"/><Relationship Id="rId479" Type="http://schemas.openxmlformats.org/officeDocument/2006/relationships/hyperlink" Target="http://www.legislation.act.gov.au/b/db_57076/20171031-67465/pdf/db_57076.pdf" TargetMode="External"/><Relationship Id="rId686" Type="http://schemas.openxmlformats.org/officeDocument/2006/relationships/hyperlink" Target="https://legislation.act.gov.au/View/b/db_62422/current/PDF/db_62422.PDF" TargetMode="External"/><Relationship Id="rId893" Type="http://schemas.openxmlformats.org/officeDocument/2006/relationships/hyperlink" Target="http://www.hansard.act.gov.au/hansard/2018/week11/4260.htm" TargetMode="External"/><Relationship Id="rId339" Type="http://schemas.openxmlformats.org/officeDocument/2006/relationships/hyperlink" Target="https://legislation.act.gov.au/a/2019-2/" TargetMode="External"/><Relationship Id="rId546" Type="http://schemas.openxmlformats.org/officeDocument/2006/relationships/hyperlink" Target="http://www.hansard.act.gov.au/hansard/2019/week07/2593.htm" TargetMode="External"/><Relationship Id="rId753" Type="http://schemas.openxmlformats.org/officeDocument/2006/relationships/hyperlink" Target="https://www.parliament.act.gov.au/__data/assets/pdf_file/0011/1344971/Report-29.pdf" TargetMode="External"/><Relationship Id="rId1176" Type="http://schemas.openxmlformats.org/officeDocument/2006/relationships/hyperlink" Target="http://www.legislation.act.gov.au/a/2018-3/default.asp" TargetMode="External"/><Relationship Id="rId1383" Type="http://schemas.openxmlformats.org/officeDocument/2006/relationships/hyperlink" Target="https://legislation.act.gov.au/View/b/db_61721/current/PDF/db_61721.PDF" TargetMode="External"/><Relationship Id="rId101" Type="http://schemas.openxmlformats.org/officeDocument/2006/relationships/hyperlink" Target="https://www.legislation.act.gov.au/a/2018-31/" TargetMode="External"/><Relationship Id="rId406" Type="http://schemas.openxmlformats.org/officeDocument/2006/relationships/hyperlink" Target="https://www.parliament.act.gov.au/__data/assets/pdf_file/0015/1330206/Report-28.pdf" TargetMode="External"/><Relationship Id="rId960" Type="http://schemas.openxmlformats.org/officeDocument/2006/relationships/hyperlink" Target="https://legislation.act.gov.au/b/db_60099/" TargetMode="External"/><Relationship Id="rId1036" Type="http://schemas.openxmlformats.org/officeDocument/2006/relationships/hyperlink" Target="https://www.legislation.act.gov.au/View/b/db_57075/20171031-67464/PDF/db_57075.PDF" TargetMode="External"/><Relationship Id="rId1243" Type="http://schemas.openxmlformats.org/officeDocument/2006/relationships/hyperlink" Target="https://legislation.act.gov.au/View/b/db_60089/current/PDF/db_60089.PDF" TargetMode="External"/><Relationship Id="rId1590" Type="http://schemas.openxmlformats.org/officeDocument/2006/relationships/hyperlink" Target="https://www.parliament.act.gov.au/in-committees/standing-committees-current-assembly/standing-committee-on-justice-and-community-safety-legislative-scrutiny-role/reports/2016/Report-31.pdf" TargetMode="External"/><Relationship Id="rId1688" Type="http://schemas.openxmlformats.org/officeDocument/2006/relationships/hyperlink" Target="https://legislation.act.gov.au/b/db_61337/" TargetMode="External"/><Relationship Id="rId613" Type="http://schemas.openxmlformats.org/officeDocument/2006/relationships/hyperlink" Target="https://www.parliament.act.gov.au/__data/assets/pdf_file/0008/1315709/Report-26.pdf" TargetMode="External"/><Relationship Id="rId820" Type="http://schemas.openxmlformats.org/officeDocument/2006/relationships/hyperlink" Target="https://www.legislation.act.gov.au/a/2018-45/" TargetMode="External"/><Relationship Id="rId918" Type="http://schemas.openxmlformats.org/officeDocument/2006/relationships/hyperlink" Target="https://legislation.act.gov.au/View/b/db_61180/relatedmaterials/Compatibility_statement.pdf" TargetMode="External"/><Relationship Id="rId1450" Type="http://schemas.openxmlformats.org/officeDocument/2006/relationships/hyperlink" Target="http://www.hansard.act.gov.au/hansard/2019/week11/3940.htm" TargetMode="External"/><Relationship Id="rId1548" Type="http://schemas.openxmlformats.org/officeDocument/2006/relationships/hyperlink" Target="http://www.hansard.act.gov.au/hansard/2018/week05/1825.htm" TargetMode="External"/><Relationship Id="rId1755" Type="http://schemas.openxmlformats.org/officeDocument/2006/relationships/hyperlink" Target="https://www.parliament.act.gov.au/__data/assets/pdf_file/0011/1196084/Report-17-Final.pdf" TargetMode="External"/><Relationship Id="rId1103" Type="http://schemas.openxmlformats.org/officeDocument/2006/relationships/hyperlink" Target="https://www.legislation.act.gov.au/View/es/db_55628/20170323-65718/PDF/db_55628.PDF" TargetMode="External"/><Relationship Id="rId1310" Type="http://schemas.openxmlformats.org/officeDocument/2006/relationships/hyperlink" Target="http://www.legislation.act.gov.au/a/2017-20/default.asp" TargetMode="External"/><Relationship Id="rId1408" Type="http://schemas.openxmlformats.org/officeDocument/2006/relationships/hyperlink" Target="https://www.legislation.act.gov.au/View/b/db_57091/20171102-67484/PDF/db_57091.PDF" TargetMode="External"/><Relationship Id="rId47" Type="http://schemas.openxmlformats.org/officeDocument/2006/relationships/hyperlink" Target="http://www.hansard.act.gov.au/hansard/2018/week06/2159.htm" TargetMode="External"/><Relationship Id="rId1615" Type="http://schemas.openxmlformats.org/officeDocument/2006/relationships/hyperlink" Target="https://legislation.act.gov.au/a/2019-45/" TargetMode="External"/><Relationship Id="rId1822" Type="http://schemas.openxmlformats.org/officeDocument/2006/relationships/hyperlink" Target="http://www.hansard.act.gov.au/hansard/2020/week06/1548.htm" TargetMode="External"/><Relationship Id="rId196" Type="http://schemas.openxmlformats.org/officeDocument/2006/relationships/hyperlink" Target="https://legislation.act.gov.au/View/a/2020-17/current/PDF/2020-17.PDF" TargetMode="External"/><Relationship Id="rId263" Type="http://schemas.openxmlformats.org/officeDocument/2006/relationships/hyperlink" Target="https://www.parliament.act.gov.au/__data/assets/pdf_file/0008/1204964/Report-18.pdf" TargetMode="External"/><Relationship Id="rId470" Type="http://schemas.openxmlformats.org/officeDocument/2006/relationships/hyperlink" Target="https://www.parliament.act.gov.au/__data/assets/pdf_file/0006/1351761/Response-Crimes-Invasion-of-Privacy-Amendment-Bill-2017-and-Crimes-Consent-Amendment-Bill-2018.pdf" TargetMode="External"/><Relationship Id="rId123" Type="http://schemas.openxmlformats.org/officeDocument/2006/relationships/hyperlink" Target="http://www.hansard.act.gov.au/hansard/2017/week09/3107.htm" TargetMode="External"/><Relationship Id="rId330" Type="http://schemas.openxmlformats.org/officeDocument/2006/relationships/hyperlink" Target="http://www.hansard.act.gov.au/hansard/2020/week06/1682.htm" TargetMode="External"/><Relationship Id="rId568" Type="http://schemas.openxmlformats.org/officeDocument/2006/relationships/hyperlink" Target="http://www.hansard.act.gov.au/hansard/2018/week13/4950.htm" TargetMode="External"/><Relationship Id="rId775" Type="http://schemas.openxmlformats.org/officeDocument/2006/relationships/hyperlink" Target="https://legislation.act.gov.au/View/a/2020-19/current/PDF/2020-19.PDF" TargetMode="External"/><Relationship Id="rId982" Type="http://schemas.openxmlformats.org/officeDocument/2006/relationships/hyperlink" Target="https://www.legislation.act.gov.au/View/b/db_55700/relatedmaterials/compatibility_statement.pdf" TargetMode="External"/><Relationship Id="rId1198" Type="http://schemas.openxmlformats.org/officeDocument/2006/relationships/hyperlink" Target="https://www.legislation.act.gov.au/View/b/db_56841/relatedmaterials/compatibility_statement.pdf" TargetMode="External"/><Relationship Id="rId428" Type="http://schemas.openxmlformats.org/officeDocument/2006/relationships/hyperlink" Target="https://legislation.act.gov.au/View/b/db_61179/relatedmaterials/Compatibility_statement.pdf" TargetMode="External"/><Relationship Id="rId635" Type="http://schemas.openxmlformats.org/officeDocument/2006/relationships/hyperlink" Target="https://legislation.act.gov.au/a/2020-38/" TargetMode="External"/><Relationship Id="rId842" Type="http://schemas.openxmlformats.org/officeDocument/2006/relationships/hyperlink" Target="http://www.hansard.act.gov.au/hansard/2017/week07/2458.htm" TargetMode="External"/><Relationship Id="rId1058" Type="http://schemas.openxmlformats.org/officeDocument/2006/relationships/hyperlink" Target="https://www.parliament.act.gov.au/__data/assets/pdf_file/0014/1204061/Response-Land-Tax-Amendment-Bill-2018.pdf" TargetMode="External"/><Relationship Id="rId1265" Type="http://schemas.openxmlformats.org/officeDocument/2006/relationships/hyperlink" Target="http://www.hansard.act.gov.au/hansard/2017/week05/1519.htm" TargetMode="External"/><Relationship Id="rId1472" Type="http://schemas.openxmlformats.org/officeDocument/2006/relationships/hyperlink" Target="http://www.legislation.act.gov.au/b/db_55195/default.asp" TargetMode="External"/><Relationship Id="rId702" Type="http://schemas.openxmlformats.org/officeDocument/2006/relationships/hyperlink" Target="https://www.legislation.act.gov.au/View/es/db_59110/current/PDF/db_59110.PDF" TargetMode="External"/><Relationship Id="rId1125" Type="http://schemas.openxmlformats.org/officeDocument/2006/relationships/hyperlink" Target="http://www.hansard.act.gov.au/hansard/2020/week02/592.htm" TargetMode="External"/><Relationship Id="rId1332" Type="http://schemas.openxmlformats.org/officeDocument/2006/relationships/hyperlink" Target="https://www.parliament.act.gov.au/__data/assets/pdf_file/0003/1228260/MoP062F.pdf" TargetMode="External"/><Relationship Id="rId1777" Type="http://schemas.openxmlformats.org/officeDocument/2006/relationships/hyperlink" Target="http://www.hansard.act.gov.au/hansard/2019/week08/2965.htm" TargetMode="External"/><Relationship Id="rId69" Type="http://schemas.openxmlformats.org/officeDocument/2006/relationships/hyperlink" Target="https://www.parliament.act.gov.au/__data/assets/pdf_file/0006/1344615/Response-Anti-corruption-and-Integrity-Commission-Bill-2018.pdf" TargetMode="External"/><Relationship Id="rId1637" Type="http://schemas.openxmlformats.org/officeDocument/2006/relationships/hyperlink" Target="http://www.hansard.act.gov.au/hansard/2017/week02/361.htm" TargetMode="External"/><Relationship Id="rId1704" Type="http://schemas.openxmlformats.org/officeDocument/2006/relationships/hyperlink" Target="https://www.legislation.act.gov.au/View/es/db_55875/20170608-66341/PDF/db_55875.PDF" TargetMode="External"/><Relationship Id="rId285" Type="http://schemas.openxmlformats.org/officeDocument/2006/relationships/hyperlink" Target="http://www.hansard.act.gov.au/hansard/2018/week13/5122.htm" TargetMode="External"/><Relationship Id="rId492" Type="http://schemas.openxmlformats.org/officeDocument/2006/relationships/hyperlink" Target="http://www.hansard.act.gov.au/hansard/2019/week12/4095.htm" TargetMode="External"/><Relationship Id="rId797" Type="http://schemas.openxmlformats.org/officeDocument/2006/relationships/hyperlink" Target="https://www.legislation.act.gov.au/View/b/db_59282/relatedmaterials/Compatibility_statement.pdf" TargetMode="External"/><Relationship Id="rId145" Type="http://schemas.openxmlformats.org/officeDocument/2006/relationships/hyperlink" Target="http://www.hansard.act.gov.au/hansard/2018/week08/3101.htm" TargetMode="External"/><Relationship Id="rId352" Type="http://schemas.openxmlformats.org/officeDocument/2006/relationships/hyperlink" Target="http://www.hansard.act.gov.au/hansard/2019/week04/1193.htm" TargetMode="External"/><Relationship Id="rId1287" Type="http://schemas.openxmlformats.org/officeDocument/2006/relationships/hyperlink" Target="https://legislation.act.gov.au/View/b/db_62216/current/PDF/db_62216.PDF" TargetMode="External"/><Relationship Id="rId212" Type="http://schemas.openxmlformats.org/officeDocument/2006/relationships/hyperlink" Target="https://legislation.act.gov.au/View/es/db_61182/20191128-72751/PDF/db_61182.PDF" TargetMode="External"/><Relationship Id="rId657" Type="http://schemas.openxmlformats.org/officeDocument/2006/relationships/hyperlink" Target="https://www.parliament.act.gov.au/in-committees/standing-committees-current-assembly/standing-committee-on-justice-and-community-safety-legislative-scrutiny-role/responses-to-comments-on-bills/Response-Electoral-Amendment-Bill-2018.pdf" TargetMode="External"/><Relationship Id="rId864" Type="http://schemas.openxmlformats.org/officeDocument/2006/relationships/hyperlink" Target="https://www.legislation.act.gov.au/View/b/db_58697/20180801-69367/PDF/db_58697.PDF" TargetMode="External"/><Relationship Id="rId1494" Type="http://schemas.openxmlformats.org/officeDocument/2006/relationships/hyperlink" Target="https://www.legislation.act.gov.au/View/b/db_57055/relatedmaterials/compatibility_statement.pdf" TargetMode="External"/><Relationship Id="rId1799" Type="http://schemas.openxmlformats.org/officeDocument/2006/relationships/hyperlink" Target="http://www.legislation.act.gov.au/b/db_57077/default.asp" TargetMode="External"/><Relationship Id="rId517" Type="http://schemas.openxmlformats.org/officeDocument/2006/relationships/hyperlink" Target="http://www.hansard.act.gov.au/hansard/2017/week02/422.htm" TargetMode="External"/><Relationship Id="rId724" Type="http://schemas.openxmlformats.org/officeDocument/2006/relationships/hyperlink" Target="https://www.parliament.act.gov.au/in-committees/standing-committees-current-assembly/standing-committee-on-justice-and-community-safety-legislative-scrutiny-role/reports/2016/Report-34.pdf" TargetMode="External"/><Relationship Id="rId931" Type="http://schemas.openxmlformats.org/officeDocument/2006/relationships/hyperlink" Target="https://legislation.act.gov.au/b/db_61325/" TargetMode="External"/><Relationship Id="rId1147" Type="http://schemas.openxmlformats.org/officeDocument/2006/relationships/hyperlink" Target="https://www.parliament.act.gov.au/__data/assets/pdf_file/0010/1482355/MoP127F1.pdf" TargetMode="External"/><Relationship Id="rId1354" Type="http://schemas.openxmlformats.org/officeDocument/2006/relationships/hyperlink" Target="https://legislation.act.gov.au/View/a/2020-10/current/PDF/2020-10.PDF" TargetMode="External"/><Relationship Id="rId1561" Type="http://schemas.openxmlformats.org/officeDocument/2006/relationships/hyperlink" Target="https://legislation.act.gov.au/View/es/db_59691/20190221-70654/PDF/db_59691.PDF" TargetMode="External"/><Relationship Id="rId60" Type="http://schemas.openxmlformats.org/officeDocument/2006/relationships/hyperlink" Target="https://www.parliament.act.gov.au/__data/assets/pdf_file/0005/1424462/MoP116F1.pdf" TargetMode="External"/><Relationship Id="rId1007" Type="http://schemas.openxmlformats.org/officeDocument/2006/relationships/hyperlink" Target="http://www.hansard.act.gov.au/hansard/2018/week04/1155.htm" TargetMode="External"/><Relationship Id="rId1214" Type="http://schemas.openxmlformats.org/officeDocument/2006/relationships/hyperlink" Target="https://www.legislation.act.gov.au/View/es/db_58055/20180510-68641/PDF/db_58055.PDF" TargetMode="External"/><Relationship Id="rId1421" Type="http://schemas.openxmlformats.org/officeDocument/2006/relationships/hyperlink" Target="https://www.parliament.act.gov.au/__data/assets/pdf_file/0016/1120804/Response-Residential-Tenancies-Amendment-Bill-2017.pdf" TargetMode="External"/><Relationship Id="rId1659" Type="http://schemas.openxmlformats.org/officeDocument/2006/relationships/hyperlink" Target="http://www.hansard.act.gov.au/hansard/2019/week10/3622.htm" TargetMode="External"/><Relationship Id="rId1519" Type="http://schemas.openxmlformats.org/officeDocument/2006/relationships/hyperlink" Target="https://legislation.act.gov.au/View/b/db_60235/current/PDF/db_60235.PDF" TargetMode="External"/><Relationship Id="rId1726" Type="http://schemas.openxmlformats.org/officeDocument/2006/relationships/hyperlink" Target="https://www.legislation.act.gov.au/View/b/db_58075/relatedmaterials/compatibility_statement.pdf" TargetMode="External"/><Relationship Id="rId18" Type="http://schemas.openxmlformats.org/officeDocument/2006/relationships/hyperlink" Target="http://www.parliament.act.gov.au/__data/assets/pdf_file/0010/1086553/Response-Aboriginal-and-Torres-Strait-Islander-Elected-Body-Amendment-Bill-2017.pdf" TargetMode="External"/><Relationship Id="rId167" Type="http://schemas.openxmlformats.org/officeDocument/2006/relationships/hyperlink" Target="http://www.hansard.act.gov.au/hansard/2020/week03/815.htm" TargetMode="External"/><Relationship Id="rId374" Type="http://schemas.openxmlformats.org/officeDocument/2006/relationships/hyperlink" Target="http://www.hansard.act.gov.au/hansard/2018/week02/574.htm" TargetMode="External"/><Relationship Id="rId581" Type="http://schemas.openxmlformats.org/officeDocument/2006/relationships/hyperlink" Target="https://www.legislation.act.gov.au/View/b/db_59106/current/PDF/db_59106.PDF" TargetMode="External"/><Relationship Id="rId234" Type="http://schemas.openxmlformats.org/officeDocument/2006/relationships/hyperlink" Target="http://www.hansard.act.gov.au/hansard/2017/week09/3319.htm" TargetMode="External"/><Relationship Id="rId679" Type="http://schemas.openxmlformats.org/officeDocument/2006/relationships/hyperlink" Target="https://www.parliament.act.gov.au/__data/assets/pdf_file/0004/1114960/Report-10.pdf" TargetMode="External"/><Relationship Id="rId886" Type="http://schemas.openxmlformats.org/officeDocument/2006/relationships/hyperlink" Target="http://www.hansard.act.gov.au/hansard/2018/week07/2588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OC-PROD-SYS\TEMPLATES\DOCUMENT\GEN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E1BAF-B7DC-4AD6-AF1B-409585BF705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3756494-FE7D-4455-8178-E4BDB6CF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GENDOC</Template>
  <TotalTime>3856</TotalTime>
  <Pages>51</Pages>
  <Words>9533</Words>
  <Characters>245317</Characters>
  <Application>Microsoft Office Word</Application>
  <DocSecurity>0</DocSecurity>
  <Lines>2044</Lines>
  <Paragraphs>508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Bills Volume (30 Nov 2017)</vt:lpstr>
    </vt:vector>
  </TitlesOfParts>
  <Company>Softlaw Corporation</Company>
  <LinksUpToDate>false</LinksUpToDate>
  <CharactersWithSpaces>254342</CharactersWithSpaces>
  <SharedDoc>false</SharedDoc>
  <HLinks>
    <vt:vector size="198" baseType="variant">
      <vt:variant>
        <vt:i4>3473519</vt:i4>
      </vt:variant>
      <vt:variant>
        <vt:i4>124</vt:i4>
      </vt:variant>
      <vt:variant>
        <vt:i4>0</vt:i4>
      </vt:variant>
      <vt:variant>
        <vt:i4>5</vt:i4>
      </vt:variant>
      <vt:variant>
        <vt:lpwstr>http://www.legislation.act.gov.au/b/db_55200/RelatedMaterials/compatibility_statement.asp</vt:lpwstr>
      </vt:variant>
      <vt:variant>
        <vt:lpwstr/>
      </vt:variant>
      <vt:variant>
        <vt:i4>2097156</vt:i4>
      </vt:variant>
      <vt:variant>
        <vt:i4>121</vt:i4>
      </vt:variant>
      <vt:variant>
        <vt:i4>0</vt:i4>
      </vt:variant>
      <vt:variant>
        <vt:i4>5</vt:i4>
      </vt:variant>
      <vt:variant>
        <vt:lpwstr>http://www.legislation.act.gov.au/es/db_55186/default.asp</vt:lpwstr>
      </vt:variant>
      <vt:variant>
        <vt:lpwstr/>
      </vt:variant>
      <vt:variant>
        <vt:i4>6750247</vt:i4>
      </vt:variant>
      <vt:variant>
        <vt:i4>118</vt:i4>
      </vt:variant>
      <vt:variant>
        <vt:i4>0</vt:i4>
      </vt:variant>
      <vt:variant>
        <vt:i4>5</vt:i4>
      </vt:variant>
      <vt:variant>
        <vt:lpwstr>http://www.legislation.act.gov.au/b/db_55200/current/pdf/db_55200.pdf</vt:lpwstr>
      </vt:variant>
      <vt:variant>
        <vt:lpwstr/>
      </vt:variant>
      <vt:variant>
        <vt:i4>1507386</vt:i4>
      </vt:variant>
      <vt:variant>
        <vt:i4>115</vt:i4>
      </vt:variant>
      <vt:variant>
        <vt:i4>0</vt:i4>
      </vt:variant>
      <vt:variant>
        <vt:i4>5</vt:i4>
      </vt:variant>
      <vt:variant>
        <vt:lpwstr>http://www.legislation.act.gov.au/b/db_55200/default.asp</vt:lpwstr>
      </vt:variant>
      <vt:variant>
        <vt:lpwstr/>
      </vt:variant>
      <vt:variant>
        <vt:i4>3342447</vt:i4>
      </vt:variant>
      <vt:variant>
        <vt:i4>112</vt:i4>
      </vt:variant>
      <vt:variant>
        <vt:i4>0</vt:i4>
      </vt:variant>
      <vt:variant>
        <vt:i4>5</vt:i4>
      </vt:variant>
      <vt:variant>
        <vt:lpwstr>http://www.legislation.act.gov.au/b/db_55206/RelatedMaterials/compatibility_statement.asp</vt:lpwstr>
      </vt:variant>
      <vt:variant>
        <vt:lpwstr/>
      </vt:variant>
      <vt:variant>
        <vt:i4>2162691</vt:i4>
      </vt:variant>
      <vt:variant>
        <vt:i4>109</vt:i4>
      </vt:variant>
      <vt:variant>
        <vt:i4>0</vt:i4>
      </vt:variant>
      <vt:variant>
        <vt:i4>5</vt:i4>
      </vt:variant>
      <vt:variant>
        <vt:lpwstr>http://www.legislation.act.gov.au/es/db_55191/default.asp</vt:lpwstr>
      </vt:variant>
      <vt:variant>
        <vt:lpwstr/>
      </vt:variant>
      <vt:variant>
        <vt:i4>6357025</vt:i4>
      </vt:variant>
      <vt:variant>
        <vt:i4>106</vt:i4>
      </vt:variant>
      <vt:variant>
        <vt:i4>0</vt:i4>
      </vt:variant>
      <vt:variant>
        <vt:i4>5</vt:i4>
      </vt:variant>
      <vt:variant>
        <vt:lpwstr>http://www.legislation.act.gov.au/b/db_55206/current/pdf/db_55206.pdf</vt:lpwstr>
      </vt:variant>
      <vt:variant>
        <vt:lpwstr/>
      </vt:variant>
      <vt:variant>
        <vt:i4>1114170</vt:i4>
      </vt:variant>
      <vt:variant>
        <vt:i4>103</vt:i4>
      </vt:variant>
      <vt:variant>
        <vt:i4>0</vt:i4>
      </vt:variant>
      <vt:variant>
        <vt:i4>5</vt:i4>
      </vt:variant>
      <vt:variant>
        <vt:lpwstr>http://www.legislation.act.gov.au/b/db_55206/default.asp</vt:lpwstr>
      </vt:variant>
      <vt:variant>
        <vt:lpwstr/>
      </vt:variant>
      <vt:variant>
        <vt:i4>3342438</vt:i4>
      </vt:variant>
      <vt:variant>
        <vt:i4>100</vt:i4>
      </vt:variant>
      <vt:variant>
        <vt:i4>0</vt:i4>
      </vt:variant>
      <vt:variant>
        <vt:i4>5</vt:i4>
      </vt:variant>
      <vt:variant>
        <vt:lpwstr>http://www.legislation.act.gov.au/b/db_55195/RelatedMaterials/compatibility_statement.asp</vt:lpwstr>
      </vt:variant>
      <vt:variant>
        <vt:lpwstr/>
      </vt:variant>
      <vt:variant>
        <vt:i4>3080203</vt:i4>
      </vt:variant>
      <vt:variant>
        <vt:i4>97</vt:i4>
      </vt:variant>
      <vt:variant>
        <vt:i4>0</vt:i4>
      </vt:variant>
      <vt:variant>
        <vt:i4>5</vt:i4>
      </vt:variant>
      <vt:variant>
        <vt:lpwstr>http://www.legislation.act.gov.au/es/db_55179/default.asp</vt:lpwstr>
      </vt:variant>
      <vt:variant>
        <vt:lpwstr/>
      </vt:variant>
      <vt:variant>
        <vt:i4>6815784</vt:i4>
      </vt:variant>
      <vt:variant>
        <vt:i4>94</vt:i4>
      </vt:variant>
      <vt:variant>
        <vt:i4>0</vt:i4>
      </vt:variant>
      <vt:variant>
        <vt:i4>5</vt:i4>
      </vt:variant>
      <vt:variant>
        <vt:lpwstr>http://www.legislation.act.gov.au/b/db_55195/current/pdf/db_55195.pdf</vt:lpwstr>
      </vt:variant>
      <vt:variant>
        <vt:lpwstr/>
      </vt:variant>
      <vt:variant>
        <vt:i4>1114163</vt:i4>
      </vt:variant>
      <vt:variant>
        <vt:i4>91</vt:i4>
      </vt:variant>
      <vt:variant>
        <vt:i4>0</vt:i4>
      </vt:variant>
      <vt:variant>
        <vt:i4>5</vt:i4>
      </vt:variant>
      <vt:variant>
        <vt:lpwstr>http://www.legislation.act.gov.au/b/db_55195/default.asp</vt:lpwstr>
      </vt:variant>
      <vt:variant>
        <vt:lpwstr/>
      </vt:variant>
      <vt:variant>
        <vt:i4>4128870</vt:i4>
      </vt:variant>
      <vt:variant>
        <vt:i4>88</vt:i4>
      </vt:variant>
      <vt:variant>
        <vt:i4>0</vt:i4>
      </vt:variant>
      <vt:variant>
        <vt:i4>5</vt:i4>
      </vt:variant>
      <vt:variant>
        <vt:lpwstr>http://www.legislation.act.gov.au/b/db_55199/RelatedMaterials/compatibility_statement.asp</vt:lpwstr>
      </vt:variant>
      <vt:variant>
        <vt:lpwstr/>
      </vt:variant>
      <vt:variant>
        <vt:i4>2097159</vt:i4>
      </vt:variant>
      <vt:variant>
        <vt:i4>85</vt:i4>
      </vt:variant>
      <vt:variant>
        <vt:i4>0</vt:i4>
      </vt:variant>
      <vt:variant>
        <vt:i4>5</vt:i4>
      </vt:variant>
      <vt:variant>
        <vt:lpwstr>http://www.legislation.act.gov.au/es/db_55185/default.asp</vt:lpwstr>
      </vt:variant>
      <vt:variant>
        <vt:lpwstr/>
      </vt:variant>
      <vt:variant>
        <vt:i4>6553636</vt:i4>
      </vt:variant>
      <vt:variant>
        <vt:i4>82</vt:i4>
      </vt:variant>
      <vt:variant>
        <vt:i4>0</vt:i4>
      </vt:variant>
      <vt:variant>
        <vt:i4>5</vt:i4>
      </vt:variant>
      <vt:variant>
        <vt:lpwstr>http://www.legislation.act.gov.au/b/db_55199/current/pdf/db_55199.pdf</vt:lpwstr>
      </vt:variant>
      <vt:variant>
        <vt:lpwstr/>
      </vt:variant>
      <vt:variant>
        <vt:i4>1900595</vt:i4>
      </vt:variant>
      <vt:variant>
        <vt:i4>79</vt:i4>
      </vt:variant>
      <vt:variant>
        <vt:i4>0</vt:i4>
      </vt:variant>
      <vt:variant>
        <vt:i4>5</vt:i4>
      </vt:variant>
      <vt:variant>
        <vt:lpwstr>http://www.legislation.act.gov.au/b/db_55199/default.asp</vt:lpwstr>
      </vt:variant>
      <vt:variant>
        <vt:lpwstr/>
      </vt:variant>
      <vt:variant>
        <vt:i4>3539055</vt:i4>
      </vt:variant>
      <vt:variant>
        <vt:i4>76</vt:i4>
      </vt:variant>
      <vt:variant>
        <vt:i4>0</vt:i4>
      </vt:variant>
      <vt:variant>
        <vt:i4>5</vt:i4>
      </vt:variant>
      <vt:variant>
        <vt:lpwstr>http://www.legislation.act.gov.au/b/db_55203/RelatedMaterials/compatibility_statement.asp</vt:lpwstr>
      </vt:variant>
      <vt:variant>
        <vt:lpwstr/>
      </vt:variant>
      <vt:variant>
        <vt:i4>2162690</vt:i4>
      </vt:variant>
      <vt:variant>
        <vt:i4>73</vt:i4>
      </vt:variant>
      <vt:variant>
        <vt:i4>0</vt:i4>
      </vt:variant>
      <vt:variant>
        <vt:i4>5</vt:i4>
      </vt:variant>
      <vt:variant>
        <vt:lpwstr>http://www.legislation.act.gov.au/es/db_55190/default.asp</vt:lpwstr>
      </vt:variant>
      <vt:variant>
        <vt:lpwstr/>
      </vt:variant>
      <vt:variant>
        <vt:i4>6553636</vt:i4>
      </vt:variant>
      <vt:variant>
        <vt:i4>70</vt:i4>
      </vt:variant>
      <vt:variant>
        <vt:i4>0</vt:i4>
      </vt:variant>
      <vt:variant>
        <vt:i4>5</vt:i4>
      </vt:variant>
      <vt:variant>
        <vt:lpwstr>http://www.legislation.act.gov.au/b/db_55203/current/pdf/db_55203.pdf</vt:lpwstr>
      </vt:variant>
      <vt:variant>
        <vt:lpwstr/>
      </vt:variant>
      <vt:variant>
        <vt:i4>1310778</vt:i4>
      </vt:variant>
      <vt:variant>
        <vt:i4>67</vt:i4>
      </vt:variant>
      <vt:variant>
        <vt:i4>0</vt:i4>
      </vt:variant>
      <vt:variant>
        <vt:i4>5</vt:i4>
      </vt:variant>
      <vt:variant>
        <vt:lpwstr>http://www.legislation.act.gov.au/b/db_55203/default.asp</vt:lpwstr>
      </vt:variant>
      <vt:variant>
        <vt:lpwstr/>
      </vt:variant>
      <vt:variant>
        <vt:i4>3473518</vt:i4>
      </vt:variant>
      <vt:variant>
        <vt:i4>62</vt:i4>
      </vt:variant>
      <vt:variant>
        <vt:i4>0</vt:i4>
      </vt:variant>
      <vt:variant>
        <vt:i4>5</vt:i4>
      </vt:variant>
      <vt:variant>
        <vt:lpwstr>http://www.legislation.act.gov.au/b/db_55210/RelatedMaterials/compatibility_statement.asp</vt:lpwstr>
      </vt:variant>
      <vt:variant>
        <vt:lpwstr/>
      </vt:variant>
      <vt:variant>
        <vt:i4>2097163</vt:i4>
      </vt:variant>
      <vt:variant>
        <vt:i4>59</vt:i4>
      </vt:variant>
      <vt:variant>
        <vt:i4>0</vt:i4>
      </vt:variant>
      <vt:variant>
        <vt:i4>5</vt:i4>
      </vt:variant>
      <vt:variant>
        <vt:lpwstr>http://www.legislation.act.gov.au/es/db_55189/default.asp</vt:lpwstr>
      </vt:variant>
      <vt:variant>
        <vt:lpwstr/>
      </vt:variant>
      <vt:variant>
        <vt:i4>6684710</vt:i4>
      </vt:variant>
      <vt:variant>
        <vt:i4>56</vt:i4>
      </vt:variant>
      <vt:variant>
        <vt:i4>0</vt:i4>
      </vt:variant>
      <vt:variant>
        <vt:i4>5</vt:i4>
      </vt:variant>
      <vt:variant>
        <vt:lpwstr>http://www.legislation.act.gov.au/b/db_55210/current/pdf/db_55210.pdf</vt:lpwstr>
      </vt:variant>
      <vt:variant>
        <vt:lpwstr/>
      </vt:variant>
      <vt:variant>
        <vt:i4>3604591</vt:i4>
      </vt:variant>
      <vt:variant>
        <vt:i4>51</vt:i4>
      </vt:variant>
      <vt:variant>
        <vt:i4>0</vt:i4>
      </vt:variant>
      <vt:variant>
        <vt:i4>5</vt:i4>
      </vt:variant>
      <vt:variant>
        <vt:lpwstr>http://www.legislation.act.gov.au/b/db_55202/RelatedMaterials/compatibility_statement.asp</vt:lpwstr>
      </vt:variant>
      <vt:variant>
        <vt:lpwstr/>
      </vt:variant>
      <vt:variant>
        <vt:i4>2097162</vt:i4>
      </vt:variant>
      <vt:variant>
        <vt:i4>48</vt:i4>
      </vt:variant>
      <vt:variant>
        <vt:i4>0</vt:i4>
      </vt:variant>
      <vt:variant>
        <vt:i4>5</vt:i4>
      </vt:variant>
      <vt:variant>
        <vt:lpwstr>http://www.legislation.act.gov.au/es/db_55188/default.asp</vt:lpwstr>
      </vt:variant>
      <vt:variant>
        <vt:lpwstr/>
      </vt:variant>
      <vt:variant>
        <vt:i4>6619173</vt:i4>
      </vt:variant>
      <vt:variant>
        <vt:i4>45</vt:i4>
      </vt:variant>
      <vt:variant>
        <vt:i4>0</vt:i4>
      </vt:variant>
      <vt:variant>
        <vt:i4>5</vt:i4>
      </vt:variant>
      <vt:variant>
        <vt:lpwstr>http://www.legislation.act.gov.au/b/db_55202/current/pdf/db_55202.pdf</vt:lpwstr>
      </vt:variant>
      <vt:variant>
        <vt:lpwstr/>
      </vt:variant>
      <vt:variant>
        <vt:i4>1703998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_Toc469912205</vt:lpwstr>
      </vt:variant>
      <vt:variant>
        <vt:i4>1703998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_Toc469912204</vt:lpwstr>
      </vt:variant>
      <vt:variant>
        <vt:i4>1703998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_Toc469912203</vt:lpwstr>
      </vt:variant>
      <vt:variant>
        <vt:i4>1703998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_Toc469912202</vt:lpwstr>
      </vt:variant>
      <vt:variant>
        <vt:i4>1703998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_Toc469912201</vt:lpwstr>
      </vt:variant>
      <vt:variant>
        <vt:i4>1703998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_Toc469912200</vt:lpwstr>
      </vt:variant>
      <vt:variant>
        <vt:i4>1245245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_Toc469912199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Bills Volume (30 Nov 2017)</dc:title>
  <dc:creator>Celeste Italiano</dc:creator>
  <cp:lastModifiedBy>Milne, Sophie</cp:lastModifiedBy>
  <cp:revision>318</cp:revision>
  <cp:lastPrinted>2020-03-04T05:10:00Z</cp:lastPrinted>
  <dcterms:created xsi:type="dcterms:W3CDTF">2020-08-17T01:09:00Z</dcterms:created>
  <dcterms:modified xsi:type="dcterms:W3CDTF">2020-09-14T04:43:00Z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0fe68e2f-1917-4705-a016-050da5e046f2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