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3B36BC" w14:textId="77777777" w:rsidR="00AD7D31" w:rsidRPr="00A031A0" w:rsidRDefault="00AD7D31" w:rsidP="001450DC">
      <w:pPr>
        <w:pStyle w:val="Header"/>
        <w:tabs>
          <w:tab w:val="clear" w:pos="9026"/>
          <w:tab w:val="left" w:pos="7245"/>
        </w:tabs>
        <w:rPr>
          <w:rFonts w:ascii="Calibri" w:hAnsi="Calibri"/>
          <w:sz w:val="24"/>
          <w:szCs w:val="24"/>
          <w:lang w:val="en-US"/>
        </w:rPr>
      </w:pPr>
      <w:bookmarkStart w:id="0" w:name="_GoBack"/>
      <w:bookmarkEnd w:id="0"/>
      <w:r w:rsidRPr="00A031A0">
        <w:rPr>
          <w:rFonts w:ascii="Calibri" w:hAnsi="Calibri"/>
          <w:sz w:val="24"/>
          <w:szCs w:val="24"/>
          <w:lang w:val="en-US"/>
        </w:rPr>
        <w:tab/>
      </w:r>
      <w:r w:rsidR="001450DC">
        <w:rPr>
          <w:rFonts w:ascii="Calibri" w:hAnsi="Calibri"/>
          <w:sz w:val="24"/>
          <w:szCs w:val="24"/>
          <w:lang w:val="en-US"/>
        </w:rPr>
        <w:tab/>
      </w:r>
    </w:p>
    <w:p w14:paraId="13AFBF30" w14:textId="77777777" w:rsidR="00AD7D31" w:rsidRPr="00A031A0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</w:p>
    <w:p w14:paraId="07C8776D" w14:textId="72AC1533" w:rsidR="00AD7D31" w:rsidRDefault="006F17D2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Mrs Giulia Jones MLA</w:t>
      </w:r>
    </w:p>
    <w:p w14:paraId="6FCEB76E" w14:textId="24289BA4" w:rsidR="006F17D2" w:rsidRDefault="006F17D2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Chair</w:t>
      </w:r>
    </w:p>
    <w:p w14:paraId="44E7B8F8" w14:textId="2876297F" w:rsidR="006F17D2" w:rsidRDefault="006F17D2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Standing Committee on Justice and Community Safety (Legislative Scrutiny Role)</w:t>
      </w:r>
    </w:p>
    <w:p w14:paraId="309A4A85" w14:textId="1F7B43FD" w:rsidR="00AD7D31" w:rsidRDefault="001D3AFA" w:rsidP="00AD7D31">
      <w:pPr>
        <w:spacing w:after="0" w:line="240" w:lineRule="auto"/>
        <w:rPr>
          <w:rFonts w:ascii="Calibri" w:hAnsi="Calibri"/>
          <w:sz w:val="24"/>
          <w:szCs w:val="24"/>
        </w:rPr>
      </w:pPr>
      <w:hyperlink r:id="rId10" w:history="1">
        <w:r w:rsidR="006B2C43" w:rsidRPr="00FB3A93">
          <w:rPr>
            <w:rStyle w:val="Hyperlink"/>
            <w:rFonts w:ascii="Calibri" w:hAnsi="Calibri"/>
            <w:sz w:val="24"/>
            <w:szCs w:val="24"/>
          </w:rPr>
          <w:t>Scrutiny@parliament.act.gov.au</w:t>
        </w:r>
      </w:hyperlink>
    </w:p>
    <w:p w14:paraId="495A730A" w14:textId="77777777" w:rsidR="006B2C43" w:rsidRDefault="006B2C43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2A299374" w14:textId="77777777" w:rsidR="00E97756" w:rsidRPr="00A031A0" w:rsidRDefault="00E97756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80A9964" w14:textId="51C97AC5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  <w:lang w:val="en-US"/>
        </w:rPr>
        <w:t xml:space="preserve">Dear </w:t>
      </w:r>
      <w:proofErr w:type="spellStart"/>
      <w:r w:rsidR="006F17D2">
        <w:rPr>
          <w:rFonts w:ascii="Calibri" w:hAnsi="Calibri"/>
          <w:sz w:val="24"/>
          <w:szCs w:val="24"/>
          <w:lang w:val="en-US"/>
        </w:rPr>
        <w:t>Mrs</w:t>
      </w:r>
      <w:proofErr w:type="spellEnd"/>
      <w:r w:rsidR="006F17D2">
        <w:rPr>
          <w:rFonts w:ascii="Calibri" w:hAnsi="Calibri"/>
          <w:sz w:val="24"/>
          <w:szCs w:val="24"/>
          <w:lang w:val="en-US"/>
        </w:rPr>
        <w:t xml:space="preserve"> Jones </w:t>
      </w:r>
    </w:p>
    <w:p w14:paraId="69AB5968" w14:textId="77777777" w:rsidR="00AD7D31" w:rsidRPr="00A031A0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14:paraId="6D91E0F1" w14:textId="1442B1D7" w:rsidR="00E97756" w:rsidRPr="00A031A0" w:rsidRDefault="00324503" w:rsidP="00E97756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write in relation to comments made by the Scrutiny Committee on Justice and Community Safety (Legislative Scrutiny Role)</w:t>
      </w:r>
      <w:r w:rsidR="002E5B15">
        <w:rPr>
          <w:rFonts w:ascii="Calibri" w:hAnsi="Calibri"/>
          <w:sz w:val="24"/>
          <w:szCs w:val="24"/>
        </w:rPr>
        <w:t xml:space="preserve"> (the Committee)</w:t>
      </w:r>
      <w:r>
        <w:rPr>
          <w:rFonts w:ascii="Calibri" w:hAnsi="Calibri"/>
          <w:sz w:val="24"/>
          <w:szCs w:val="24"/>
        </w:rPr>
        <w:t xml:space="preserve"> in Scrutiny Report 44 in relation to Disallowable Instrument DI2020-93 </w:t>
      </w:r>
      <w:r w:rsidRPr="00324503">
        <w:rPr>
          <w:rFonts w:ascii="Calibri" w:hAnsi="Calibri"/>
          <w:sz w:val="24"/>
          <w:szCs w:val="24"/>
        </w:rPr>
        <w:t xml:space="preserve">being the </w:t>
      </w:r>
      <w:r w:rsidRPr="00324503">
        <w:rPr>
          <w:sz w:val="24"/>
          <w:szCs w:val="24"/>
        </w:rPr>
        <w:t>Veterinary Practice (Fees) Determination 2020 (No 2).</w:t>
      </w:r>
    </w:p>
    <w:p w14:paraId="106F688D" w14:textId="77777777" w:rsidR="00E97756" w:rsidRPr="00A031A0" w:rsidRDefault="00E97756" w:rsidP="00E97756">
      <w:pPr>
        <w:spacing w:after="0" w:line="240" w:lineRule="auto"/>
        <w:rPr>
          <w:rFonts w:ascii="Calibri" w:hAnsi="Calibri"/>
          <w:sz w:val="24"/>
          <w:szCs w:val="24"/>
        </w:rPr>
      </w:pPr>
    </w:p>
    <w:p w14:paraId="6E37B461" w14:textId="565B3F15" w:rsidR="00E97756" w:rsidRDefault="00324503" w:rsidP="00E97756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thank the Committee for its comments relating t</w:t>
      </w:r>
      <w:r w:rsidR="00D52262">
        <w:rPr>
          <w:rFonts w:ascii="Calibri" w:hAnsi="Calibri"/>
          <w:sz w:val="24"/>
          <w:szCs w:val="24"/>
        </w:rPr>
        <w:t xml:space="preserve">o the original instrument being replaced within weeks and that there was no explanation </w:t>
      </w:r>
      <w:r w:rsidR="002E5B15">
        <w:rPr>
          <w:rFonts w:ascii="Calibri" w:hAnsi="Calibri"/>
          <w:sz w:val="24"/>
          <w:szCs w:val="24"/>
        </w:rPr>
        <w:t>provided in the</w:t>
      </w:r>
      <w:r w:rsidR="00D52262">
        <w:rPr>
          <w:rFonts w:ascii="Calibri" w:hAnsi="Calibri"/>
          <w:sz w:val="24"/>
          <w:szCs w:val="24"/>
        </w:rPr>
        <w:t xml:space="preserve"> Explanatory Statement. </w:t>
      </w:r>
    </w:p>
    <w:p w14:paraId="314A5444" w14:textId="77777777" w:rsidR="00D52262" w:rsidRDefault="00D52262" w:rsidP="00E97756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6C3CE1B" w14:textId="79107ACE" w:rsidR="002E5B15" w:rsidRDefault="00D52262" w:rsidP="002E5B15">
      <w:pPr>
        <w:spacing w:after="0" w:line="24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As the Committee </w:t>
      </w:r>
      <w:r w:rsidR="002E5B15">
        <w:rPr>
          <w:rFonts w:ascii="Calibri" w:hAnsi="Calibri"/>
          <w:sz w:val="24"/>
          <w:szCs w:val="24"/>
        </w:rPr>
        <w:t xml:space="preserve">correctly notes in their comments the reason for the revision was due to an </w:t>
      </w:r>
      <w:r w:rsidR="002E5B15" w:rsidRPr="002E5B15">
        <w:rPr>
          <w:rFonts w:ascii="Calibri" w:hAnsi="Calibri"/>
          <w:sz w:val="24"/>
          <w:szCs w:val="24"/>
        </w:rPr>
        <w:t xml:space="preserve">incorrect date range being provided in the original instrument. </w:t>
      </w:r>
      <w:r w:rsidR="002E5B15" w:rsidRPr="002E5B15">
        <w:rPr>
          <w:sz w:val="24"/>
          <w:szCs w:val="24"/>
        </w:rPr>
        <w:t>The original instrument outlined date ranges ending on 30 June 2019 while the period the fees should have related to are for the period ending 30 June 2021.</w:t>
      </w:r>
      <w:r w:rsidR="002E5B15">
        <w:rPr>
          <w:sz w:val="24"/>
          <w:szCs w:val="24"/>
        </w:rPr>
        <w:t xml:space="preserve">  </w:t>
      </w:r>
    </w:p>
    <w:p w14:paraId="1F594649" w14:textId="4C107A15" w:rsidR="002E5B15" w:rsidRDefault="002E5B15" w:rsidP="002E5B15">
      <w:pPr>
        <w:spacing w:after="0" w:line="240" w:lineRule="auto"/>
        <w:rPr>
          <w:sz w:val="24"/>
          <w:szCs w:val="24"/>
        </w:rPr>
      </w:pPr>
    </w:p>
    <w:p w14:paraId="2F285C69" w14:textId="566988B3" w:rsidR="002E5B15" w:rsidRPr="002E5B15" w:rsidRDefault="002E5B15" w:rsidP="002E5B15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I would like to assure the Committee that drafting officers have been reminded to include reasons for updating instruments when drafting Explanatory Statements.</w:t>
      </w:r>
    </w:p>
    <w:p w14:paraId="7F9D81C1" w14:textId="77777777" w:rsidR="00324503" w:rsidRDefault="00324503" w:rsidP="00E97756">
      <w:pPr>
        <w:spacing w:after="0" w:line="240" w:lineRule="auto"/>
        <w:rPr>
          <w:rFonts w:ascii="Calibri" w:hAnsi="Calibri"/>
          <w:sz w:val="24"/>
          <w:szCs w:val="24"/>
        </w:rPr>
      </w:pPr>
    </w:p>
    <w:p w14:paraId="6A0FE3FF" w14:textId="53506528" w:rsidR="00E97756" w:rsidRDefault="00D52262" w:rsidP="00E97756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trust the above response provides the Committee with clarification and addresses their concerns. </w:t>
      </w:r>
    </w:p>
    <w:p w14:paraId="7EAAAA17" w14:textId="77777777" w:rsidR="00E97756" w:rsidRPr="00A031A0" w:rsidRDefault="00E97756" w:rsidP="00E97756">
      <w:pPr>
        <w:spacing w:after="0" w:line="240" w:lineRule="auto"/>
        <w:rPr>
          <w:rFonts w:ascii="Calibri" w:hAnsi="Calibri"/>
          <w:sz w:val="24"/>
          <w:szCs w:val="24"/>
        </w:rPr>
      </w:pPr>
    </w:p>
    <w:p w14:paraId="744C293E" w14:textId="77777777" w:rsidR="00E97756" w:rsidRPr="00A031A0" w:rsidRDefault="00E97756" w:rsidP="00E97756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t>Yours sincerely</w:t>
      </w:r>
    </w:p>
    <w:p w14:paraId="28D71727" w14:textId="77777777" w:rsidR="00E97756" w:rsidRDefault="00E97756" w:rsidP="00E97756">
      <w:pPr>
        <w:spacing w:after="0" w:line="240" w:lineRule="auto"/>
        <w:rPr>
          <w:rFonts w:ascii="Calibri" w:hAnsi="Calibri"/>
          <w:sz w:val="24"/>
          <w:szCs w:val="24"/>
        </w:rPr>
      </w:pPr>
    </w:p>
    <w:p w14:paraId="5E9FEEBC" w14:textId="77777777" w:rsidR="00E97756" w:rsidRPr="00A031A0" w:rsidRDefault="00E97756" w:rsidP="00E97756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br/>
      </w:r>
    </w:p>
    <w:p w14:paraId="38968BA6" w14:textId="77777777" w:rsidR="00E97756" w:rsidRPr="00A031A0" w:rsidRDefault="00E97756" w:rsidP="00E97756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Chris Steel</w:t>
      </w:r>
      <w:r w:rsidRPr="00A031A0">
        <w:rPr>
          <w:rFonts w:ascii="Calibri" w:hAnsi="Calibri"/>
          <w:sz w:val="24"/>
          <w:szCs w:val="24"/>
        </w:rPr>
        <w:t xml:space="preserve"> MLA</w:t>
      </w:r>
    </w:p>
    <w:sdt>
      <w:sdtPr>
        <w:rPr>
          <w:rStyle w:val="Style1"/>
        </w:rPr>
        <w:alias w:val="Minister"/>
        <w:tag w:val="Minister"/>
        <w:id w:val="1022981497"/>
        <w:placeholder>
          <w:docPart w:val="8B819992CCFE4463857232949CFBC193"/>
        </w:placeholder>
        <w:comboBox>
          <w:listItem w:value="Choose an item."/>
          <w:listItem w:displayText="Minister for City Services" w:value="Minister for City Services"/>
          <w:listItem w:displayText="Minister for Recycling and Waste Reduction" w:value="Minister for Recycling and Waste Reduction"/>
          <w:listItem w:displayText="Minister for Roads and Active Travel" w:value="Minister for Roads and Active Travel"/>
          <w:listItem w:displayText="Minister for Transport" w:value="Minister for Transport"/>
        </w:comboBox>
      </w:sdtPr>
      <w:sdtEndPr>
        <w:rPr>
          <w:rStyle w:val="DefaultParagraphFont"/>
          <w:rFonts w:ascii="Times New Roman" w:hAnsi="Times New Roman"/>
          <w:sz w:val="22"/>
          <w:szCs w:val="24"/>
        </w:rPr>
      </w:sdtEndPr>
      <w:sdtContent>
        <w:p w14:paraId="0278219F" w14:textId="4260B19C" w:rsidR="00E97756" w:rsidRPr="00A031A0" w:rsidRDefault="006F17D2" w:rsidP="00E97756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Style w:val="Style1"/>
            </w:rPr>
            <w:t>Minister for City Services</w:t>
          </w:r>
        </w:p>
      </w:sdtContent>
    </w:sdt>
    <w:p w14:paraId="55AE7AB8" w14:textId="77777777" w:rsidR="00AD7D31" w:rsidRPr="00A031A0" w:rsidRDefault="00AD7D31" w:rsidP="00AD7D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A6DA43" w14:textId="77777777" w:rsidR="00AD7D31" w:rsidRPr="00A031A0" w:rsidRDefault="00AD7D31" w:rsidP="00AD7D31">
      <w:pPr>
        <w:tabs>
          <w:tab w:val="left" w:pos="3240"/>
        </w:tabs>
        <w:spacing w:after="0" w:line="240" w:lineRule="auto"/>
        <w:rPr>
          <w:sz w:val="24"/>
          <w:szCs w:val="24"/>
        </w:rPr>
      </w:pPr>
      <w:r w:rsidRPr="00A031A0">
        <w:rPr>
          <w:sz w:val="24"/>
          <w:szCs w:val="24"/>
        </w:rPr>
        <w:tab/>
      </w:r>
    </w:p>
    <w:p w14:paraId="14C32757" w14:textId="77777777" w:rsidR="0055749D" w:rsidRPr="00A031A0" w:rsidRDefault="0055749D" w:rsidP="00AD7D31">
      <w:pPr>
        <w:tabs>
          <w:tab w:val="left" w:pos="3543"/>
        </w:tabs>
        <w:spacing w:after="0" w:line="240" w:lineRule="auto"/>
        <w:rPr>
          <w:sz w:val="24"/>
          <w:szCs w:val="24"/>
        </w:rPr>
      </w:pPr>
    </w:p>
    <w:sectPr w:rsidR="0055749D" w:rsidRPr="00A031A0" w:rsidSect="00F50739">
      <w:headerReference w:type="first" r:id="rId11"/>
      <w:footerReference w:type="first" r:id="rId12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A0760" w14:textId="77777777" w:rsidR="00A41FF1" w:rsidRDefault="00A41FF1" w:rsidP="00AD7D31">
      <w:pPr>
        <w:spacing w:after="0" w:line="240" w:lineRule="auto"/>
      </w:pPr>
      <w:r>
        <w:separator/>
      </w:r>
    </w:p>
  </w:endnote>
  <w:endnote w:type="continuationSeparator" w:id="0">
    <w:p w14:paraId="03825EA0" w14:textId="77777777" w:rsidR="00A41FF1" w:rsidRDefault="00A41FF1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6A23A" w14:textId="77777777"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471E4241" wp14:editId="6EE0963F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198" name="Picture 198" descr="decorative line" title="decorative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6901D2">
      <w:rPr>
        <w:rFonts w:asciiTheme="minorHAnsi" w:hAnsiTheme="minorHAnsi"/>
        <w:color w:val="231F20"/>
        <w:spacing w:val="-4"/>
      </w:rPr>
      <w:t>A</w:t>
    </w:r>
    <w:r w:rsidR="006A1B70" w:rsidRPr="0061634E">
      <w:rPr>
        <w:rFonts w:asciiTheme="minorHAnsi" w:hAnsiTheme="minorHAnsi"/>
        <w:color w:val="231F20"/>
        <w:spacing w:val="-4"/>
      </w:rPr>
      <w:t>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14:paraId="347A8880" w14:textId="77777777" w:rsidR="0064748B" w:rsidRPr="006A1B70" w:rsidRDefault="00DE7115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8F0D889" wp14:editId="0AAFDE1C">
              <wp:simplePos x="0" y="0"/>
              <wp:positionH relativeFrom="page">
                <wp:posOffset>2374900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AC214C1" id="Group 22" o:spid="_x0000_s1026" alt="Title: Social Media logo - Description: Social Media logo" style="position:absolute;margin-left:187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">
              <v:shape id="Freeform 14" o:spid="_x0000_s1027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phfxQAAANsAAAAPAAAAZHJzL2Rvd25yZXYueG1sRI9La8Mw&#10;EITvhfwHsYFcTCI3pa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B7HphfxQAAANsAAAAP&#10;AAAAAAAAAAAAAAAAAAcCAABkcnMvZG93bnJldi54bWxQSwUGAAAAAAMAAwC3AAAA+QI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wArxQAAANsAAAAPAAAAZHJzL2Rvd25yZXYueG1sRI9La8Mw&#10;EITvhfwHsYFcTCI3tK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D09wArxQAAANsAAAAP&#10;AAAAAAAAAAAAAAAAAAcCAABkcnMvZG93bnJldi54bWxQSwUGAAAAAAMAAwC3AAAA+QI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</w:t>
    </w:r>
    <w:r w:rsidR="00C850A8">
      <w:rPr>
        <w:rFonts w:asciiTheme="minorHAnsi" w:hAnsiTheme="minorHAnsi"/>
        <w:color w:val="231F20"/>
        <w:sz w:val="20"/>
        <w:szCs w:val="20"/>
      </w:rPr>
      <w:t>1470</w:t>
    </w:r>
    <w:r w:rsidR="006A1B70" w:rsidRPr="0061634E">
      <w:rPr>
        <w:rFonts w:asciiTheme="minorHAnsi" w:hAnsiTheme="minorHAnsi"/>
        <w:sz w:val="20"/>
        <w:szCs w:val="20"/>
      </w:rPr>
      <w:t>    </w:t>
    </w:r>
    <w:r w:rsidRPr="00DE7115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="00C850A8" w:rsidRPr="00C850A8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="00C850A8" w:rsidRPr="00C850A8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="00C850A8" w:rsidRPr="00C850A8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steel@act.gov.au</w:t>
      </w:r>
    </w:hyperlink>
    <w:r w:rsidR="0061634E" w:rsidRPr="00C850A8">
      <w:rPr>
        <w:rFonts w:asciiTheme="minorHAnsi" w:hAnsiTheme="minorHAnsi"/>
        <w:sz w:val="20"/>
        <w:szCs w:val="20"/>
      </w:rPr>
      <w:t xml:space="preserve"> </w:t>
    </w:r>
  </w:p>
  <w:p w14:paraId="5BD37309" w14:textId="77777777" w:rsidR="005351C5" w:rsidRPr="0064748B" w:rsidRDefault="006B56F5" w:rsidP="00EC489D">
    <w:pPr>
      <w:pStyle w:val="BodyText"/>
      <w:tabs>
        <w:tab w:val="left" w:pos="4035"/>
        <w:tab w:val="left" w:pos="4425"/>
        <w:tab w:val="left" w:pos="6045"/>
      </w:tabs>
      <w:spacing w:before="44" w:after="80"/>
      <w:ind w:left="0" w:right="83" w:hanging="849"/>
    </w:pPr>
    <w:r>
      <w:rPr>
        <w:noProof/>
        <w:sz w:val="20"/>
        <w:szCs w:val="20"/>
        <w:lang w:val="en-AU" w:eastAsia="en-AU"/>
      </w:rPr>
      <w:drawing>
        <wp:anchor distT="0" distB="0" distL="114300" distR="114300" simplePos="0" relativeHeight="251670528" behindDoc="0" locked="0" layoutInCell="1" allowOverlap="1" wp14:anchorId="17E87F96" wp14:editId="4D7365CC">
          <wp:simplePos x="0" y="0"/>
          <wp:positionH relativeFrom="column">
            <wp:posOffset>3199765</wp:posOffset>
          </wp:positionH>
          <wp:positionV relativeFrom="paragraph">
            <wp:posOffset>-2540</wp:posOffset>
          </wp:positionV>
          <wp:extent cx="282011" cy="291207"/>
          <wp:effectExtent l="0" t="0" r="3810" b="0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nstagra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011" cy="291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50A8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F1527D0" wp14:editId="49A53532">
              <wp:simplePos x="0" y="0"/>
              <wp:positionH relativeFrom="page">
                <wp:posOffset>4200525</wp:posOffset>
              </wp:positionH>
              <wp:positionV relativeFrom="page">
                <wp:posOffset>10203815</wp:posOffset>
              </wp:positionV>
              <wp:extent cx="1085850" cy="209550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521BB0" w14:textId="77777777" w:rsidR="0061634E" w:rsidRPr="0039472D" w:rsidRDefault="00C850A8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chrissteelmla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F1527D0"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26" type="#_x0000_t202" style="position:absolute;margin-left:330.75pt;margin-top:803.4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" filled="f" stroked="f">
              <v:textbox inset="0,0,0,0">
                <w:txbxContent>
                  <w:p w14:paraId="1A521BB0" w14:textId="77777777" w:rsidR="0061634E" w:rsidRPr="0039472D" w:rsidRDefault="00C850A8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chrissteelmla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C850A8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61F6A8D0" wp14:editId="4EB711BF">
              <wp:simplePos x="0" y="0"/>
              <wp:positionH relativeFrom="page">
                <wp:posOffset>3846195</wp:posOffset>
              </wp:positionH>
              <wp:positionV relativeFrom="page">
                <wp:posOffset>10146665</wp:posOffset>
              </wp:positionV>
              <wp:extent cx="254000" cy="254000"/>
              <wp:effectExtent l="0" t="0" r="0" b="0"/>
              <wp:wrapNone/>
              <wp:docPr id="25" name="Group 25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4000" cy="254000"/>
                        <a:chOff x="4966" y="15963"/>
                        <a:chExt cx="290" cy="290"/>
                      </a:xfrm>
                    </wpg:grpSpPr>
                    <wps:wsp>
                      <wps:cNvPr id="26" name="Freeform 8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29 4966"/>
                            <a:gd name="T1" fmla="*/ T0 w 290"/>
                            <a:gd name="T2" fmla="+- 0 15963 15963"/>
                            <a:gd name="T3" fmla="*/ 15963 h 290"/>
                            <a:gd name="T4" fmla="+- 0 4993 4966"/>
                            <a:gd name="T5" fmla="*/ T4 w 290"/>
                            <a:gd name="T6" fmla="+- 0 15963 15963"/>
                            <a:gd name="T7" fmla="*/ 15963 h 290"/>
                            <a:gd name="T8" fmla="+- 0 4984 4966"/>
                            <a:gd name="T9" fmla="*/ T8 w 290"/>
                            <a:gd name="T10" fmla="+- 0 15967 15963"/>
                            <a:gd name="T11" fmla="*/ 15967 h 290"/>
                            <a:gd name="T12" fmla="+- 0 4970 4966"/>
                            <a:gd name="T13" fmla="*/ T12 w 290"/>
                            <a:gd name="T14" fmla="+- 0 15981 15963"/>
                            <a:gd name="T15" fmla="*/ 15981 h 290"/>
                            <a:gd name="T16" fmla="+- 0 4966 4966"/>
                            <a:gd name="T17" fmla="*/ T16 w 290"/>
                            <a:gd name="T18" fmla="+- 0 15990 15963"/>
                            <a:gd name="T19" fmla="*/ 15990 h 290"/>
                            <a:gd name="T20" fmla="+- 0 4966 4966"/>
                            <a:gd name="T21" fmla="*/ T20 w 290"/>
                            <a:gd name="T22" fmla="+- 0 16225 15963"/>
                            <a:gd name="T23" fmla="*/ 16225 h 290"/>
                            <a:gd name="T24" fmla="+- 0 4970 4966"/>
                            <a:gd name="T25" fmla="*/ T24 w 290"/>
                            <a:gd name="T26" fmla="+- 0 16234 15963"/>
                            <a:gd name="T27" fmla="*/ 16234 h 290"/>
                            <a:gd name="T28" fmla="+- 0 4984 4966"/>
                            <a:gd name="T29" fmla="*/ T28 w 290"/>
                            <a:gd name="T30" fmla="+- 0 16249 15963"/>
                            <a:gd name="T31" fmla="*/ 16249 h 290"/>
                            <a:gd name="T32" fmla="+- 0 4993 4966"/>
                            <a:gd name="T33" fmla="*/ T32 w 290"/>
                            <a:gd name="T34" fmla="+- 0 16252 15963"/>
                            <a:gd name="T35" fmla="*/ 16252 h 290"/>
                            <a:gd name="T36" fmla="+- 0 5229 4966"/>
                            <a:gd name="T37" fmla="*/ T36 w 290"/>
                            <a:gd name="T38" fmla="+- 0 16252 15963"/>
                            <a:gd name="T39" fmla="*/ 16252 h 290"/>
                            <a:gd name="T40" fmla="+- 0 5237 4966"/>
                            <a:gd name="T41" fmla="*/ T40 w 290"/>
                            <a:gd name="T42" fmla="+- 0 16249 15963"/>
                            <a:gd name="T43" fmla="*/ 16249 h 290"/>
                            <a:gd name="T44" fmla="+- 0 5252 4966"/>
                            <a:gd name="T45" fmla="*/ T44 w 290"/>
                            <a:gd name="T46" fmla="+- 0 16234 15963"/>
                            <a:gd name="T47" fmla="*/ 16234 h 290"/>
                            <a:gd name="T48" fmla="+- 0 5255 4966"/>
                            <a:gd name="T49" fmla="*/ T48 w 290"/>
                            <a:gd name="T50" fmla="+- 0 16225 15963"/>
                            <a:gd name="T51" fmla="*/ 16225 h 290"/>
                            <a:gd name="T52" fmla="+- 0 5255 4966"/>
                            <a:gd name="T53" fmla="*/ T52 w 290"/>
                            <a:gd name="T54" fmla="+- 0 16219 15963"/>
                            <a:gd name="T55" fmla="*/ 16219 h 290"/>
                            <a:gd name="T56" fmla="+- 0 5007 4966"/>
                            <a:gd name="T57" fmla="*/ T56 w 290"/>
                            <a:gd name="T58" fmla="+- 0 16219 15963"/>
                            <a:gd name="T59" fmla="*/ 16219 h 290"/>
                            <a:gd name="T60" fmla="+- 0 5004 4966"/>
                            <a:gd name="T61" fmla="*/ T60 w 290"/>
                            <a:gd name="T62" fmla="+- 0 16218 15963"/>
                            <a:gd name="T63" fmla="*/ 16218 h 290"/>
                            <a:gd name="T64" fmla="+- 0 5000 4966"/>
                            <a:gd name="T65" fmla="*/ T64 w 290"/>
                            <a:gd name="T66" fmla="+- 0 16213 15963"/>
                            <a:gd name="T67" fmla="*/ 16213 h 290"/>
                            <a:gd name="T68" fmla="+- 0 4998 4966"/>
                            <a:gd name="T69" fmla="*/ T68 w 290"/>
                            <a:gd name="T70" fmla="+- 0 16211 15963"/>
                            <a:gd name="T71" fmla="*/ 16211 h 290"/>
                            <a:gd name="T72" fmla="+- 0 4998 4966"/>
                            <a:gd name="T73" fmla="*/ T72 w 290"/>
                            <a:gd name="T74" fmla="+- 0 16085 15963"/>
                            <a:gd name="T75" fmla="*/ 16085 h 290"/>
                            <a:gd name="T76" fmla="+- 0 5059 4966"/>
                            <a:gd name="T77" fmla="*/ T76 w 290"/>
                            <a:gd name="T78" fmla="+- 0 16085 15963"/>
                            <a:gd name="T79" fmla="*/ 16085 h 290"/>
                            <a:gd name="T80" fmla="+- 0 5064 4966"/>
                            <a:gd name="T81" fmla="*/ T80 w 290"/>
                            <a:gd name="T82" fmla="+- 0 16074 15963"/>
                            <a:gd name="T83" fmla="*/ 16074 h 290"/>
                            <a:gd name="T84" fmla="+- 0 5083 4966"/>
                            <a:gd name="T85" fmla="*/ T84 w 290"/>
                            <a:gd name="T86" fmla="+- 0 16059 15963"/>
                            <a:gd name="T87" fmla="*/ 16059 h 290"/>
                            <a:gd name="T88" fmla="+- 0 5100 4966"/>
                            <a:gd name="T89" fmla="*/ T88 w 290"/>
                            <a:gd name="T90" fmla="+- 0 16052 15963"/>
                            <a:gd name="T91" fmla="*/ 16052 h 290"/>
                            <a:gd name="T92" fmla="+- 0 5172 4966"/>
                            <a:gd name="T93" fmla="*/ T92 w 290"/>
                            <a:gd name="T94" fmla="+- 0 16052 15963"/>
                            <a:gd name="T95" fmla="*/ 16052 h 290"/>
                            <a:gd name="T96" fmla="+- 0 5170 4966"/>
                            <a:gd name="T97" fmla="*/ T96 w 290"/>
                            <a:gd name="T98" fmla="+- 0 16051 15963"/>
                            <a:gd name="T99" fmla="*/ 16051 h 290"/>
                            <a:gd name="T100" fmla="+- 0 5165 4966"/>
                            <a:gd name="T101" fmla="*/ T100 w 290"/>
                            <a:gd name="T102" fmla="+- 0 16046 15963"/>
                            <a:gd name="T103" fmla="*/ 16046 h 290"/>
                            <a:gd name="T104" fmla="+- 0 5164 4966"/>
                            <a:gd name="T105" fmla="*/ T104 w 290"/>
                            <a:gd name="T106" fmla="+- 0 16043 15963"/>
                            <a:gd name="T107" fmla="*/ 16043 h 290"/>
                            <a:gd name="T108" fmla="+- 0 5164 4966"/>
                            <a:gd name="T109" fmla="*/ T108 w 290"/>
                            <a:gd name="T110" fmla="+- 0 16005 15963"/>
                            <a:gd name="T111" fmla="*/ 16005 h 290"/>
                            <a:gd name="T112" fmla="+- 0 5165 4966"/>
                            <a:gd name="T113" fmla="*/ T112 w 290"/>
                            <a:gd name="T114" fmla="+- 0 16002 15963"/>
                            <a:gd name="T115" fmla="*/ 16002 h 290"/>
                            <a:gd name="T116" fmla="+- 0 5170 4966"/>
                            <a:gd name="T117" fmla="*/ T116 w 290"/>
                            <a:gd name="T118" fmla="+- 0 15997 15963"/>
                            <a:gd name="T119" fmla="*/ 15997 h 290"/>
                            <a:gd name="T120" fmla="+- 0 5173 4966"/>
                            <a:gd name="T121" fmla="*/ T120 w 290"/>
                            <a:gd name="T122" fmla="+- 0 15995 15963"/>
                            <a:gd name="T123" fmla="*/ 15995 h 290"/>
                            <a:gd name="T124" fmla="+- 0 5255 4966"/>
                            <a:gd name="T125" fmla="*/ T124 w 290"/>
                            <a:gd name="T126" fmla="+- 0 15995 15963"/>
                            <a:gd name="T127" fmla="*/ 15995 h 290"/>
                            <a:gd name="T128" fmla="+- 0 5255 4966"/>
                            <a:gd name="T129" fmla="*/ T128 w 290"/>
                            <a:gd name="T130" fmla="+- 0 15990 15963"/>
                            <a:gd name="T131" fmla="*/ 15990 h 290"/>
                            <a:gd name="T132" fmla="+- 0 5252 4966"/>
                            <a:gd name="T133" fmla="*/ T132 w 290"/>
                            <a:gd name="T134" fmla="+- 0 15981 15963"/>
                            <a:gd name="T135" fmla="*/ 15981 h 290"/>
                            <a:gd name="T136" fmla="+- 0 5237 4966"/>
                            <a:gd name="T137" fmla="*/ T136 w 290"/>
                            <a:gd name="T138" fmla="+- 0 15967 15963"/>
                            <a:gd name="T139" fmla="*/ 15967 h 290"/>
                            <a:gd name="T140" fmla="+- 0 5229 4966"/>
                            <a:gd name="T141" fmla="*/ T140 w 290"/>
                            <a:gd name="T142" fmla="+- 0 15963 15963"/>
                            <a:gd name="T143" fmla="*/ 15963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63" y="0"/>
                              </a:moveTo>
                              <a:lnTo>
                                <a:pt x="27" y="0"/>
                              </a:lnTo>
                              <a:lnTo>
                                <a:pt x="18" y="4"/>
                              </a:lnTo>
                              <a:lnTo>
                                <a:pt x="4" y="18"/>
                              </a:lnTo>
                              <a:lnTo>
                                <a:pt x="0" y="27"/>
                              </a:lnTo>
                              <a:lnTo>
                                <a:pt x="0" y="262"/>
                              </a:lnTo>
                              <a:lnTo>
                                <a:pt x="4" y="271"/>
                              </a:lnTo>
                              <a:lnTo>
                                <a:pt x="18" y="286"/>
                              </a:lnTo>
                              <a:lnTo>
                                <a:pt x="27" y="289"/>
                              </a:lnTo>
                              <a:lnTo>
                                <a:pt x="263" y="289"/>
                              </a:lnTo>
                              <a:lnTo>
                                <a:pt x="271" y="286"/>
                              </a:lnTo>
                              <a:lnTo>
                                <a:pt x="286" y="271"/>
                              </a:lnTo>
                              <a:lnTo>
                                <a:pt x="289" y="262"/>
                              </a:lnTo>
                              <a:lnTo>
                                <a:pt x="289" y="256"/>
                              </a:lnTo>
                              <a:lnTo>
                                <a:pt x="41" y="256"/>
                              </a:lnTo>
                              <a:lnTo>
                                <a:pt x="38" y="255"/>
                              </a:lnTo>
                              <a:lnTo>
                                <a:pt x="34" y="250"/>
                              </a:lnTo>
                              <a:lnTo>
                                <a:pt x="32" y="248"/>
                              </a:lnTo>
                              <a:lnTo>
                                <a:pt x="32" y="122"/>
                              </a:lnTo>
                              <a:lnTo>
                                <a:pt x="93" y="122"/>
                              </a:lnTo>
                              <a:lnTo>
                                <a:pt x="98" y="111"/>
                              </a:lnTo>
                              <a:lnTo>
                                <a:pt x="117" y="96"/>
                              </a:lnTo>
                              <a:lnTo>
                                <a:pt x="134" y="89"/>
                              </a:lnTo>
                              <a:lnTo>
                                <a:pt x="206" y="89"/>
                              </a:lnTo>
                              <a:lnTo>
                                <a:pt x="204" y="88"/>
                              </a:lnTo>
                              <a:lnTo>
                                <a:pt x="199" y="83"/>
                              </a:lnTo>
                              <a:lnTo>
                                <a:pt x="198" y="80"/>
                              </a:lnTo>
                              <a:lnTo>
                                <a:pt x="198" y="42"/>
                              </a:lnTo>
                              <a:lnTo>
                                <a:pt x="199" y="39"/>
                              </a:lnTo>
                              <a:lnTo>
                                <a:pt x="204" y="34"/>
                              </a:lnTo>
                              <a:lnTo>
                                <a:pt x="207" y="32"/>
                              </a:lnTo>
                              <a:lnTo>
                                <a:pt x="289" y="32"/>
                              </a:lnTo>
                              <a:lnTo>
                                <a:pt x="289" y="27"/>
                              </a:lnTo>
                              <a:lnTo>
                                <a:pt x="286" y="18"/>
                              </a:lnTo>
                              <a:lnTo>
                                <a:pt x="271" y="4"/>
                              </a:lnTo>
                              <a:lnTo>
                                <a:pt x="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9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6085 15963"/>
                            <a:gd name="T3" fmla="*/ 16085 h 290"/>
                            <a:gd name="T4" fmla="+- 0 5223 4966"/>
                            <a:gd name="T5" fmla="*/ T4 w 290"/>
                            <a:gd name="T6" fmla="+- 0 16085 15963"/>
                            <a:gd name="T7" fmla="*/ 16085 h 290"/>
                            <a:gd name="T8" fmla="+- 0 5223 4966"/>
                            <a:gd name="T9" fmla="*/ T8 w 290"/>
                            <a:gd name="T10" fmla="+- 0 16211 15963"/>
                            <a:gd name="T11" fmla="*/ 16211 h 290"/>
                            <a:gd name="T12" fmla="+- 0 5222 4966"/>
                            <a:gd name="T13" fmla="*/ T12 w 290"/>
                            <a:gd name="T14" fmla="+- 0 16213 15963"/>
                            <a:gd name="T15" fmla="*/ 16213 h 290"/>
                            <a:gd name="T16" fmla="+- 0 5217 4966"/>
                            <a:gd name="T17" fmla="*/ T16 w 290"/>
                            <a:gd name="T18" fmla="+- 0 16218 15963"/>
                            <a:gd name="T19" fmla="*/ 16218 h 290"/>
                            <a:gd name="T20" fmla="+- 0 5214 4966"/>
                            <a:gd name="T21" fmla="*/ T20 w 290"/>
                            <a:gd name="T22" fmla="+- 0 16219 15963"/>
                            <a:gd name="T23" fmla="*/ 16219 h 290"/>
                            <a:gd name="T24" fmla="+- 0 5255 4966"/>
                            <a:gd name="T25" fmla="*/ T24 w 290"/>
                            <a:gd name="T26" fmla="+- 0 16219 15963"/>
                            <a:gd name="T27" fmla="*/ 16219 h 290"/>
                            <a:gd name="T28" fmla="+- 0 5255 4966"/>
                            <a:gd name="T29" fmla="*/ T28 w 290"/>
                            <a:gd name="T30" fmla="+- 0 16085 15963"/>
                            <a:gd name="T31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122"/>
                              </a:moveTo>
                              <a:lnTo>
                                <a:pt x="257" y="122"/>
                              </a:lnTo>
                              <a:lnTo>
                                <a:pt x="257" y="248"/>
                              </a:lnTo>
                              <a:lnTo>
                                <a:pt x="256" y="250"/>
                              </a:lnTo>
                              <a:lnTo>
                                <a:pt x="251" y="255"/>
                              </a:lnTo>
                              <a:lnTo>
                                <a:pt x="248" y="256"/>
                              </a:lnTo>
                              <a:lnTo>
                                <a:pt x="289" y="256"/>
                              </a:lnTo>
                              <a:lnTo>
                                <a:pt x="289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059 4966"/>
                            <a:gd name="T1" fmla="*/ T0 w 290"/>
                            <a:gd name="T2" fmla="+- 0 16085 15963"/>
                            <a:gd name="T3" fmla="*/ 16085 h 290"/>
                            <a:gd name="T4" fmla="+- 0 5025 4966"/>
                            <a:gd name="T5" fmla="*/ T4 w 290"/>
                            <a:gd name="T6" fmla="+- 0 16085 15963"/>
                            <a:gd name="T7" fmla="*/ 16085 h 290"/>
                            <a:gd name="T8" fmla="+- 0 5023 4966"/>
                            <a:gd name="T9" fmla="*/ T8 w 290"/>
                            <a:gd name="T10" fmla="+- 0 16093 15963"/>
                            <a:gd name="T11" fmla="*/ 16093 h 290"/>
                            <a:gd name="T12" fmla="+- 0 5021 4966"/>
                            <a:gd name="T13" fmla="*/ T12 w 290"/>
                            <a:gd name="T14" fmla="+- 0 16102 15963"/>
                            <a:gd name="T15" fmla="*/ 16102 h 290"/>
                            <a:gd name="T16" fmla="+- 0 5021 4966"/>
                            <a:gd name="T17" fmla="*/ T16 w 290"/>
                            <a:gd name="T18" fmla="+- 0 16110 15963"/>
                            <a:gd name="T19" fmla="*/ 16110 h 290"/>
                            <a:gd name="T20" fmla="+- 0 5042 4966"/>
                            <a:gd name="T21" fmla="*/ T20 w 290"/>
                            <a:gd name="T22" fmla="+- 0 16166 15963"/>
                            <a:gd name="T23" fmla="*/ 16166 h 290"/>
                            <a:gd name="T24" fmla="+- 0 5096 4966"/>
                            <a:gd name="T25" fmla="*/ T24 w 290"/>
                            <a:gd name="T26" fmla="+- 0 16196 15963"/>
                            <a:gd name="T27" fmla="*/ 16196 h 290"/>
                            <a:gd name="T28" fmla="+- 0 5122 4966"/>
                            <a:gd name="T29" fmla="*/ T28 w 290"/>
                            <a:gd name="T30" fmla="+- 0 16196 15963"/>
                            <a:gd name="T31" fmla="*/ 16196 h 290"/>
                            <a:gd name="T32" fmla="+- 0 5141 4966"/>
                            <a:gd name="T33" fmla="*/ T32 w 290"/>
                            <a:gd name="T34" fmla="+- 0 16192 15963"/>
                            <a:gd name="T35" fmla="*/ 16192 h 290"/>
                            <a:gd name="T36" fmla="+- 0 5155 4966"/>
                            <a:gd name="T37" fmla="*/ T36 w 290"/>
                            <a:gd name="T38" fmla="+- 0 16186 15963"/>
                            <a:gd name="T39" fmla="*/ 16186 h 290"/>
                            <a:gd name="T40" fmla="+- 0 5172 4966"/>
                            <a:gd name="T41" fmla="*/ T40 w 290"/>
                            <a:gd name="T42" fmla="+- 0 16174 15963"/>
                            <a:gd name="T43" fmla="*/ 16174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11 4966"/>
                            <a:gd name="T49" fmla="*/ T48 w 290"/>
                            <a:gd name="T50" fmla="+- 0 16163 15963"/>
                            <a:gd name="T51" fmla="*/ 16163 h 290"/>
                            <a:gd name="T52" fmla="+- 0 5091 4966"/>
                            <a:gd name="T53" fmla="*/ T52 w 290"/>
                            <a:gd name="T54" fmla="+- 0 16160 15963"/>
                            <a:gd name="T55" fmla="*/ 16160 h 290"/>
                            <a:gd name="T56" fmla="+- 0 5073 4966"/>
                            <a:gd name="T57" fmla="*/ T56 w 290"/>
                            <a:gd name="T58" fmla="+- 0 16150 15963"/>
                            <a:gd name="T59" fmla="*/ 16150 h 290"/>
                            <a:gd name="T60" fmla="+- 0 5059 4966"/>
                            <a:gd name="T61" fmla="*/ T60 w 290"/>
                            <a:gd name="T62" fmla="+- 0 16132 15963"/>
                            <a:gd name="T63" fmla="*/ 16132 h 290"/>
                            <a:gd name="T64" fmla="+- 0 5053 4966"/>
                            <a:gd name="T65" fmla="*/ T64 w 290"/>
                            <a:gd name="T66" fmla="+- 0 16114 15963"/>
                            <a:gd name="T67" fmla="*/ 16114 h 290"/>
                            <a:gd name="T68" fmla="+- 0 5056 4966"/>
                            <a:gd name="T69" fmla="*/ T68 w 290"/>
                            <a:gd name="T70" fmla="+- 0 16091 15963"/>
                            <a:gd name="T71" fmla="*/ 16091 h 290"/>
                            <a:gd name="T72" fmla="+- 0 5059 4966"/>
                            <a:gd name="T73" fmla="*/ T72 w 290"/>
                            <a:gd name="T74" fmla="+- 0 16085 15963"/>
                            <a:gd name="T75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93" y="122"/>
                              </a:moveTo>
                              <a:lnTo>
                                <a:pt x="59" y="122"/>
                              </a:lnTo>
                              <a:lnTo>
                                <a:pt x="57" y="130"/>
                              </a:lnTo>
                              <a:lnTo>
                                <a:pt x="55" y="139"/>
                              </a:lnTo>
                              <a:lnTo>
                                <a:pt x="55" y="147"/>
                              </a:lnTo>
                              <a:lnTo>
                                <a:pt x="76" y="203"/>
                              </a:lnTo>
                              <a:lnTo>
                                <a:pt x="130" y="233"/>
                              </a:lnTo>
                              <a:lnTo>
                                <a:pt x="156" y="233"/>
                              </a:lnTo>
                              <a:lnTo>
                                <a:pt x="175" y="229"/>
                              </a:lnTo>
                              <a:lnTo>
                                <a:pt x="189" y="223"/>
                              </a:lnTo>
                              <a:lnTo>
                                <a:pt x="206" y="211"/>
                              </a:lnTo>
                              <a:lnTo>
                                <a:pt x="216" y="200"/>
                              </a:lnTo>
                              <a:lnTo>
                                <a:pt x="145" y="200"/>
                              </a:lnTo>
                              <a:lnTo>
                                <a:pt x="125" y="197"/>
                              </a:lnTo>
                              <a:lnTo>
                                <a:pt x="107" y="187"/>
                              </a:lnTo>
                              <a:lnTo>
                                <a:pt x="93" y="169"/>
                              </a:lnTo>
                              <a:lnTo>
                                <a:pt x="87" y="151"/>
                              </a:lnTo>
                              <a:lnTo>
                                <a:pt x="90" y="128"/>
                              </a:lnTo>
                              <a:lnTo>
                                <a:pt x="9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1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172 4966"/>
                            <a:gd name="T1" fmla="*/ T0 w 290"/>
                            <a:gd name="T2" fmla="+- 0 16052 15963"/>
                            <a:gd name="T3" fmla="*/ 16052 h 290"/>
                            <a:gd name="T4" fmla="+- 0 5100 4966"/>
                            <a:gd name="T5" fmla="*/ T4 w 290"/>
                            <a:gd name="T6" fmla="+- 0 16052 15963"/>
                            <a:gd name="T7" fmla="*/ 16052 h 290"/>
                            <a:gd name="T8" fmla="+- 0 5125 4966"/>
                            <a:gd name="T9" fmla="*/ T8 w 290"/>
                            <a:gd name="T10" fmla="+- 0 16053 15963"/>
                            <a:gd name="T11" fmla="*/ 16053 h 290"/>
                            <a:gd name="T12" fmla="+- 0 5142 4966"/>
                            <a:gd name="T13" fmla="*/ T12 w 290"/>
                            <a:gd name="T14" fmla="+- 0 16059 15963"/>
                            <a:gd name="T15" fmla="*/ 16059 h 290"/>
                            <a:gd name="T16" fmla="+- 0 5160 4966"/>
                            <a:gd name="T17" fmla="*/ T16 w 290"/>
                            <a:gd name="T18" fmla="+- 0 16078 15963"/>
                            <a:gd name="T19" fmla="*/ 16078 h 290"/>
                            <a:gd name="T20" fmla="+- 0 5168 4966"/>
                            <a:gd name="T21" fmla="*/ T20 w 290"/>
                            <a:gd name="T22" fmla="+- 0 16095 15963"/>
                            <a:gd name="T23" fmla="*/ 16095 h 290"/>
                            <a:gd name="T24" fmla="+- 0 5167 4966"/>
                            <a:gd name="T25" fmla="*/ T24 w 290"/>
                            <a:gd name="T26" fmla="+- 0 16120 15963"/>
                            <a:gd name="T27" fmla="*/ 16120 h 290"/>
                            <a:gd name="T28" fmla="+- 0 5160 4966"/>
                            <a:gd name="T29" fmla="*/ T28 w 290"/>
                            <a:gd name="T30" fmla="+- 0 16137 15963"/>
                            <a:gd name="T31" fmla="*/ 16137 h 290"/>
                            <a:gd name="T32" fmla="+- 0 5141 4966"/>
                            <a:gd name="T33" fmla="*/ T32 w 290"/>
                            <a:gd name="T34" fmla="+- 0 16154 15963"/>
                            <a:gd name="T35" fmla="*/ 16154 h 290"/>
                            <a:gd name="T36" fmla="+- 0 5124 4966"/>
                            <a:gd name="T37" fmla="*/ T36 w 290"/>
                            <a:gd name="T38" fmla="+- 0 16162 15963"/>
                            <a:gd name="T39" fmla="*/ 16162 h 290"/>
                            <a:gd name="T40" fmla="+- 0 5111 4966"/>
                            <a:gd name="T41" fmla="*/ T40 w 290"/>
                            <a:gd name="T42" fmla="+- 0 16163 15963"/>
                            <a:gd name="T43" fmla="*/ 16163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85 4966"/>
                            <a:gd name="T49" fmla="*/ T48 w 290"/>
                            <a:gd name="T50" fmla="+- 0 16159 15963"/>
                            <a:gd name="T51" fmla="*/ 16159 h 290"/>
                            <a:gd name="T52" fmla="+- 0 5196 4966"/>
                            <a:gd name="T53" fmla="*/ T52 w 290"/>
                            <a:gd name="T54" fmla="+- 0 16139 15963"/>
                            <a:gd name="T55" fmla="*/ 16139 h 290"/>
                            <a:gd name="T56" fmla="+- 0 5200 4966"/>
                            <a:gd name="T57" fmla="*/ T56 w 290"/>
                            <a:gd name="T58" fmla="+- 0 16121 15963"/>
                            <a:gd name="T59" fmla="*/ 16121 h 290"/>
                            <a:gd name="T60" fmla="+- 0 5201 4966"/>
                            <a:gd name="T61" fmla="*/ T60 w 290"/>
                            <a:gd name="T62" fmla="+- 0 16102 15963"/>
                            <a:gd name="T63" fmla="*/ 16102 h 290"/>
                            <a:gd name="T64" fmla="+- 0 5200 4966"/>
                            <a:gd name="T65" fmla="*/ T64 w 290"/>
                            <a:gd name="T66" fmla="+- 0 16093 15963"/>
                            <a:gd name="T67" fmla="*/ 16093 h 290"/>
                            <a:gd name="T68" fmla="+- 0 5197 4966"/>
                            <a:gd name="T69" fmla="*/ T68 w 290"/>
                            <a:gd name="T70" fmla="+- 0 16085 15963"/>
                            <a:gd name="T71" fmla="*/ 16085 h 290"/>
                            <a:gd name="T72" fmla="+- 0 5255 4966"/>
                            <a:gd name="T73" fmla="*/ T72 w 290"/>
                            <a:gd name="T74" fmla="+- 0 16085 15963"/>
                            <a:gd name="T75" fmla="*/ 16085 h 290"/>
                            <a:gd name="T76" fmla="+- 0 5255 4966"/>
                            <a:gd name="T77" fmla="*/ T76 w 290"/>
                            <a:gd name="T78" fmla="+- 0 16052 15963"/>
                            <a:gd name="T79" fmla="*/ 16052 h 290"/>
                            <a:gd name="T80" fmla="+- 0 5173 4966"/>
                            <a:gd name="T81" fmla="*/ T80 w 290"/>
                            <a:gd name="T82" fmla="+- 0 16052 15963"/>
                            <a:gd name="T83" fmla="*/ 16052 h 290"/>
                            <a:gd name="T84" fmla="+- 0 5172 4966"/>
                            <a:gd name="T85" fmla="*/ T84 w 290"/>
                            <a:gd name="T86" fmla="+- 0 16052 15963"/>
                            <a:gd name="T87" fmla="*/ 16052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06" y="89"/>
                              </a:moveTo>
                              <a:lnTo>
                                <a:pt x="134" y="89"/>
                              </a:lnTo>
                              <a:lnTo>
                                <a:pt x="159" y="90"/>
                              </a:lnTo>
                              <a:lnTo>
                                <a:pt x="176" y="96"/>
                              </a:lnTo>
                              <a:lnTo>
                                <a:pt x="194" y="115"/>
                              </a:lnTo>
                              <a:lnTo>
                                <a:pt x="202" y="132"/>
                              </a:lnTo>
                              <a:lnTo>
                                <a:pt x="201" y="157"/>
                              </a:lnTo>
                              <a:lnTo>
                                <a:pt x="194" y="174"/>
                              </a:lnTo>
                              <a:lnTo>
                                <a:pt x="175" y="191"/>
                              </a:lnTo>
                              <a:lnTo>
                                <a:pt x="158" y="199"/>
                              </a:lnTo>
                              <a:lnTo>
                                <a:pt x="145" y="200"/>
                              </a:lnTo>
                              <a:lnTo>
                                <a:pt x="216" y="200"/>
                              </a:lnTo>
                              <a:lnTo>
                                <a:pt x="219" y="196"/>
                              </a:lnTo>
                              <a:lnTo>
                                <a:pt x="230" y="176"/>
                              </a:lnTo>
                              <a:lnTo>
                                <a:pt x="234" y="158"/>
                              </a:lnTo>
                              <a:lnTo>
                                <a:pt x="235" y="139"/>
                              </a:lnTo>
                              <a:lnTo>
                                <a:pt x="234" y="130"/>
                              </a:lnTo>
                              <a:lnTo>
                                <a:pt x="231" y="122"/>
                              </a:lnTo>
                              <a:lnTo>
                                <a:pt x="289" y="122"/>
                              </a:lnTo>
                              <a:lnTo>
                                <a:pt x="289" y="89"/>
                              </a:lnTo>
                              <a:lnTo>
                                <a:pt x="207" y="89"/>
                              </a:lnTo>
                              <a:lnTo>
                                <a:pt x="206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2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5995 15963"/>
                            <a:gd name="T3" fmla="*/ 15995 h 290"/>
                            <a:gd name="T4" fmla="+- 0 5213 4966"/>
                            <a:gd name="T5" fmla="*/ T4 w 290"/>
                            <a:gd name="T6" fmla="+- 0 15995 15963"/>
                            <a:gd name="T7" fmla="*/ 15995 h 290"/>
                            <a:gd name="T8" fmla="+- 0 5216 4966"/>
                            <a:gd name="T9" fmla="*/ T8 w 290"/>
                            <a:gd name="T10" fmla="+- 0 15997 15963"/>
                            <a:gd name="T11" fmla="*/ 15997 h 290"/>
                            <a:gd name="T12" fmla="+- 0 5221 4966"/>
                            <a:gd name="T13" fmla="*/ T12 w 290"/>
                            <a:gd name="T14" fmla="+- 0 16002 15963"/>
                            <a:gd name="T15" fmla="*/ 16002 h 290"/>
                            <a:gd name="T16" fmla="+- 0 5223 4966"/>
                            <a:gd name="T17" fmla="*/ T16 w 290"/>
                            <a:gd name="T18" fmla="+- 0 16005 15963"/>
                            <a:gd name="T19" fmla="*/ 16005 h 290"/>
                            <a:gd name="T20" fmla="+- 0 5223 4966"/>
                            <a:gd name="T21" fmla="*/ T20 w 290"/>
                            <a:gd name="T22" fmla="+- 0 16043 15963"/>
                            <a:gd name="T23" fmla="*/ 16043 h 290"/>
                            <a:gd name="T24" fmla="+- 0 5221 4966"/>
                            <a:gd name="T25" fmla="*/ T24 w 290"/>
                            <a:gd name="T26" fmla="+- 0 16046 15963"/>
                            <a:gd name="T27" fmla="*/ 16046 h 290"/>
                            <a:gd name="T28" fmla="+- 0 5216 4966"/>
                            <a:gd name="T29" fmla="*/ T28 w 290"/>
                            <a:gd name="T30" fmla="+- 0 16051 15963"/>
                            <a:gd name="T31" fmla="*/ 16051 h 290"/>
                            <a:gd name="T32" fmla="+- 0 5213 4966"/>
                            <a:gd name="T33" fmla="*/ T32 w 290"/>
                            <a:gd name="T34" fmla="+- 0 16052 15963"/>
                            <a:gd name="T35" fmla="*/ 16052 h 290"/>
                            <a:gd name="T36" fmla="+- 0 5255 4966"/>
                            <a:gd name="T37" fmla="*/ T36 w 290"/>
                            <a:gd name="T38" fmla="+- 0 16052 15963"/>
                            <a:gd name="T39" fmla="*/ 16052 h 290"/>
                            <a:gd name="T40" fmla="+- 0 5255 4966"/>
                            <a:gd name="T41" fmla="*/ T40 w 290"/>
                            <a:gd name="T42" fmla="+- 0 15995 15963"/>
                            <a:gd name="T43" fmla="*/ 1599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32"/>
                              </a:moveTo>
                              <a:lnTo>
                                <a:pt x="247" y="32"/>
                              </a:lnTo>
                              <a:lnTo>
                                <a:pt x="250" y="34"/>
                              </a:lnTo>
                              <a:lnTo>
                                <a:pt x="255" y="39"/>
                              </a:lnTo>
                              <a:lnTo>
                                <a:pt x="257" y="42"/>
                              </a:lnTo>
                              <a:lnTo>
                                <a:pt x="257" y="80"/>
                              </a:lnTo>
                              <a:lnTo>
                                <a:pt x="255" y="83"/>
                              </a:lnTo>
                              <a:lnTo>
                                <a:pt x="250" y="88"/>
                              </a:lnTo>
                              <a:lnTo>
                                <a:pt x="247" y="89"/>
                              </a:lnTo>
                              <a:lnTo>
                                <a:pt x="289" y="89"/>
                              </a:lnTo>
                              <a:lnTo>
                                <a:pt x="289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073CF93" id="Group 25" o:spid="_x0000_s1026" alt="Title: Social Media logo - Description: Social Media logo" style="position:absolute;margin-left:302.85pt;margin-top:798.95pt;width:20pt;height:20pt;z-index:-251654144;mso-position-horizontal-relative:page;mso-position-vertical-relative:page" coordorigin="4966,15963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">
              <v:shape id="Freeform 8" o:spid="_x0000_s1027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" path="m263,l27,,18,4,4,18,,27,,262r4,9l18,286r9,3l263,289r8,-3l286,271r3,-9l289,256r-248,l38,255r-4,-5l32,248r,-126l93,122r5,-11l117,96r17,-7l206,89r-2,-1l199,83r-1,-3l198,42r1,-3l204,34r3,-2l289,32r,-5l286,18,271,4,263,xe" fillcolor="#231f20" stroked="f">
                <v:path arrowok="t" o:connecttype="custom" o:connectlocs="263,15963;27,15963;18,15967;4,15981;0,15990;0,16225;4,16234;18,16249;27,16252;263,16252;271,16249;286,16234;289,16225;289,16219;41,16219;38,16218;34,16213;32,16211;32,16085;93,16085;98,16074;117,16059;134,16052;206,16052;204,16051;199,16046;198,16043;198,16005;199,16002;204,15997;207,15995;289,15995;289,15990;286,15981;271,15967;263,15963" o:connectangles="0,0,0,0,0,0,0,0,0,0,0,0,0,0,0,0,0,0,0,0,0,0,0,0,0,0,0,0,0,0,0,0,0,0,0,0"/>
              </v:shape>
              <v:shape id="Freeform 9" o:spid="_x0000_s1028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" path="m289,122r-32,l257,248r-1,2l251,255r-3,1l289,256r,-134xe" fillcolor="#231f20" stroked="f">
                <v:path arrowok="t" o:connecttype="custom" o:connectlocs="289,16085;257,16085;257,16211;256,16213;251,16218;248,16219;289,16219;289,16085" o:connectangles="0,0,0,0,0,0,0,0"/>
              </v:shape>
              <v:shape id="Freeform 10" o:spid="_x0000_s1029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" path="m93,122r-34,l57,130r-2,9l55,147r21,56l130,233r26,l175,229r14,-6l206,211r10,-11l145,200r-20,-3l107,187,93,169,87,151r3,-23l93,122xe" fillcolor="#231f20" stroked="f">
                <v:path arrowok="t" o:connecttype="custom" o:connectlocs="93,16085;59,16085;57,16093;55,16102;55,16110;76,16166;130,16196;156,16196;175,16192;189,16186;206,16174;216,16163;145,16163;125,16160;107,16150;93,16132;87,16114;90,16091;93,16085" o:connectangles="0,0,0,0,0,0,0,0,0,0,0,0,0,0,0,0,0,0,0"/>
              </v:shape>
              <v:shape id="Freeform 11" o:spid="_x0000_s1030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" path="m206,89r-72,l159,90r17,6l194,115r8,17l201,157r-7,17l175,191r-17,8l145,200r71,l219,196r11,-20l234,158r1,-19l234,130r-3,-8l289,122r,-33l207,89r-1,xe" fillcolor="#231f20" stroked="f">
                <v:path arrowok="t" o:connecttype="custom" o:connectlocs="206,16052;134,16052;159,16053;176,16059;194,16078;202,16095;201,16120;194,16137;175,16154;158,16162;145,16163;216,16163;219,16159;230,16139;234,16121;235,16102;234,16093;231,16085;289,16085;289,16052;207,16052;206,16052" o:connectangles="0,0,0,0,0,0,0,0,0,0,0,0,0,0,0,0,0,0,0,0,0,0"/>
              </v:shape>
              <v:shape id="Freeform 12" o:spid="_x0000_s1031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" path="m289,32r-42,l250,34r5,5l257,42r,38l255,83r-5,5l247,89r42,l289,32xe" fillcolor="#231f20" stroked="f">
                <v:path arrowok="t" o:connecttype="custom" o:connectlocs="289,15995;247,15995;250,15997;255,16002;257,16005;257,16043;255,16046;250,16051;247,16052;289,16052;289,15995" o:connectangles="0,0,0,0,0,0,0,0,0,0,0"/>
              </v:shape>
              <w10:wrap anchorx="page" anchory="page"/>
            </v:group>
          </w:pict>
        </mc:Fallback>
      </mc:AlternateContent>
    </w:r>
    <w:r w:rsidR="00DE7115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030B296" wp14:editId="47401B67">
              <wp:simplePos x="0" y="0"/>
              <wp:positionH relativeFrom="page">
                <wp:posOffset>2702560</wp:posOffset>
              </wp:positionH>
              <wp:positionV relativeFrom="page">
                <wp:posOffset>10203180</wp:posOffset>
              </wp:positionV>
              <wp:extent cx="1085850" cy="2095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33466C" w14:textId="77777777" w:rsidR="0061634E" w:rsidRPr="00EC489D" w:rsidRDefault="00EC489D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C489D">
                            <w:rPr>
                              <w:rFonts w:ascii="Calibri Light" w:hAnsi="Calibri Light" w:cs="Calibri Light"/>
                            </w:rPr>
                            <w:t>chrissteellabor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030B296" id="Text Box 10" o:spid="_x0000_s1027" type="#_x0000_t202" style="position:absolute;margin-left:212.8pt;margin-top:803.4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" filled="f" stroked="f">
              <v:textbox inset="0,0,0,0">
                <w:txbxContent>
                  <w:p w14:paraId="3333466C" w14:textId="77777777" w:rsidR="0061634E" w:rsidRPr="00EC489D" w:rsidRDefault="00EC489D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 w:rsidRPr="00EC489D">
                      <w:rPr>
                        <w:rFonts w:ascii="Calibri Light" w:hAnsi="Calibri Light" w:cs="Calibri Light"/>
                      </w:rPr>
                      <w:t>chrissteellabor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DE7115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1682260" wp14:editId="12FB7C31">
              <wp:simplePos x="0" y="0"/>
              <wp:positionH relativeFrom="page">
                <wp:posOffset>1038224</wp:posOffset>
              </wp:positionH>
              <wp:positionV relativeFrom="page">
                <wp:posOffset>10172700</wp:posOffset>
              </wp:positionV>
              <wp:extent cx="1285875" cy="209550"/>
              <wp:effectExtent l="0" t="0" r="9525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87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4143D7" w14:textId="77777777"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="00C850A8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ChrisSteelMLA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1682260" id="Text Box 11" o:spid="_x0000_s1028" type="#_x0000_t202" style="position:absolute;margin-left:81.75pt;margin-top:801pt;width:101.25pt;height:16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" filled="f" stroked="f">
              <v:textbox inset="0,0,0,0">
                <w:txbxContent>
                  <w:p w14:paraId="094143D7" w14:textId="77777777"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 w:rsidR="00C850A8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ChrisSteelMLA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61634E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54D829EF" wp14:editId="03CD9BC5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5A55E81" id="Group 14" o:spid="_x0000_s1026" alt="Title: Social Media logo - Description: Social Media logo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">
              <v:shape id="Freeform 17" o:spid="_x0000_s1027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  <w:r w:rsidR="00C850A8">
      <w:tab/>
    </w:r>
    <w:r w:rsidR="00C850A8">
      <w:tab/>
    </w:r>
    <w:r w:rsidR="00EC489D">
      <w:tab/>
    </w:r>
    <w:r w:rsidR="00EC489D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609AB4" w14:textId="77777777" w:rsidR="00A41FF1" w:rsidRDefault="00A41FF1" w:rsidP="00AD7D31">
      <w:pPr>
        <w:spacing w:after="0" w:line="240" w:lineRule="auto"/>
      </w:pPr>
      <w:r>
        <w:separator/>
      </w:r>
    </w:p>
  </w:footnote>
  <w:footnote w:type="continuationSeparator" w:id="0">
    <w:p w14:paraId="154DD26C" w14:textId="77777777" w:rsidR="00A41FF1" w:rsidRDefault="00A41FF1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C2CEC5" w14:textId="313BF772" w:rsidR="00DD766A" w:rsidRPr="00DD766A" w:rsidRDefault="00313E4A" w:rsidP="00C850A8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 wp14:anchorId="7382AC99" wp14:editId="77245002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197" name="Picture 197" descr="ACT Gov Logo" title="ACT Gov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C850A8">
      <w:rPr>
        <w:rFonts w:ascii="Montserrat" w:hAnsi="Montserrat"/>
        <w:b/>
        <w:color w:val="FFFFFF" w:themeColor="background1"/>
        <w:sz w:val="36"/>
      </w:rPr>
      <w:t xml:space="preserve">Chris Steel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352D2F">
      <w:t xml:space="preserve">Minister for </w:t>
    </w:r>
    <w:r w:rsidR="00001227">
      <w:t>City Services</w:t>
    </w:r>
    <w:r w:rsidR="00352D2F">
      <w:br/>
      <w:t>Minister for Multicultural Affairs</w:t>
    </w:r>
    <w:r w:rsidR="00001227" w:rsidRPr="00001227">
      <w:t xml:space="preserve"> </w:t>
    </w:r>
    <w:r w:rsidR="00001227">
      <w:br/>
      <w:t>Minister for Recycling and Waste Reduction</w:t>
    </w:r>
    <w:r w:rsidR="00001227" w:rsidRPr="00001227">
      <w:t xml:space="preserve"> </w:t>
    </w:r>
    <w:r w:rsidR="00001227">
      <w:br/>
      <w:t>Minister for Roads and Active Travel</w:t>
    </w:r>
    <w:r w:rsidR="00F31FD5">
      <w:br/>
      <w:t>Minister for Tertiary Education</w:t>
    </w:r>
    <w:r w:rsidR="00001227" w:rsidRPr="00001227">
      <w:t xml:space="preserve"> </w:t>
    </w:r>
    <w:r w:rsidR="00001227">
      <w:br/>
      <w:t>Minister for Transport</w:t>
    </w:r>
    <w:r w:rsidR="00352D2F">
      <w:rPr>
        <w:rFonts w:eastAsia="Arial" w:cs="Arial"/>
        <w:sz w:val="24"/>
        <w:szCs w:val="24"/>
      </w:rPr>
      <w:t xml:space="preserve"> </w:t>
    </w:r>
    <w:r w:rsidR="00DD766A" w:rsidRPr="00DD766A">
      <w:rPr>
        <w:rFonts w:eastAsia="Arial" w:cs="Arial"/>
        <w:sz w:val="24"/>
        <w:szCs w:val="24"/>
      </w:rPr>
      <w:t xml:space="preserve"> </w:t>
    </w:r>
  </w:p>
  <w:p w14:paraId="72833F93" w14:textId="77777777" w:rsidR="00AD7D31" w:rsidRPr="00DD766A" w:rsidRDefault="00DD766A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proofErr w:type="spellStart"/>
    <w:r w:rsidR="00AF7BB6">
      <w:rPr>
        <w:rFonts w:asciiTheme="minorHAnsi" w:hAnsiTheme="minorHAnsi"/>
        <w:sz w:val="20"/>
        <w:szCs w:val="20"/>
      </w:rPr>
      <w:t>Murrumbidgee</w:t>
    </w:r>
    <w:proofErr w:type="spellEnd"/>
    <w:r w:rsidRPr="00DD766A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5872B8"/>
    <w:multiLevelType w:val="hybridMultilevel"/>
    <w:tmpl w:val="39944286"/>
    <w:lvl w:ilvl="0" w:tplc="6DBAF65E">
      <w:start w:val="1"/>
      <w:numFmt w:val="decimal"/>
      <w:pStyle w:val="CS-Paragraphnumbering"/>
      <w:lvlText w:val="%1."/>
      <w:lvlJc w:val="left"/>
      <w:pPr>
        <w:ind w:left="720" w:hanging="360"/>
      </w:pPr>
      <w:rPr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A89"/>
    <w:rsid w:val="00001227"/>
    <w:rsid w:val="000F2A89"/>
    <w:rsid w:val="001450DC"/>
    <w:rsid w:val="001804F3"/>
    <w:rsid w:val="001851B2"/>
    <w:rsid w:val="001D3AFA"/>
    <w:rsid w:val="001D7389"/>
    <w:rsid w:val="002E5B15"/>
    <w:rsid w:val="00313E4A"/>
    <w:rsid w:val="003171AD"/>
    <w:rsid w:val="00324503"/>
    <w:rsid w:val="0034363C"/>
    <w:rsid w:val="00352D2F"/>
    <w:rsid w:val="0041104E"/>
    <w:rsid w:val="005351C5"/>
    <w:rsid w:val="0055415B"/>
    <w:rsid w:val="0055749D"/>
    <w:rsid w:val="005C4787"/>
    <w:rsid w:val="005E7DE1"/>
    <w:rsid w:val="0061634E"/>
    <w:rsid w:val="0064748B"/>
    <w:rsid w:val="00655CD8"/>
    <w:rsid w:val="006901D2"/>
    <w:rsid w:val="006A1B70"/>
    <w:rsid w:val="006B2C43"/>
    <w:rsid w:val="006B56F5"/>
    <w:rsid w:val="006F17D2"/>
    <w:rsid w:val="006F4B96"/>
    <w:rsid w:val="00712BA7"/>
    <w:rsid w:val="007D7FAC"/>
    <w:rsid w:val="007F5E67"/>
    <w:rsid w:val="00806ACB"/>
    <w:rsid w:val="00834846"/>
    <w:rsid w:val="00855531"/>
    <w:rsid w:val="008D15E5"/>
    <w:rsid w:val="009C2877"/>
    <w:rsid w:val="00A031A0"/>
    <w:rsid w:val="00A41FF1"/>
    <w:rsid w:val="00AD7D31"/>
    <w:rsid w:val="00AF7BB6"/>
    <w:rsid w:val="00B85096"/>
    <w:rsid w:val="00C850A8"/>
    <w:rsid w:val="00D52262"/>
    <w:rsid w:val="00DD766A"/>
    <w:rsid w:val="00DE7115"/>
    <w:rsid w:val="00E97756"/>
    <w:rsid w:val="00E9779E"/>
    <w:rsid w:val="00EC489D"/>
    <w:rsid w:val="00ED5634"/>
    <w:rsid w:val="00F31FD5"/>
    <w:rsid w:val="00F50739"/>
    <w:rsid w:val="00FB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139FD7D"/>
  <w15:chartTrackingRefBased/>
  <w15:docId w15:val="{7128E219-CA2A-443F-9CD6-D61A718FB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F4B96"/>
    <w:rPr>
      <w:color w:val="808080"/>
    </w:rPr>
  </w:style>
  <w:style w:type="character" w:customStyle="1" w:styleId="Style1">
    <w:name w:val="Style1"/>
    <w:basedOn w:val="DefaultParagraphFont"/>
    <w:uiPriority w:val="1"/>
    <w:rsid w:val="00E97756"/>
    <w:rPr>
      <w:rFonts w:ascii="Calibri" w:hAnsi="Calibri"/>
      <w:sz w:val="24"/>
    </w:rPr>
  </w:style>
  <w:style w:type="paragraph" w:customStyle="1" w:styleId="CS-Paragraphnumbering">
    <w:name w:val="CS - Paragraph numbering"/>
    <w:basedOn w:val="Normal"/>
    <w:rsid w:val="002E5B15"/>
    <w:pPr>
      <w:numPr>
        <w:numId w:val="1"/>
      </w:numPr>
      <w:spacing w:after="120" w:line="276" w:lineRule="auto"/>
      <w:ind w:left="567" w:right="-45" w:hanging="567"/>
    </w:pPr>
    <w:rPr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B2C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crutiny@parliament.act.gov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Email%20steel@act.gov.au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aghan%20evans\Downloads\ChrisSteel-Letterhead%20(15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B819992CCFE4463857232949CFBC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6845A-67A4-490B-B166-78BA37EC8304}"/>
      </w:docPartPr>
      <w:docPartBody>
        <w:p w:rsidR="007A7A38" w:rsidRDefault="006358E7" w:rsidP="006358E7">
          <w:pPr>
            <w:pStyle w:val="8B819992CCFE4463857232949CFBC193"/>
          </w:pPr>
          <w:r w:rsidRPr="0002322B">
            <w:rPr>
              <w:rStyle w:val="PlaceholderText"/>
              <w:rFonts w:ascii="Calibri" w:hAnsi="Calibri" w:cstheme="minorHAnsi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8E7"/>
    <w:rsid w:val="001C13EF"/>
    <w:rsid w:val="006358E7"/>
    <w:rsid w:val="007A7A38"/>
    <w:rsid w:val="00DE055F"/>
    <w:rsid w:val="00FD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58E7"/>
    <w:rPr>
      <w:color w:val="808080"/>
    </w:rPr>
  </w:style>
  <w:style w:type="paragraph" w:customStyle="1" w:styleId="53A7F7AD998147588BA19E2796547D05">
    <w:name w:val="53A7F7AD998147588BA19E2796547D05"/>
    <w:rsid w:val="006358E7"/>
  </w:style>
  <w:style w:type="paragraph" w:customStyle="1" w:styleId="AC230BD929C342F8B82CBF0E22F9A69E">
    <w:name w:val="AC230BD929C342F8B82CBF0E22F9A69E"/>
    <w:rsid w:val="006358E7"/>
  </w:style>
  <w:style w:type="paragraph" w:customStyle="1" w:styleId="8B819992CCFE4463857232949CFBC193">
    <w:name w:val="8B819992CCFE4463857232949CFBC193"/>
    <w:rsid w:val="006358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D9B5854DD0943985B1931B7971495" ma:contentTypeVersion="4" ma:contentTypeDescription="Create a new document." ma:contentTypeScope="" ma:versionID="c050060d99c501b3ab15ce3551ac0a87">
  <xsd:schema xmlns:xsd="http://www.w3.org/2001/XMLSchema" xmlns:xs="http://www.w3.org/2001/XMLSchema" xmlns:p="http://schemas.microsoft.com/office/2006/metadata/properties" xmlns:ns2="f6c841be-bb08-4901-87b0-0033aa80d2c6" targetNamespace="http://schemas.microsoft.com/office/2006/metadata/properties" ma:root="true" ma:fieldsID="301b8bd1dce2fe06e2c642ce679eeb81" ns2:_="">
    <xsd:import namespace="f6c841be-bb08-4901-87b0-0033aa80d2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841be-bb08-4901-87b0-0033aa80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DocumentType" ma:index="11" nillable="true" ma:displayName="Document Type" ma:format="Dropdown" ma:internalName="DocumentType">
      <xsd:simpleType>
        <xsd:restriction base="dms:Choice">
          <xsd:enumeration value="Guidelin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6c841be-bb08-4901-87b0-0033aa80d2c6" xsi:nil="true"/>
    <DocumentType xmlns="f6c841be-bb08-4901-87b0-0033aa80d2c6" xsi:nil="true"/>
  </documentManagement>
</p:properties>
</file>

<file path=customXml/itemProps1.xml><?xml version="1.0" encoding="utf-8"?>
<ds:datastoreItem xmlns:ds="http://schemas.openxmlformats.org/officeDocument/2006/customXml" ds:itemID="{A7F7CF7C-E3C5-46F5-AEAF-17EF907BC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841be-bb08-4901-87b0-0033aa80d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75C6E9-3769-465C-8365-55AEE6BBB0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31E19F-24AB-4658-9B74-27CE73D49571}">
  <ds:schemaRefs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elements/1.1/"/>
    <ds:schemaRef ds:uri="f6c841be-bb08-4901-87b0-0033aa80d2c6"/>
    <ds:schemaRef ds:uri="http://schemas.microsoft.com/office/2006/metadata/properties"/>
    <ds:schemaRef ds:uri="http://schemas.microsoft.com/office/2006/documentManagement/typ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ChrisSteel-Letterhead (15).dotx</Template>
  <TotalTime>59</TotalTime>
  <Pages>1</Pages>
  <Words>211</Words>
  <Characters>1105</Characters>
  <Application>Microsoft Office Word</Application>
  <DocSecurity>0</DocSecurity>
  <Lines>25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Scrutiny response - Disallowable Instrument DI2020-93</vt:lpstr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Disallowable Instrument DI2020-93</dc:title>
  <dc:subject/>
  <dc:creator/>
  <cp:keywords/>
  <dc:description/>
  <cp:lastModifiedBy>Shannon, Anne</cp:lastModifiedBy>
  <cp:revision>8</cp:revision>
  <cp:lastPrinted>2018-08-24T07:17:00Z</cp:lastPrinted>
  <dcterms:created xsi:type="dcterms:W3CDTF">2019-09-24T00:36:00Z</dcterms:created>
  <dcterms:modified xsi:type="dcterms:W3CDTF">2020-09-01T22:21:00Z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0x010100190D9B5854DD0943985B1931B7971495</vt:lpwstr>
  </property>
  <property fmtid="{D5CDD505-2E9C-101B-9397-08002B2CF9AE}" pid="3" name="Objective-Id">
    <vt:lpwstr>A26383654</vt:lpwstr>
  </property>
  <property fmtid="{D5CDD505-2E9C-101B-9397-08002B2CF9AE}" pid="4" name="Objective-Title">
    <vt:lpwstr>Attachment B - Response to Scrutiny Comments - Report 44</vt:lpwstr>
  </property>
  <property fmtid="{D5CDD505-2E9C-101B-9397-08002B2CF9AE}" pid="5" name="Objective-Comment">
    <vt:lpwstr/>
  </property>
  <property fmtid="{D5CDD505-2E9C-101B-9397-08002B2CF9AE}" pid="6" name="Objective-CreationStamp">
    <vt:filetime>2020-08-19T02:16:17Z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2020-08-19T04:45:02Z</vt:filetime>
  </property>
  <property fmtid="{D5CDD505-2E9C-101B-9397-08002B2CF9AE}" pid="11" name="Objective-Owner">
    <vt:lpwstr>Objective Administrator</vt:lpwstr>
  </property>
  <property fmtid="{D5CDD505-2E9C-101B-9397-08002B2CF9AE}" pid="12" name="Objective-Path">
    <vt:lpwstr>Whole of ACT Government:TCCS STRUCTURE - Content Restriction Hierarchy:01. Assembly, Cabinet, Ministerial:03. Ministerials:02. Active:Minister Brief:COO - MIN S2020/5552 - Response to Scrutiny Report No 44 - Veterinary Practice (Fees) Determination 2020 (</vt:lpwstr>
  </property>
  <property fmtid="{D5CDD505-2E9C-101B-9397-08002B2CF9AE}" pid="13" name="Objective-Parent">
    <vt:lpwstr>COO - MIN S2020/5552 - Response to Scrutiny Report No 44 - Veterinary Practice (Fees) Determination 2020 (No 2) - Minister Brief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2.1</vt:lpwstr>
  </property>
  <property fmtid="{D5CDD505-2E9C-101B-9397-08002B2CF9AE}" pid="16" name="Objective-VersionNumber">
    <vt:r8>3</vt:r8>
  </property>
  <property fmtid="{D5CDD505-2E9C-101B-9397-08002B2CF9AE}" pid="17" name="Objective-VersionComment">
    <vt:lpwstr/>
  </property>
  <property fmtid="{D5CDD505-2E9C-101B-9397-08002B2CF9AE}" pid="18" name="Objective-FileNumber">
    <vt:lpwstr>qA734792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OM Author [system]">
    <vt:lpwstr/>
  </property>
  <property fmtid="{D5CDD505-2E9C-101B-9397-08002B2CF9AE}" pid="22" name="Objective-OM Author Organisation [system]">
    <vt:lpwstr/>
  </property>
  <property fmtid="{D5CDD505-2E9C-101B-9397-08002B2CF9AE}" pid="23" name="Objective-OM Author Type [system]">
    <vt:lpwstr/>
  </property>
  <property fmtid="{D5CDD505-2E9C-101B-9397-08002B2CF9AE}" pid="24" name="Objective-OM Date Received [system]">
    <vt:lpwstr/>
  </property>
  <property fmtid="{D5CDD505-2E9C-101B-9397-08002B2CF9AE}" pid="25" name="Objective-OM Date of Document [system]">
    <vt:lpwstr/>
  </property>
  <property fmtid="{D5CDD505-2E9C-101B-9397-08002B2CF9AE}" pid="26" name="Objective-OM External Reference [system]">
    <vt:lpwstr>Response to Scrutiny Report No 44 - Veterinary Practice (Fees) Determination 2020 (No 2)</vt:lpwstr>
  </property>
  <property fmtid="{D5CDD505-2E9C-101B-9397-08002B2CF9AE}" pid="27" name="Objective-OM Reference [system]">
    <vt:lpwstr>MIN S2020/5552</vt:lpwstr>
  </property>
  <property fmtid="{D5CDD505-2E9C-101B-9397-08002B2CF9AE}" pid="28" name="Objective-OM Topic [system]">
    <vt:lpwstr>Minister Brief</vt:lpwstr>
  </property>
  <property fmtid="{D5CDD505-2E9C-101B-9397-08002B2CF9AE}" pid="29" name="Objective-Suburb [system]">
    <vt:lpwstr/>
  </property>
</Properties>
</file>